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F27" w:rsidRDefault="00B95F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05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4E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45420">
        <w:t>CONGRATULATE</w:t>
      </w:r>
      <w:r>
        <w:t xml:space="preserve"> AND HONOR </w:t>
      </w:r>
      <w:r w:rsidR="007E2162">
        <w:t xml:space="preserve">PAMELA JEAN “PAM” </w:t>
      </w:r>
      <w:r w:rsidR="003D10F8">
        <w:t xml:space="preserve">ROBERTSON, A LEGISLATIVE AIDE FOR THE HOUSE OF REPRESENTATIVES, </w:t>
      </w:r>
      <w:r w:rsidR="00686A54">
        <w:t>FOR HER MORE THAN</w:t>
      </w:r>
      <w:r w:rsidR="003D10F8">
        <w:t xml:space="preserve"> FORTY</w:t>
      </w:r>
      <w:r w:rsidR="00686A54">
        <w:t xml:space="preserve"> </w:t>
      </w:r>
      <w:r w:rsidR="003D10F8">
        <w:t xml:space="preserve">YEARS OF </w:t>
      </w:r>
      <w:r w:rsidR="007E2162">
        <w:t>MERITORIOUS</w:t>
      </w:r>
      <w:r w:rsidR="003D10F8">
        <w:t xml:space="preserve"> </w:t>
      </w:r>
      <w:r>
        <w:t>SERVICE</w:t>
      </w:r>
      <w:r w:rsidR="002F452B">
        <w:t xml:space="preserve"> TO THE GENERAL ASSEMBLY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4EBA" w:rsidRDefault="009D05F9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F4EBA" w:rsidRPr="00E11DA4">
        <w:t xml:space="preserve">the members of the South Carolina House of Representatives have learned that </w:t>
      </w:r>
      <w:r w:rsidR="006F4EBA">
        <w:t>Pam Robertson</w:t>
      </w:r>
      <w:r w:rsidR="006F4EBA" w:rsidRPr="00E11DA4">
        <w:t xml:space="preserve"> </w:t>
      </w:r>
      <w:r w:rsidR="00686A54">
        <w:t xml:space="preserve">has been employed by the </w:t>
      </w:r>
      <w:r w:rsidR="00856C59">
        <w:t>General Assembly</w:t>
      </w:r>
      <w:r w:rsidR="00686A54">
        <w:t xml:space="preserve"> for more than forty years</w:t>
      </w:r>
      <w:r w:rsidR="006F4EBA">
        <w:t xml:space="preserve">, </w:t>
      </w:r>
      <w:r w:rsidR="00D84B6B">
        <w:t xml:space="preserve">including </w:t>
      </w:r>
      <w:r w:rsidR="00686A54">
        <w:t>over</w:t>
      </w:r>
      <w:r w:rsidR="006F4EBA">
        <w:t xml:space="preserve"> </w:t>
      </w:r>
      <w:r w:rsidR="003D10F8">
        <w:t>fifteen</w:t>
      </w:r>
      <w:r w:rsidR="00D84B6B">
        <w:t xml:space="preserve"> years </w:t>
      </w:r>
      <w:r w:rsidR="006F4EBA">
        <w:t xml:space="preserve">as </w:t>
      </w:r>
      <w:r w:rsidR="006F4EBA" w:rsidRPr="00E11DA4">
        <w:t>a highly</w:t>
      </w:r>
      <w:r w:rsidR="002F452B">
        <w:t xml:space="preserve"> </w:t>
      </w:r>
      <w:r w:rsidR="006F4EBA" w:rsidRPr="00E11DA4">
        <w:t xml:space="preserve">regarded </w:t>
      </w:r>
      <w:r w:rsidR="00856C59">
        <w:t>legislative aide to the members of this chamber</w:t>
      </w:r>
      <w:r w:rsidR="006F4EBA" w:rsidRPr="00E11DA4">
        <w:t>; and</w:t>
      </w:r>
    </w:p>
    <w:p w:rsidR="006F4EBA" w:rsidRDefault="006F4EBA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B1B" w:rsidRDefault="007E2162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A5C2D">
        <w:t>she</w:t>
      </w:r>
      <w:r w:rsidR="002D0B1B">
        <w:t xml:space="preserve"> </w:t>
      </w:r>
      <w:r w:rsidR="00D84B6B">
        <w:t xml:space="preserve">first was employed </w:t>
      </w:r>
      <w:r w:rsidR="00543CC7">
        <w:t>by the South Carolina Senate</w:t>
      </w:r>
      <w:r w:rsidR="002F452B">
        <w:t xml:space="preserve"> </w:t>
      </w:r>
      <w:r w:rsidR="002D0B1B" w:rsidRPr="003110BC">
        <w:rPr>
          <w:color w:val="000000" w:themeColor="text1"/>
          <w:u w:color="000000" w:themeColor="text1"/>
        </w:rPr>
        <w:t>in 1975</w:t>
      </w:r>
      <w:r w:rsidR="006A5C2D">
        <w:rPr>
          <w:color w:val="000000" w:themeColor="text1"/>
          <w:u w:color="000000" w:themeColor="text1"/>
        </w:rPr>
        <w:t>,</w:t>
      </w:r>
      <w:r w:rsidR="002D0B1B" w:rsidRPr="003110BC">
        <w:rPr>
          <w:color w:val="000000" w:themeColor="text1"/>
          <w:u w:color="000000" w:themeColor="text1"/>
        </w:rPr>
        <w:t xml:space="preserve"> </w:t>
      </w:r>
      <w:r w:rsidR="002D0B1B">
        <w:t xml:space="preserve">as a </w:t>
      </w:r>
      <w:r w:rsidR="002D0B1B" w:rsidRPr="003110BC">
        <w:rPr>
          <w:color w:val="000000" w:themeColor="text1"/>
          <w:u w:color="000000" w:themeColor="text1"/>
        </w:rPr>
        <w:t>page for L</w:t>
      </w:r>
      <w:r w:rsidR="002D0B1B">
        <w:rPr>
          <w:color w:val="000000" w:themeColor="text1"/>
          <w:u w:color="000000" w:themeColor="text1"/>
        </w:rPr>
        <w:t>ieutenant</w:t>
      </w:r>
      <w:r w:rsidR="002D0B1B" w:rsidRPr="003110BC">
        <w:rPr>
          <w:color w:val="000000" w:themeColor="text1"/>
          <w:u w:color="000000" w:themeColor="text1"/>
        </w:rPr>
        <w:t xml:space="preserve"> Governor W. Brantley Harvey, Jr., </w:t>
      </w:r>
      <w:r w:rsidR="00D84B6B">
        <w:rPr>
          <w:color w:val="000000" w:themeColor="text1"/>
          <w:u w:color="000000" w:themeColor="text1"/>
        </w:rPr>
        <w:t>after which she worked a</w:t>
      </w:r>
      <w:r w:rsidR="00543CC7">
        <w:rPr>
          <w:color w:val="000000" w:themeColor="text1"/>
          <w:u w:color="000000" w:themeColor="text1"/>
        </w:rPr>
        <w:t>s a S</w:t>
      </w:r>
      <w:r w:rsidR="002D0B1B" w:rsidRPr="003110BC">
        <w:rPr>
          <w:color w:val="000000" w:themeColor="text1"/>
          <w:u w:color="000000" w:themeColor="text1"/>
        </w:rPr>
        <w:t>enate committee clerk and later for Senate S</w:t>
      </w:r>
      <w:r w:rsidR="002D0B1B">
        <w:rPr>
          <w:color w:val="000000" w:themeColor="text1"/>
          <w:u w:color="000000" w:themeColor="text1"/>
        </w:rPr>
        <w:t>ergeant</w:t>
      </w:r>
      <w:r w:rsidR="00DC3260">
        <w:rPr>
          <w:color w:val="000000" w:themeColor="text1"/>
          <w:u w:color="000000" w:themeColor="text1"/>
        </w:rPr>
        <w:noBreakHyphen/>
      </w:r>
      <w:r w:rsidR="002D0B1B" w:rsidRPr="003110BC">
        <w:rPr>
          <w:color w:val="000000" w:themeColor="text1"/>
          <w:u w:color="000000" w:themeColor="text1"/>
        </w:rPr>
        <w:t>at</w:t>
      </w:r>
      <w:r w:rsidR="00DC3260">
        <w:rPr>
          <w:color w:val="000000" w:themeColor="text1"/>
          <w:u w:color="000000" w:themeColor="text1"/>
        </w:rPr>
        <w:noBreakHyphen/>
      </w:r>
      <w:r w:rsidR="002D0B1B" w:rsidRPr="003110BC">
        <w:rPr>
          <w:color w:val="000000" w:themeColor="text1"/>
          <w:u w:color="000000" w:themeColor="text1"/>
        </w:rPr>
        <w:t>Arms Harry M. Coker</w:t>
      </w:r>
      <w:r w:rsidR="002D0B1B">
        <w:rPr>
          <w:color w:val="000000" w:themeColor="text1"/>
          <w:u w:color="000000" w:themeColor="text1"/>
        </w:rPr>
        <w:t>; and</w:t>
      </w:r>
    </w:p>
    <w:p w:rsidR="002D0B1B" w:rsidRDefault="002D0B1B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E2162" w:rsidRDefault="006A5C2D" w:rsidP="002D0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Pam Robertson</w:t>
      </w:r>
      <w:r w:rsidR="002D0B1B">
        <w:rPr>
          <w:color w:val="000000" w:themeColor="text1"/>
          <w:u w:color="000000" w:themeColor="text1"/>
        </w:rPr>
        <w:t xml:space="preserve"> continued working in the S</w:t>
      </w:r>
      <w:r w:rsidR="002D0B1B" w:rsidRPr="003110BC">
        <w:rPr>
          <w:color w:val="000000" w:themeColor="text1"/>
          <w:u w:color="000000" w:themeColor="text1"/>
        </w:rPr>
        <w:t xml:space="preserve">enate for </w:t>
      </w:r>
      <w:r w:rsidR="002D0B1B">
        <w:rPr>
          <w:color w:val="000000" w:themeColor="text1"/>
          <w:u w:color="000000" w:themeColor="text1"/>
        </w:rPr>
        <w:t>S</w:t>
      </w:r>
      <w:r w:rsidR="002D0B1B" w:rsidRPr="003110BC">
        <w:rPr>
          <w:color w:val="000000" w:themeColor="text1"/>
          <w:u w:color="000000" w:themeColor="text1"/>
        </w:rPr>
        <w:t xml:space="preserve">enators </w:t>
      </w:r>
      <w:r w:rsidR="002D0B1B">
        <w:rPr>
          <w:color w:val="000000" w:themeColor="text1"/>
          <w:u w:color="000000" w:themeColor="text1"/>
        </w:rPr>
        <w:t>Carroll A. Campbell, Jr.;</w:t>
      </w:r>
      <w:r w:rsidR="002D0B1B" w:rsidRPr="003110BC">
        <w:rPr>
          <w:color w:val="000000" w:themeColor="text1"/>
          <w:u w:color="000000" w:themeColor="text1"/>
        </w:rPr>
        <w:t xml:space="preserve"> Charles G. Garrett</w:t>
      </w:r>
      <w:r w:rsidR="002D0B1B">
        <w:rPr>
          <w:color w:val="000000" w:themeColor="text1"/>
          <w:u w:color="000000" w:themeColor="text1"/>
        </w:rPr>
        <w:t>; Jeff R. Richardson;</w:t>
      </w:r>
      <w:r w:rsidR="002D0B1B" w:rsidRPr="003110BC">
        <w:rPr>
          <w:color w:val="000000" w:themeColor="text1"/>
          <w:u w:color="000000" w:themeColor="text1"/>
        </w:rPr>
        <w:t xml:space="preserve"> Davis S. Taylor</w:t>
      </w:r>
      <w:r w:rsidR="00DB3D6D">
        <w:rPr>
          <w:color w:val="000000" w:themeColor="text1"/>
          <w:u w:color="000000" w:themeColor="text1"/>
        </w:rPr>
        <w:t xml:space="preserve">; Charles R. Powell; James </w:t>
      </w:r>
      <w:r w:rsidR="002D0B1B">
        <w:rPr>
          <w:color w:val="000000" w:themeColor="text1"/>
          <w:u w:color="000000" w:themeColor="text1"/>
        </w:rPr>
        <w:t>E. Bryan, Jr.; H. Samuel Stilwell;</w:t>
      </w:r>
      <w:r w:rsidR="002D0B1B" w:rsidRPr="003110BC">
        <w:rPr>
          <w:color w:val="000000" w:themeColor="text1"/>
          <w:u w:color="000000" w:themeColor="text1"/>
        </w:rPr>
        <w:t xml:space="preserve"> and Michael L. Fair</w:t>
      </w:r>
      <w:r w:rsidR="00D84B6B">
        <w:rPr>
          <w:color w:val="000000" w:themeColor="text1"/>
          <w:u w:color="000000" w:themeColor="text1"/>
        </w:rPr>
        <w:t>,</w:t>
      </w:r>
      <w:r w:rsidR="002D0B1B">
        <w:rPr>
          <w:color w:val="000000" w:themeColor="text1"/>
          <w:u w:color="000000" w:themeColor="text1"/>
        </w:rPr>
        <w:t xml:space="preserve"> </w:t>
      </w:r>
      <w:r w:rsidR="002D0B1B" w:rsidRPr="003110BC">
        <w:rPr>
          <w:color w:val="000000" w:themeColor="text1"/>
          <w:u w:color="000000" w:themeColor="text1"/>
        </w:rPr>
        <w:t>until she retired on January 1, 2001</w:t>
      </w:r>
      <w:r w:rsidR="002D0B1B">
        <w:rPr>
          <w:color w:val="000000" w:themeColor="text1"/>
          <w:u w:color="000000" w:themeColor="text1"/>
        </w:rPr>
        <w:t>; and</w:t>
      </w:r>
    </w:p>
    <w:p w:rsidR="006F4EBA" w:rsidRDefault="006F4EBA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B1B" w:rsidRPr="003110BC" w:rsidRDefault="00ED5FBE" w:rsidP="002D0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4B6B">
        <w:rPr>
          <w:color w:val="000000" w:themeColor="text1"/>
          <w:u w:color="000000" w:themeColor="text1"/>
        </w:rPr>
        <w:t>while working for the</w:t>
      </w:r>
      <w:r>
        <w:rPr>
          <w:color w:val="000000" w:themeColor="text1"/>
          <w:u w:color="000000" w:themeColor="text1"/>
        </w:rPr>
        <w:t xml:space="preserve"> Senate, </w:t>
      </w:r>
      <w:r w:rsidR="006A5C2D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Pr="003110BC">
        <w:rPr>
          <w:color w:val="000000" w:themeColor="text1"/>
          <w:u w:color="000000" w:themeColor="text1"/>
        </w:rPr>
        <w:t xml:space="preserve">always had a split office of one </w:t>
      </w:r>
      <w:r>
        <w:rPr>
          <w:color w:val="000000" w:themeColor="text1"/>
          <w:u w:color="000000" w:themeColor="text1"/>
        </w:rPr>
        <w:t>D</w:t>
      </w:r>
      <w:r w:rsidRPr="003110BC">
        <w:rPr>
          <w:color w:val="000000" w:themeColor="text1"/>
          <w:u w:color="000000" w:themeColor="text1"/>
        </w:rPr>
        <w:t xml:space="preserve">emocrat and one </w:t>
      </w:r>
      <w:r>
        <w:rPr>
          <w:color w:val="000000" w:themeColor="text1"/>
          <w:u w:color="000000" w:themeColor="text1"/>
        </w:rPr>
        <w:t>R</w:t>
      </w:r>
      <w:r w:rsidRPr="003110BC">
        <w:rPr>
          <w:color w:val="000000" w:themeColor="text1"/>
          <w:u w:color="000000" w:themeColor="text1"/>
        </w:rPr>
        <w:t>epublican</w:t>
      </w:r>
      <w:r w:rsidR="006A5C2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2D0B1B" w:rsidRPr="003110BC">
        <w:rPr>
          <w:color w:val="000000" w:themeColor="text1"/>
          <w:u w:color="000000" w:themeColor="text1"/>
        </w:rPr>
        <w:t>was one of the first females allowed to sta</w:t>
      </w:r>
      <w:r>
        <w:rPr>
          <w:color w:val="000000" w:themeColor="text1"/>
          <w:u w:color="000000" w:themeColor="text1"/>
        </w:rPr>
        <w:t>y all night during a filibuster; and</w:t>
      </w:r>
    </w:p>
    <w:p w:rsidR="002D0B1B" w:rsidRPr="003110BC" w:rsidRDefault="002D0B1B" w:rsidP="002D0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B1B" w:rsidRDefault="002D0B1B" w:rsidP="002D0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</w:t>
      </w:r>
      <w:r w:rsidRPr="003110BC">
        <w:rPr>
          <w:color w:val="000000" w:themeColor="text1"/>
          <w:u w:color="000000" w:themeColor="text1"/>
        </w:rPr>
        <w:t>January 2001</w:t>
      </w:r>
      <w:r>
        <w:rPr>
          <w:color w:val="000000" w:themeColor="text1"/>
          <w:u w:color="000000" w:themeColor="text1"/>
        </w:rPr>
        <w:t>,</w:t>
      </w:r>
      <w:r w:rsidRPr="003110BC">
        <w:rPr>
          <w:color w:val="000000" w:themeColor="text1"/>
          <w:u w:color="000000" w:themeColor="text1"/>
        </w:rPr>
        <w:t xml:space="preserve"> </w:t>
      </w:r>
      <w:r w:rsidR="00431045">
        <w:rPr>
          <w:color w:val="000000" w:themeColor="text1"/>
          <w:u w:color="000000" w:themeColor="text1"/>
        </w:rPr>
        <w:t>Pam</w:t>
      </w:r>
      <w:r>
        <w:rPr>
          <w:color w:val="000000" w:themeColor="text1"/>
          <w:u w:color="000000" w:themeColor="text1"/>
        </w:rPr>
        <w:t xml:space="preserve"> Robertson</w:t>
      </w:r>
      <w:r w:rsidRPr="003110BC">
        <w:rPr>
          <w:color w:val="000000" w:themeColor="text1"/>
          <w:u w:color="000000" w:themeColor="text1"/>
        </w:rPr>
        <w:t xml:space="preserve"> began working for the S</w:t>
      </w:r>
      <w:r>
        <w:rPr>
          <w:color w:val="000000" w:themeColor="text1"/>
          <w:u w:color="000000" w:themeColor="text1"/>
        </w:rPr>
        <w:t xml:space="preserve">outh </w:t>
      </w:r>
      <w:r w:rsidRPr="003110B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3110BC">
        <w:rPr>
          <w:color w:val="000000" w:themeColor="text1"/>
          <w:u w:color="000000" w:themeColor="text1"/>
        </w:rPr>
        <w:t xml:space="preserve"> House of Representatives as a legislative aide for the Aiken </w:t>
      </w:r>
      <w:r w:rsidR="00DC3260">
        <w:rPr>
          <w:color w:val="000000" w:themeColor="text1"/>
          <w:u w:color="000000" w:themeColor="text1"/>
        </w:rPr>
        <w:t xml:space="preserve">County </w:t>
      </w:r>
      <w:r w:rsidRPr="003110BC">
        <w:rPr>
          <w:color w:val="000000" w:themeColor="text1"/>
          <w:u w:color="000000" w:themeColor="text1"/>
        </w:rPr>
        <w:t>Delegation</w:t>
      </w:r>
      <w:r>
        <w:rPr>
          <w:color w:val="000000" w:themeColor="text1"/>
          <w:u w:color="000000" w:themeColor="text1"/>
        </w:rPr>
        <w:t>, which included</w:t>
      </w:r>
      <w:r w:rsidRPr="003110BC">
        <w:rPr>
          <w:color w:val="000000" w:themeColor="text1"/>
          <w:u w:color="000000" w:themeColor="text1"/>
        </w:rPr>
        <w:t xml:space="preserve"> Representatives</w:t>
      </w:r>
      <w:r>
        <w:rPr>
          <w:color w:val="000000" w:themeColor="text1"/>
          <w:u w:color="000000" w:themeColor="text1"/>
        </w:rPr>
        <w:t xml:space="preserve"> J. Roland Smith;</w:t>
      </w:r>
      <w:r w:rsidR="00DC3260">
        <w:rPr>
          <w:color w:val="000000" w:themeColor="text1"/>
          <w:u w:color="000000" w:themeColor="text1"/>
        </w:rPr>
        <w:t xml:space="preserve"> </w:t>
      </w:r>
      <w:r w:rsidRPr="003110BC">
        <w:rPr>
          <w:color w:val="000000" w:themeColor="text1"/>
          <w:u w:color="000000" w:themeColor="text1"/>
        </w:rPr>
        <w:t>Robert S. “Skipper” Perry, Jr.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William “Bill” Clyburn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Don Smith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 Jim Stewart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Tom R. Young, Jr.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Bill Taylor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William M. “Bill”</w:t>
      </w:r>
      <w:r>
        <w:rPr>
          <w:color w:val="000000" w:themeColor="text1"/>
          <w:u w:color="000000" w:themeColor="text1"/>
        </w:rPr>
        <w:t xml:space="preserve"> Hixon;</w:t>
      </w:r>
      <w:r w:rsidRPr="003110BC">
        <w:rPr>
          <w:color w:val="000000" w:themeColor="text1"/>
          <w:u w:color="000000" w:themeColor="text1"/>
        </w:rPr>
        <w:t xml:space="preserve"> and Don Wells</w:t>
      </w:r>
      <w:r>
        <w:rPr>
          <w:color w:val="000000" w:themeColor="text1"/>
          <w:u w:color="000000" w:themeColor="text1"/>
        </w:rPr>
        <w:t>; and</w:t>
      </w:r>
    </w:p>
    <w:p w:rsidR="00431045" w:rsidRDefault="00431045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452B" w:rsidRPr="003110BC" w:rsidRDefault="002F452B" w:rsidP="002F4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3CC7">
        <w:rPr>
          <w:color w:val="000000" w:themeColor="text1"/>
          <w:u w:color="000000" w:themeColor="text1"/>
        </w:rPr>
        <w:t xml:space="preserve">once during her tenure as an employee of the General Assembly, </w:t>
      </w:r>
      <w:r>
        <w:rPr>
          <w:color w:val="000000" w:themeColor="text1"/>
          <w:u w:color="000000" w:themeColor="text1"/>
        </w:rPr>
        <w:t>she became</w:t>
      </w:r>
      <w:r w:rsidRPr="003110BC">
        <w:rPr>
          <w:color w:val="000000" w:themeColor="text1"/>
          <w:u w:color="000000" w:themeColor="text1"/>
        </w:rPr>
        <w:t xml:space="preserve"> trapped in the old tunnel leading into the </w:t>
      </w:r>
      <w:r>
        <w:rPr>
          <w:color w:val="000000" w:themeColor="text1"/>
          <w:u w:color="000000" w:themeColor="text1"/>
        </w:rPr>
        <w:t>State H</w:t>
      </w:r>
      <w:r w:rsidRPr="003110BC">
        <w:rPr>
          <w:color w:val="000000" w:themeColor="text1"/>
          <w:u w:color="000000" w:themeColor="text1"/>
        </w:rPr>
        <w:t>ouse from the garage</w:t>
      </w:r>
      <w:r>
        <w:rPr>
          <w:color w:val="000000" w:themeColor="text1"/>
          <w:u w:color="000000" w:themeColor="text1"/>
        </w:rPr>
        <w:t>. A</w:t>
      </w:r>
      <w:r w:rsidRPr="003110BC">
        <w:rPr>
          <w:color w:val="000000" w:themeColor="text1"/>
          <w:u w:color="000000" w:themeColor="text1"/>
        </w:rPr>
        <w:t xml:space="preserve"> </w:t>
      </w:r>
      <w:r w:rsidR="00543CC7">
        <w:rPr>
          <w:color w:val="000000" w:themeColor="text1"/>
          <w:u w:color="000000" w:themeColor="text1"/>
        </w:rPr>
        <w:t>news photographer caught her on camera</w:t>
      </w:r>
      <w:r w:rsidRPr="003110BC">
        <w:rPr>
          <w:color w:val="000000" w:themeColor="text1"/>
          <w:u w:color="000000" w:themeColor="text1"/>
        </w:rPr>
        <w:t xml:space="preserve"> coming up the escape hatch and </w:t>
      </w:r>
      <w:r>
        <w:rPr>
          <w:color w:val="000000" w:themeColor="text1"/>
          <w:u w:color="000000" w:themeColor="text1"/>
        </w:rPr>
        <w:t>published the picture in the paper; and</w:t>
      </w:r>
    </w:p>
    <w:p w:rsidR="002F452B" w:rsidRDefault="002F452B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6A54" w:rsidRDefault="00686A54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6A5C2D">
        <w:t xml:space="preserve">Pam Robertson is the daughter of Harold M. and Sarah S. Robertson of Walterboro. In 1974, before she was employed by the </w:t>
      </w:r>
      <w:r>
        <w:t>legislat</w:t>
      </w:r>
      <w:r w:rsidR="006A5C2D">
        <w:t>ure</w:t>
      </w:r>
      <w:r>
        <w:t>, her father volunteered h</w:t>
      </w:r>
      <w:r w:rsidR="006A5C2D">
        <w:t xml:space="preserve">er, as a campaign contribution, </w:t>
      </w:r>
      <w:r>
        <w:t xml:space="preserve"> to work for free</w:t>
      </w:r>
      <w:r w:rsidR="006A5C2D">
        <w:t xml:space="preserve"> for </w:t>
      </w:r>
      <w:r>
        <w:t>then Lieutenant Gov</w:t>
      </w:r>
      <w:r w:rsidR="006A5C2D">
        <w:t>ernor Earle E. Morris, Jr.; and</w:t>
      </w:r>
    </w:p>
    <w:p w:rsidR="00686A54" w:rsidRDefault="00686A54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1045" w:rsidRDefault="00431045" w:rsidP="006A5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5C2D">
        <w:t>s</w:t>
      </w:r>
      <w:r w:rsidR="00686A54">
        <w:t>he</w:t>
      </w:r>
      <w:r w:rsidR="00543CC7">
        <w:t xml:space="preserve"> </w:t>
      </w:r>
      <w:r>
        <w:rPr>
          <w:color w:val="000000" w:themeColor="text1"/>
          <w:u w:color="000000" w:themeColor="text1"/>
        </w:rPr>
        <w:t xml:space="preserve">grew up </w:t>
      </w:r>
      <w:r w:rsidRPr="003110BC">
        <w:rPr>
          <w:color w:val="000000" w:themeColor="text1"/>
          <w:u w:color="000000" w:themeColor="text1"/>
        </w:rPr>
        <w:t>duck hunting</w:t>
      </w:r>
      <w:r>
        <w:rPr>
          <w:color w:val="000000" w:themeColor="text1"/>
          <w:u w:color="000000" w:themeColor="text1"/>
        </w:rPr>
        <w:t xml:space="preserve"> </w:t>
      </w:r>
      <w:r w:rsidRPr="003110BC">
        <w:rPr>
          <w:color w:val="000000" w:themeColor="text1"/>
          <w:u w:color="000000" w:themeColor="text1"/>
        </w:rPr>
        <w:t>with her</w:t>
      </w:r>
      <w:r>
        <w:rPr>
          <w:color w:val="000000" w:themeColor="text1"/>
          <w:u w:color="000000" w:themeColor="text1"/>
        </w:rPr>
        <w:t xml:space="preserve"> father, </w:t>
      </w:r>
      <w:r w:rsidR="006A5C2D">
        <w:rPr>
          <w:color w:val="000000" w:themeColor="text1"/>
          <w:u w:color="000000" w:themeColor="text1"/>
        </w:rPr>
        <w:t xml:space="preserve">and </w:t>
      </w:r>
      <w:r w:rsidR="002F452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</w:t>
      </w:r>
      <w:r w:rsidR="002F452B">
        <w:rPr>
          <w:color w:val="000000" w:themeColor="text1"/>
          <w:u w:color="000000" w:themeColor="text1"/>
        </w:rPr>
        <w:t xml:space="preserve">loves </w:t>
      </w:r>
      <w:r>
        <w:rPr>
          <w:color w:val="000000" w:themeColor="text1"/>
          <w:u w:color="000000" w:themeColor="text1"/>
        </w:rPr>
        <w:t xml:space="preserve">Edisto beach, </w:t>
      </w:r>
      <w:r w:rsidRPr="003110BC">
        <w:rPr>
          <w:color w:val="000000" w:themeColor="text1"/>
          <w:u w:color="000000" w:themeColor="text1"/>
        </w:rPr>
        <w:t>kayaking</w:t>
      </w:r>
      <w:r>
        <w:rPr>
          <w:color w:val="000000" w:themeColor="text1"/>
          <w:u w:color="000000" w:themeColor="text1"/>
        </w:rPr>
        <w:t xml:space="preserve">, </w:t>
      </w:r>
      <w:r w:rsidR="002F452B">
        <w:rPr>
          <w:color w:val="000000" w:themeColor="text1"/>
          <w:u w:color="000000" w:themeColor="text1"/>
        </w:rPr>
        <w:t xml:space="preserve">the outdoors, and </w:t>
      </w:r>
      <w:r>
        <w:rPr>
          <w:color w:val="000000" w:themeColor="text1"/>
          <w:u w:color="000000" w:themeColor="text1"/>
        </w:rPr>
        <w:t xml:space="preserve">being with </w:t>
      </w:r>
      <w:r>
        <w:t xml:space="preserve">her children and grandchildren; and </w:t>
      </w:r>
    </w:p>
    <w:p w:rsidR="00431045" w:rsidRDefault="00431045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1045" w:rsidRDefault="00431045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86A54">
        <w:t>Pam Robertson</w:t>
      </w:r>
      <w:r>
        <w:t xml:space="preserve"> is the proud mother of two daughters, Paige Simensen and Ashlan Zemp, and the doting g</w:t>
      </w:r>
      <w:r w:rsidR="00DB3D6D">
        <w:t>randmother of Parker and Mackenz</w:t>
      </w:r>
      <w:r>
        <w:t>ie Simensen; and</w:t>
      </w:r>
    </w:p>
    <w:p w:rsidR="00543CC7" w:rsidRDefault="00543CC7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3CC7" w:rsidRDefault="00543CC7" w:rsidP="00543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2016, </w:t>
      </w:r>
      <w:r w:rsidR="00686A54">
        <w:t>she</w:t>
      </w:r>
      <w:r>
        <w:t xml:space="preserve"> was elected to the board of directors of the Bank of Walterboro; and </w:t>
      </w:r>
    </w:p>
    <w:p w:rsidR="00543CC7" w:rsidRDefault="00543CC7" w:rsidP="00543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05F9" w:rsidRDefault="006F4EBA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6C59">
        <w:rPr>
          <w:color w:val="000000" w:themeColor="text1"/>
          <w:u w:color="000000" w:themeColor="text1"/>
        </w:rPr>
        <w:t>the members</w:t>
      </w:r>
      <w:r>
        <w:rPr>
          <w:color w:val="000000" w:themeColor="text1"/>
          <w:u w:color="000000" w:themeColor="text1"/>
        </w:rPr>
        <w:t xml:space="preserve"> are grateful for the </w:t>
      </w:r>
      <w:r w:rsidR="006A5C2D">
        <w:rPr>
          <w:color w:val="000000" w:themeColor="text1"/>
          <w:u w:color="000000" w:themeColor="text1"/>
        </w:rPr>
        <w:t xml:space="preserve">more than forty </w:t>
      </w:r>
      <w:r>
        <w:rPr>
          <w:color w:val="000000" w:themeColor="text1"/>
          <w:u w:color="000000" w:themeColor="text1"/>
        </w:rPr>
        <w:t xml:space="preserve">years of unparalleled dedication that </w:t>
      </w:r>
      <w:r w:rsidR="00856C59">
        <w:t>Pam Robertson</w:t>
      </w:r>
      <w:r>
        <w:rPr>
          <w:color w:val="000000" w:themeColor="text1"/>
          <w:u w:color="000000" w:themeColor="text1"/>
        </w:rPr>
        <w:t xml:space="preserve"> has </w:t>
      </w:r>
      <w:r w:rsidR="00543CC7">
        <w:rPr>
          <w:color w:val="000000" w:themeColor="text1"/>
          <w:u w:color="000000" w:themeColor="text1"/>
        </w:rPr>
        <w:t>shown</w:t>
      </w:r>
      <w:r>
        <w:rPr>
          <w:color w:val="000000" w:themeColor="text1"/>
          <w:u w:color="000000" w:themeColor="text1"/>
        </w:rPr>
        <w:t xml:space="preserve"> to </w:t>
      </w:r>
      <w:r w:rsidR="00856C59">
        <w:rPr>
          <w:color w:val="000000" w:themeColor="text1"/>
          <w:u w:color="000000" w:themeColor="text1"/>
        </w:rPr>
        <w:t xml:space="preserve">the </w:t>
      </w:r>
      <w:r w:rsidR="00543CC7">
        <w:rPr>
          <w:color w:val="000000" w:themeColor="text1"/>
          <w:u w:color="000000" w:themeColor="text1"/>
        </w:rPr>
        <w:t xml:space="preserve">State </w:t>
      </w:r>
      <w:r w:rsidR="00686A54">
        <w:rPr>
          <w:color w:val="000000" w:themeColor="text1"/>
          <w:u w:color="000000" w:themeColor="text1"/>
        </w:rPr>
        <w:t xml:space="preserve">as a legislative employee </w:t>
      </w:r>
      <w:r>
        <w:rPr>
          <w:color w:val="000000" w:themeColor="text1"/>
          <w:u w:color="000000" w:themeColor="text1"/>
        </w:rPr>
        <w:t xml:space="preserve">and </w:t>
      </w:r>
      <w:r w:rsidR="00686A54">
        <w:rPr>
          <w:color w:val="000000" w:themeColor="text1"/>
          <w:u w:color="000000" w:themeColor="text1"/>
        </w:rPr>
        <w:t xml:space="preserve">look forward to her continued </w:t>
      </w:r>
      <w:r w:rsidR="006A5C2D">
        <w:rPr>
          <w:color w:val="000000" w:themeColor="text1"/>
          <w:u w:color="000000" w:themeColor="text1"/>
        </w:rPr>
        <w:t>service</w:t>
      </w:r>
      <w:r w:rsidR="00686A54">
        <w:rPr>
          <w:color w:val="000000" w:themeColor="text1"/>
          <w:u w:color="000000" w:themeColor="text1"/>
        </w:rPr>
        <w:t xml:space="preserve"> </w:t>
      </w:r>
      <w:r w:rsidR="006A5C2D">
        <w:rPr>
          <w:color w:val="000000" w:themeColor="text1"/>
          <w:u w:color="000000" w:themeColor="text1"/>
        </w:rPr>
        <w:t>in the years to come</w:t>
      </w:r>
      <w:r w:rsidR="009D05F9">
        <w:t>.  Now, therefore,</w:t>
      </w:r>
    </w:p>
    <w:p w:rsidR="009D05F9" w:rsidRDefault="009D05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5F9" w:rsidRDefault="009D05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D05F9" w:rsidRDefault="009D05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EBA" w:rsidRDefault="009D05F9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F4EBA">
        <w:t xml:space="preserve"> the members of the House of Representatives of the State of South</w:t>
      </w:r>
      <w:r w:rsidR="003B7369">
        <w:t xml:space="preserve"> Carolina, by this resolution, congratulate</w:t>
      </w:r>
      <w:r w:rsidR="006F4EBA">
        <w:t xml:space="preserve"> and honor </w:t>
      </w:r>
      <w:r w:rsidR="007E2162">
        <w:t xml:space="preserve">Pamela Jean “Pam” </w:t>
      </w:r>
      <w:r w:rsidR="00856C59">
        <w:t>Robertson, a legislative aide for the House of Representatives</w:t>
      </w:r>
      <w:r w:rsidR="006F4EBA">
        <w:t xml:space="preserve">, </w:t>
      </w:r>
      <w:r w:rsidR="00686A54">
        <w:t>for her more than</w:t>
      </w:r>
      <w:r w:rsidR="00856C59">
        <w:t xml:space="preserve"> </w:t>
      </w:r>
      <w:r w:rsidR="003D10F8">
        <w:t>forty</w:t>
      </w:r>
      <w:r w:rsidR="00686A54">
        <w:t xml:space="preserve"> </w:t>
      </w:r>
      <w:r w:rsidR="00856C59">
        <w:t xml:space="preserve">years of </w:t>
      </w:r>
      <w:r w:rsidR="007E2162">
        <w:t>meritorious</w:t>
      </w:r>
      <w:r w:rsidR="006F4EBA">
        <w:t xml:space="preserve"> service</w:t>
      </w:r>
      <w:r w:rsidR="002F452B">
        <w:t xml:space="preserve"> to the General Assembly</w:t>
      </w:r>
      <w:r w:rsidR="006F4EBA">
        <w:t>.</w:t>
      </w:r>
    </w:p>
    <w:p w:rsidR="006F4EBA" w:rsidRDefault="006F4EBA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5F9" w:rsidRDefault="006F4EBA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E2162">
        <w:t xml:space="preserve">Pamela Jean “Pam” </w:t>
      </w:r>
      <w:r w:rsidR="00B45420">
        <w:t>Robertson</w:t>
      </w:r>
      <w:r>
        <w:t>.</w:t>
      </w:r>
    </w:p>
    <w:p w:rsidR="004A236B" w:rsidRDefault="00DC3260" w:rsidP="00D21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5F27" w:rsidRDefault="00B95F27" w:rsidP="00B95F27">
      <w:pPr>
        <w:suppressAutoHyphens/>
      </w:pPr>
    </w:p>
    <w:sectPr w:rsidR="00B95F27" w:rsidSect="00B95F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C2D" w:rsidRDefault="006A5C2D" w:rsidP="009F0C77">
      <w:r>
        <w:separator/>
      </w:r>
    </w:p>
  </w:endnote>
  <w:endnote w:type="continuationSeparator" w:id="0">
    <w:p w:rsidR="006A5C2D" w:rsidRDefault="006A5C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2666DE-9060-4A1A-B535-C95860D90424}"/>
    <w:embedBold r:id="rId2" w:fontKey="{AE275809-569A-4CE5-AFD9-F5DF6EF129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AE0547-F5FA-44DF-9415-CBA0006505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36210BC-7586-474C-B050-D2FEDB7510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F20D08-2BCA-462D-B7BD-15080C037A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37C" w:rsidRPr="00B95F27" w:rsidRDefault="00B95F27" w:rsidP="00B95F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C2D" w:rsidRDefault="006A5C2D" w:rsidP="009F0C77">
      <w:r>
        <w:separator/>
      </w:r>
    </w:p>
  </w:footnote>
  <w:footnote w:type="continuationSeparator" w:id="0">
    <w:p w:rsidR="006A5C2D" w:rsidRDefault="006A5C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9VR16"/>
    <w:docVar w:name="CoverBillType" w:val="r"/>
    <w:docVar w:name="docpath" w:val="L:\Council\bills\GM\24829VR16.DOCX"/>
    <w:docVar w:name="dvBillNumber" w:val="54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05F9"/>
    <w:rsid w:val="000023B0"/>
    <w:rsid w:val="00011869"/>
    <w:rsid w:val="00015CD6"/>
    <w:rsid w:val="000E1785"/>
    <w:rsid w:val="000F40FA"/>
    <w:rsid w:val="0010776B"/>
    <w:rsid w:val="00133E66"/>
    <w:rsid w:val="001435A3"/>
    <w:rsid w:val="00146ED3"/>
    <w:rsid w:val="00150D83"/>
    <w:rsid w:val="00151044"/>
    <w:rsid w:val="001D08F2"/>
    <w:rsid w:val="001D525B"/>
    <w:rsid w:val="001D7B21"/>
    <w:rsid w:val="001D7F4F"/>
    <w:rsid w:val="00205238"/>
    <w:rsid w:val="002321B6"/>
    <w:rsid w:val="00250967"/>
    <w:rsid w:val="002543C8"/>
    <w:rsid w:val="0025541D"/>
    <w:rsid w:val="00284AAE"/>
    <w:rsid w:val="002D0B1B"/>
    <w:rsid w:val="002E5912"/>
    <w:rsid w:val="002F452B"/>
    <w:rsid w:val="00301B21"/>
    <w:rsid w:val="00301DB7"/>
    <w:rsid w:val="00325348"/>
    <w:rsid w:val="0032732C"/>
    <w:rsid w:val="00336AD0"/>
    <w:rsid w:val="0037079A"/>
    <w:rsid w:val="003B7369"/>
    <w:rsid w:val="003C4DAB"/>
    <w:rsid w:val="003D01E8"/>
    <w:rsid w:val="003D10F8"/>
    <w:rsid w:val="003E5288"/>
    <w:rsid w:val="003F6D79"/>
    <w:rsid w:val="0041760A"/>
    <w:rsid w:val="00417C01"/>
    <w:rsid w:val="00431045"/>
    <w:rsid w:val="004403BD"/>
    <w:rsid w:val="00461441"/>
    <w:rsid w:val="004809EE"/>
    <w:rsid w:val="004A236B"/>
    <w:rsid w:val="004E7D54"/>
    <w:rsid w:val="005273C6"/>
    <w:rsid w:val="00530A69"/>
    <w:rsid w:val="00543CC7"/>
    <w:rsid w:val="00545593"/>
    <w:rsid w:val="00557DDA"/>
    <w:rsid w:val="00577C6C"/>
    <w:rsid w:val="005C2FE2"/>
    <w:rsid w:val="005E2BC9"/>
    <w:rsid w:val="00605102"/>
    <w:rsid w:val="006215AA"/>
    <w:rsid w:val="00686A54"/>
    <w:rsid w:val="006913C9"/>
    <w:rsid w:val="0069470D"/>
    <w:rsid w:val="006A5C2D"/>
    <w:rsid w:val="006F4EBA"/>
    <w:rsid w:val="00734F00"/>
    <w:rsid w:val="007A70AE"/>
    <w:rsid w:val="007E2162"/>
    <w:rsid w:val="008362E8"/>
    <w:rsid w:val="00856C59"/>
    <w:rsid w:val="0087737C"/>
    <w:rsid w:val="008A1768"/>
    <w:rsid w:val="008F0F33"/>
    <w:rsid w:val="008F4429"/>
    <w:rsid w:val="0094021A"/>
    <w:rsid w:val="009B44AF"/>
    <w:rsid w:val="009C6A0B"/>
    <w:rsid w:val="009D05F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5420"/>
    <w:rsid w:val="00B95F27"/>
    <w:rsid w:val="00BE3C22"/>
    <w:rsid w:val="00C0345E"/>
    <w:rsid w:val="00C3483A"/>
    <w:rsid w:val="00C35D76"/>
    <w:rsid w:val="00C65838"/>
    <w:rsid w:val="00C74E9D"/>
    <w:rsid w:val="00C82FD3"/>
    <w:rsid w:val="00C92819"/>
    <w:rsid w:val="00CC6B7B"/>
    <w:rsid w:val="00CD2089"/>
    <w:rsid w:val="00D21FA1"/>
    <w:rsid w:val="00D73A67"/>
    <w:rsid w:val="00D84B6B"/>
    <w:rsid w:val="00D970A9"/>
    <w:rsid w:val="00DB3D6D"/>
    <w:rsid w:val="00DC3260"/>
    <w:rsid w:val="00DF3845"/>
    <w:rsid w:val="00E41911"/>
    <w:rsid w:val="00E92EEF"/>
    <w:rsid w:val="00ED5FBE"/>
    <w:rsid w:val="00EF2368"/>
    <w:rsid w:val="00F24442"/>
    <w:rsid w:val="00F50AE3"/>
    <w:rsid w:val="00F656BA"/>
    <w:rsid w:val="00F67CF1"/>
    <w:rsid w:val="00F750A8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251BAF-B722-4E9A-AA59-B1288BEF2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2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2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311FE-41F0-41ED-9C1A-7C8BA4B49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F6CDE139.dotm</Template>
  <TotalTime>0</TotalTime>
  <Pages>1</Pages>
  <Words>522</Words>
  <Characters>2639</Characters>
  <Application>Microsoft Office Word</Application>
  <DocSecurity>0</DocSecurity>
  <Lines>82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5485 Text of Previous Version (Jun. 15, 2016) - South Carolina Legislature Online</dc:title>
  <dc:creator>Gail Pinckney Moore</dc:creator>
  <cp:lastModifiedBy>S Volk</cp:lastModifiedBy>
  <cp:revision>2</cp:revision>
  <cp:lastPrinted>2016-06-13T15:44:00Z</cp:lastPrinted>
  <dcterms:created xsi:type="dcterms:W3CDTF">2016-06-15T22:33:00Z</dcterms:created>
  <dcterms:modified xsi:type="dcterms:W3CDTF">2016-06-15T22:33:00Z</dcterms:modified>
</cp:coreProperties>
</file>