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281" w:rsidRDefault="007B3281" w:rsidP="00536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36ACF" w:rsidRDefault="00536ACF" w:rsidP="00536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ACF" w:rsidRDefault="00536ACF" w:rsidP="00536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ACF" w:rsidRDefault="00536ACF" w:rsidP="00536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ACF" w:rsidRDefault="00536ACF" w:rsidP="00536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ACF" w:rsidRDefault="00536ACF" w:rsidP="00536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ACF" w:rsidRDefault="00536ACF" w:rsidP="00536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3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41B1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780" w:rsidRPr="00AD2BCA" w:rsidRDefault="00866780" w:rsidP="00866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AD2BCA">
        <w:rPr>
          <w:color w:val="000000" w:themeColor="text1"/>
          <w:u w:color="000000" w:themeColor="text1"/>
        </w:rPr>
        <w:t>TO AMEND THE CODE OF LAWS OF SOUTH CAROLINA, 1976, BY ADDING SECTION 63</w:t>
      </w:r>
      <w:r>
        <w:rPr>
          <w:color w:val="000000" w:themeColor="text1"/>
          <w:u w:color="000000" w:themeColor="text1"/>
        </w:rPr>
        <w:noBreakHyphen/>
      </w:r>
      <w:r w:rsidRPr="00AD2BCA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AD2BCA">
        <w:rPr>
          <w:color w:val="000000" w:themeColor="text1"/>
          <w:u w:color="000000" w:themeColor="text1"/>
        </w:rPr>
        <w:t>220 SO AS TO PROVIDE THAT A CHILD CARE FACILITY THAT PROVIDES CHILD CARE SERVICES UTILIZING THE PRACTICE OF A DOCUMENTED EDUCATIONAL PHILOSOPHY FOR INFANTS MAY USE FLOOR BED</w:t>
      </w:r>
      <w:r w:rsidR="009249EB">
        <w:rPr>
          <w:color w:val="000000" w:themeColor="text1"/>
          <w:u w:color="000000" w:themeColor="text1"/>
        </w:rPr>
        <w:t>S</w:t>
      </w:r>
      <w:r w:rsidR="00257169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41B1E" w:rsidRDefault="00341B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41B1E" w:rsidRDefault="00341B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780" w:rsidRPr="00AD2BCA" w:rsidRDefault="00341B1E" w:rsidP="00866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66780" w:rsidRPr="00AD2BCA">
        <w:rPr>
          <w:color w:val="000000" w:themeColor="text1"/>
          <w:u w:color="000000" w:themeColor="text1"/>
        </w:rPr>
        <w:t>Article 1, Chapter 13, Title 63 of the 1976 Code is amended by adding:</w:t>
      </w:r>
    </w:p>
    <w:p w:rsidR="00866780" w:rsidRPr="00AD2BCA" w:rsidRDefault="00866780" w:rsidP="00866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1B1E" w:rsidRDefault="00866780" w:rsidP="00866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AD2BCA">
        <w:rPr>
          <w:color w:val="000000" w:themeColor="text1"/>
          <w:u w:color="000000" w:themeColor="text1"/>
        </w:rPr>
        <w:t>“Section 63</w:t>
      </w:r>
      <w:r>
        <w:rPr>
          <w:color w:val="000000" w:themeColor="text1"/>
          <w:u w:color="000000" w:themeColor="text1"/>
        </w:rPr>
        <w:noBreakHyphen/>
      </w:r>
      <w:r w:rsidRPr="00AD2BCA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AD2BCA">
        <w:rPr>
          <w:color w:val="000000" w:themeColor="text1"/>
          <w:u w:color="000000" w:themeColor="text1"/>
        </w:rPr>
        <w:t>220.</w:t>
      </w:r>
      <w:r>
        <w:rPr>
          <w:color w:val="000000" w:themeColor="text1"/>
          <w:u w:color="000000" w:themeColor="text1"/>
        </w:rPr>
        <w:tab/>
      </w:r>
      <w:r w:rsidRPr="00AD2BCA">
        <w:rPr>
          <w:color w:val="000000" w:themeColor="text1"/>
          <w:u w:color="000000" w:themeColor="text1"/>
        </w:rPr>
        <w:t>Notwithstanding any other provision of law, a childcare facility that provides childcare services utilizing the practice of a documented educational curriculum</w:t>
      </w:r>
      <w:r>
        <w:rPr>
          <w:color w:val="000000" w:themeColor="text1"/>
          <w:u w:color="000000" w:themeColor="text1"/>
        </w:rPr>
        <w:t>,</w:t>
      </w:r>
      <w:r w:rsidRPr="00AD2BCA">
        <w:rPr>
          <w:color w:val="000000" w:themeColor="text1"/>
          <w:u w:color="000000" w:themeColor="text1"/>
        </w:rPr>
        <w:t xml:space="preserve"> including the least restrictive environment for infants</w:t>
      </w:r>
      <w:r>
        <w:rPr>
          <w:color w:val="000000" w:themeColor="text1"/>
          <w:u w:color="000000" w:themeColor="text1"/>
        </w:rPr>
        <w:t>,</w:t>
      </w:r>
      <w:r w:rsidRPr="00AD2BCA">
        <w:rPr>
          <w:color w:val="000000" w:themeColor="text1"/>
          <w:u w:color="000000" w:themeColor="text1"/>
        </w:rPr>
        <w:t xml:space="preserve"> may use floor beds in the facility instead of cribs.”</w:t>
      </w:r>
    </w:p>
    <w:p w:rsidR="00341B1E" w:rsidRDefault="00341B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1B1E" w:rsidRDefault="00341B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66780">
        <w:t>2</w:t>
      </w:r>
      <w:r>
        <w:t>.</w:t>
      </w:r>
      <w:r>
        <w:tab/>
        <w:t>This act takes effect upon approval by the Governor.</w:t>
      </w:r>
    </w:p>
    <w:p w:rsidR="0001501F" w:rsidRDefault="0086678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3281" w:rsidRDefault="007B3281" w:rsidP="007B3281">
      <w:pPr>
        <w:suppressAutoHyphens/>
      </w:pPr>
    </w:p>
    <w:sectPr w:rsidR="007B3281" w:rsidSect="007B32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780" w:rsidRDefault="00866780" w:rsidP="009F0C77">
      <w:r>
        <w:separator/>
      </w:r>
    </w:p>
  </w:endnote>
  <w:endnote w:type="continuationSeparator" w:id="0">
    <w:p w:rsidR="00866780" w:rsidRDefault="008667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5060AB-23EC-4768-B6CD-342704FE2376}"/>
    <w:embedBold r:id="rId2" w:fontKey="{B24FB056-CEC6-4B99-90E9-19AB00EFE48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6031A6B-23A7-4F5E-86F9-DD9CED608D2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CA443C1-2D01-439E-A867-9C903241A2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5B9F5B0-61B1-44D8-A4F4-291F558F1D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01F" w:rsidRPr="007B3281" w:rsidRDefault="007B3281" w:rsidP="007B32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780" w:rsidRDefault="00866780" w:rsidP="009F0C77">
      <w:r>
        <w:separator/>
      </w:r>
    </w:p>
  </w:footnote>
  <w:footnote w:type="continuationSeparator" w:id="0">
    <w:p w:rsidR="00866780" w:rsidRDefault="008667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081SA15"/>
    <w:docVar w:name="CoverBillType" w:val="b"/>
    <w:docVar w:name="docpath" w:val="L:\Council\bills\DKA\3081SA15.DOCX"/>
    <w:docVar w:name="dvBillNumber" w:val="552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341B1E"/>
    <w:rsid w:val="0001501F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7169"/>
    <w:rsid w:val="002759C5"/>
    <w:rsid w:val="00277DEE"/>
    <w:rsid w:val="00280D88"/>
    <w:rsid w:val="00294ABE"/>
    <w:rsid w:val="002A3EB4"/>
    <w:rsid w:val="00325348"/>
    <w:rsid w:val="00341B1E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36ACF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3281"/>
    <w:rsid w:val="007C3099"/>
    <w:rsid w:val="007E72BE"/>
    <w:rsid w:val="007F1523"/>
    <w:rsid w:val="007F509E"/>
    <w:rsid w:val="007F5799"/>
    <w:rsid w:val="007F6947"/>
    <w:rsid w:val="00834A12"/>
    <w:rsid w:val="00866780"/>
    <w:rsid w:val="00872729"/>
    <w:rsid w:val="008F4429"/>
    <w:rsid w:val="0091034C"/>
    <w:rsid w:val="009249EB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D63E0"/>
    <w:rsid w:val="00CF41F5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32729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5EF472-A0B6-497C-B3D6-E59A1A6B7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67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78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06DFC-2C73-498C-A761-D33C9A8A6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DFC789C9.dotm</Template>
  <TotalTime>0</TotalTime>
  <Pages>1</Pages>
  <Words>126</Words>
  <Characters>652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552 Text of Previous Version (Mar. 12, 2015) - South Carolina Legislature Online</dc:title>
  <dc:subject/>
  <dc:creator>sharonpair</dc:creator>
  <cp:keywords/>
  <dc:description/>
  <cp:lastModifiedBy>N Cumfer</cp:lastModifiedBy>
  <cp:revision>2</cp:revision>
  <cp:lastPrinted>2015-03-11T14:05:00Z</cp:lastPrinted>
  <dcterms:created xsi:type="dcterms:W3CDTF">2015-03-12T15:26:00Z</dcterms:created>
  <dcterms:modified xsi:type="dcterms:W3CDTF">2015-03-12T15:26:00Z</dcterms:modified>
</cp:coreProperties>
</file>