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C3F" w:rsidRPr="000C2C3F" w:rsidRDefault="000C2C3F" w:rsidP="000C2C3F">
      <w:pPr>
        <w:tabs>
          <w:tab w:val="right" w:pos="5933"/>
        </w:tabs>
        <w:suppressAutoHyphens/>
      </w:pPr>
      <w:r>
        <w:tab/>
      </w:r>
      <w:r>
        <w:rPr>
          <w:b/>
          <w:sz w:val="36"/>
        </w:rPr>
        <w:t>S. 569</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C3F" w:rsidRDefault="000C2C3F" w:rsidP="000C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894">
        <w:t>Education Committee</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0C2C3F" w:rsidRPr="000C2C3F" w:rsidRDefault="000C2C3F" w:rsidP="000C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C3F" w:rsidRDefault="000C2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2C3F" w:rsidSect="000C2C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2B" w:rsidRDefault="009F50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0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1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4495, PURSUANT TO THE PROVISIONS OF ARTICLE 1, CHAPTER 23, TITLE 1 OF THE 1976 CODE.</w:t>
      </w:r>
      <w:bookmarkEnd w:id="1"/>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4495, and submitted to the General Assembly pursuant to the provisions of Article 1, Chapter 23, Title 1 of the 1976 Code, are approved.</w:t>
      </w: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F7" w:rsidRDefault="00725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155">
        <w:t>2</w:t>
      </w:r>
      <w:r>
        <w:t>.</w:t>
      </w:r>
      <w:r>
        <w:tab/>
        <w:t>This joint resolution takes effect upon approval by the Governor.</w:t>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250F7"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250F7" w:rsidRPr="00177D10" w:rsidRDefault="00E93155"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007250F7" w:rsidRPr="00177D10">
        <w:t>Regulation</w:t>
      </w:r>
      <w:r w:rsidR="007250F7" w:rsidRPr="00177D10">
        <w:rPr>
          <w:bCs/>
        </w:rPr>
        <w:t xml:space="preserve"> 43</w:t>
      </w:r>
      <w:r w:rsidR="007250F7" w:rsidRPr="00177D10">
        <w:rPr>
          <w:bCs/>
        </w:rPr>
        <w:noBreakHyphen/>
        <w:t>165.1 defines the performance standards and criteria for assisting, developing, and evaluating principals in South Carolina. Regulation 43</w:t>
      </w:r>
      <w:r w:rsidR="007250F7" w:rsidRPr="00177D10">
        <w:rPr>
          <w:bCs/>
        </w:rPr>
        <w:noBreakHyphen/>
        <w:t>165.1 also defines the rating scale for determining levels of effectiveness regarding a principal’s performance.</w:t>
      </w: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177D10">
        <w:rPr>
          <w:bCs/>
        </w:rPr>
        <w:tab/>
        <w:t>The amendments will change the rating levels to specify that a satisfactory rating will be identified as “Proficient” or higher and an additional standard will be added</w:t>
      </w:r>
      <w:r w:rsidRPr="00177D10">
        <w:rPr>
          <w:bCs/>
          <w:u w:val="single"/>
        </w:rPr>
        <w:t xml:space="preserve"> </w:t>
      </w:r>
      <w:r w:rsidRPr="00177D10">
        <w:rPr>
          <w:bCs/>
        </w:rPr>
        <w:t>to the present standards. The additional</w:t>
      </w:r>
      <w:r w:rsidRPr="00177D10">
        <w:rPr>
          <w:bCs/>
          <w:u w:val="single"/>
        </w:rPr>
        <w:t xml:space="preserve"> </w:t>
      </w:r>
      <w:r w:rsidRPr="00177D10">
        <w:rPr>
          <w:bCs/>
        </w:rPr>
        <w:t>standard will be a Student Growth standard which will comprise a portion of the principal’s overall evaluation as specified in the guidelines approved by the State Board of Education.</w:t>
      </w: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50F7" w:rsidRPr="00177D10" w:rsidRDefault="007250F7"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D10">
        <w:tab/>
        <w:t xml:space="preserve">Notice of Drafting for the proposed amendments regulation was published in the </w:t>
      </w:r>
      <w:r w:rsidRPr="00177D10">
        <w:rPr>
          <w:i/>
        </w:rPr>
        <w:t>State Register</w:t>
      </w:r>
      <w:r w:rsidRPr="00177D10">
        <w:t xml:space="preserve"> on August 22, 2014.</w:t>
      </w:r>
    </w:p>
    <w:p w:rsidR="0034764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04453" w:rsidRDefault="00A04453" w:rsidP="00A04453">
      <w:pPr>
        <w:suppressAutoHyphens/>
      </w:pPr>
    </w:p>
    <w:sectPr w:rsidR="00A04453" w:rsidSect="000C2C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0F7" w:rsidRDefault="007250F7" w:rsidP="009F0C77">
      <w:r>
        <w:separator/>
      </w:r>
    </w:p>
  </w:endnote>
  <w:endnote w:type="continuationSeparator" w:id="0">
    <w:p w:rsidR="007250F7" w:rsidRDefault="007250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56841E-F232-44EB-8EEE-43338F9AD178}"/>
    <w:embedBold r:id="rId2" w:fontKey="{12A783BC-CFE2-41E5-8D8B-782F54356B15}"/>
    <w:embedItalic r:id="rId3" w:fontKey="{39DE210C-DC61-47A5-8B4A-FA785B043E0A}"/>
  </w:font>
  <w:font w:name="Calibri">
    <w:panose1 w:val="020F0502020204030204"/>
    <w:charset w:val="00"/>
    <w:family w:val="swiss"/>
    <w:pitch w:val="variable"/>
    <w:sig w:usb0="E10002FF" w:usb1="4000ACFF" w:usb2="00000009" w:usb3="00000000" w:csb0="0000019F" w:csb1="00000000"/>
    <w:embedRegular r:id="rId4" w:fontKey="{9CAC5898-6F62-469C-BEA0-290E0B4D00AD}"/>
  </w:font>
  <w:font w:name="Segoe UI">
    <w:panose1 w:val="020B0502040204020203"/>
    <w:charset w:val="00"/>
    <w:family w:val="swiss"/>
    <w:pitch w:val="variable"/>
    <w:sig w:usb0="E10022FF" w:usb1="C000E47F" w:usb2="00000029" w:usb3="00000000" w:csb0="000001DF" w:csb1="00000000"/>
    <w:embedRegular r:id="rId5" w:fontKey="{73D8C958-DC82-4384-A338-27D4371B1D1B}"/>
  </w:font>
  <w:font w:name="Cambria">
    <w:panose1 w:val="02040503050406030204"/>
    <w:charset w:val="00"/>
    <w:family w:val="roman"/>
    <w:pitch w:val="variable"/>
    <w:sig w:usb0="E00002FF" w:usb1="400004FF" w:usb2="00000000" w:usb3="00000000" w:csb0="0000019F" w:csb1="00000000"/>
    <w:embedRegular r:id="rId6" w:fontKey="{55A7C8AA-FC76-4A53-BFDD-86229E08F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64B" w:rsidRPr="009F502B" w:rsidRDefault="009F502B" w:rsidP="009F502B">
    <w:pPr>
      <w:pStyle w:val="Footer"/>
      <w:tabs>
        <w:tab w:val="clear" w:pos="4680"/>
        <w:tab w:val="clear" w:pos="9360"/>
        <w:tab w:val="center" w:pos="2995"/>
      </w:tabs>
      <w:spacing w:before="120"/>
    </w:pPr>
    <w:r>
      <w:t>[569</w:t>
    </w:r>
    <w:r w:rsidR="000C2C3F">
      <w:t>-</w:t>
    </w:r>
    <w:r w:rsidR="000C2C3F">
      <w:fldChar w:fldCharType="begin"/>
    </w:r>
    <w:r w:rsidR="000C2C3F">
      <w:instrText xml:space="preserve"> PAGE  \* MERGEFORMAT </w:instrText>
    </w:r>
    <w:r w:rsidR="000C2C3F">
      <w:fldChar w:fldCharType="separate"/>
    </w:r>
    <w:r w:rsidR="009B2D58">
      <w:rPr>
        <w:noProof/>
      </w:rPr>
      <w:t>1</w:t>
    </w:r>
    <w:r w:rsidR="000C2C3F">
      <w:fldChar w:fldCharType="end"/>
    </w:r>
    <w:r w:rsidR="000C2C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C3F" w:rsidRPr="009F502B" w:rsidRDefault="000C2C3F" w:rsidP="009F502B">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sidR="00A044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0F7" w:rsidRDefault="007250F7" w:rsidP="009F0C77">
      <w:r>
        <w:separator/>
      </w:r>
    </w:p>
  </w:footnote>
  <w:footnote w:type="continuationSeparator" w:id="0">
    <w:p w:rsidR="007250F7" w:rsidRDefault="007250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7CZ15"/>
    <w:docVar w:name="CoverBillType" w:val="a"/>
    <w:docVar w:name="docpath" w:val="L:\Council\bills\DBS\31207CZ15.DOCX"/>
    <w:docVar w:name="dvBillNumber" w:val="569"/>
    <w:docVar w:name="dvBillNumberPrefix" w:val="S. "/>
    <w:docVar w:name="dvOriginalBody" w:val="Senate"/>
    <w:docVar w:name="dvSteno" w:val="DBS"/>
    <w:docVar w:name="NameofBody" w:val="s"/>
    <w:docVar w:name="vgroup2" w:val="Council"/>
  </w:docVars>
  <w:rsids>
    <w:rsidRoot w:val="007250F7"/>
    <w:rsid w:val="00026C9A"/>
    <w:rsid w:val="000965A1"/>
    <w:rsid w:val="000C2C3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64B"/>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50F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7DDB"/>
    <w:rsid w:val="00990668"/>
    <w:rsid w:val="009B2D58"/>
    <w:rsid w:val="009B397B"/>
    <w:rsid w:val="009C7775"/>
    <w:rsid w:val="009F0C77"/>
    <w:rsid w:val="009F4DD1"/>
    <w:rsid w:val="009F502B"/>
    <w:rsid w:val="00A0445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315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C23C3-B7FC-45BA-94EF-95E9886E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1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04596-12FA-4B3A-B22F-4760BCFC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263</Words>
  <Characters>1482</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569 Text of Previous Version (Mar. 17, 2015) - South Carolina Legislature Online</dc:title>
  <dc:subject/>
  <dc:creator>DeirdreBrevardSmith</dc:creator>
  <cp:keywords/>
  <dc:description/>
  <cp:lastModifiedBy>Artie Braswell</cp:lastModifiedBy>
  <cp:revision>2</cp:revision>
  <cp:lastPrinted>2015-02-24T19:03:00Z</cp:lastPrinted>
  <dcterms:created xsi:type="dcterms:W3CDTF">2015-03-17T21:54:00Z</dcterms:created>
  <dcterms:modified xsi:type="dcterms:W3CDTF">2015-03-17T21:54:00Z</dcterms:modified>
</cp:coreProperties>
</file>