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E05" w:rsidRPr="00DE2E05" w:rsidRDefault="00DE2E05" w:rsidP="00DE2E0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615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E05" w:rsidRDefault="00DE2E05" w:rsidP="00DE2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1229D">
        <w:t>Labor, Commerce and Industry Committee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DE2E05" w:rsidRPr="00DE2E05" w:rsidRDefault="00DE2E05" w:rsidP="00DE2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E05" w:rsidRDefault="00DE2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2E05" w:rsidSect="00DE2E0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4B60" w:rsidRDefault="00534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4A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2F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FUNERAL SERVICE, RELATING TO FEES, DESIGNATED AS REGULATION DOCUMENT NUMBER 4505, PURSUANT TO THE PROVISIONS OF ARTICLE 1, CHAPTER 23, TITLE 1 OF THE 1976 CODE.</w:t>
      </w:r>
      <w:bookmarkEnd w:id="1"/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Funeral Service, relating to Fees, designated as Regulation Document Number 4505, and submitted to the General Assembly pursuant to the provisions of Article 1, Chapter 23, Title 1 of the 1976 Code, are approved.</w:t>
      </w: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2F09">
        <w:t>2</w:t>
      </w:r>
      <w:r>
        <w:t>.</w:t>
      </w:r>
      <w:r>
        <w:tab/>
        <w:t>This joint resolution takes effect upon approval by the Governor.</w:t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>The South Carolina Department of Labor, Licensing and Regulation proposes</w:t>
      </w:r>
      <w:r w:rsidRPr="00781E61">
        <w:rPr>
          <w:bCs/>
        </w:rPr>
        <w:t xml:space="preserve"> to a</w:t>
      </w:r>
      <w:r w:rsidRPr="00781E61">
        <w:t>mend Regulation 57</w:t>
      </w:r>
      <w:r w:rsidRPr="00781E61">
        <w:noBreakHyphen/>
        <w:t>12 to remove the existing schedule of fees, cross</w:t>
      </w:r>
      <w:r w:rsidRPr="00781E61">
        <w:noBreakHyphen/>
        <w:t>reference the fees in their new location in Chapter 10, and include in the regulation a link to the Board’s website where the fees will also appear.</w:t>
      </w: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 xml:space="preserve">A Notice of Drafting was published in the </w:t>
      </w:r>
      <w:r w:rsidRPr="00781E61">
        <w:rPr>
          <w:i/>
        </w:rPr>
        <w:t>State Register</w:t>
      </w:r>
      <w:r w:rsidRPr="00781E61">
        <w:t xml:space="preserve"> on September 26, 2014.</w:t>
      </w:r>
    </w:p>
    <w:p w:rsidR="008F4D3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1278" w:rsidRDefault="00C51278" w:rsidP="00C51278">
      <w:pPr>
        <w:suppressAutoHyphens/>
      </w:pPr>
    </w:p>
    <w:sectPr w:rsidR="00C51278" w:rsidSect="00DE2E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4A4" w:rsidRDefault="00AE64A4" w:rsidP="009F0C77">
      <w:r>
        <w:separator/>
      </w:r>
    </w:p>
  </w:endnote>
  <w:endnote w:type="continuationSeparator" w:id="0">
    <w:p w:rsidR="00AE64A4" w:rsidRDefault="00AE64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7681CF-3FC9-4176-98A4-55D3336ABC66}"/>
    <w:embedBold r:id="rId2" w:fontKey="{384DED05-147C-4FA5-BC77-4AFD25C1844D}"/>
    <w:embedItalic r:id="rId3" w:fontKey="{CA4B1757-3F1B-4573-BDF3-403442480C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AF5E1DF-85A5-40B4-9E00-2030554717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D93DDEA-1737-48BC-91FE-E75E6D693A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599E41-8287-4D7F-9980-C0E8B4D69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D35" w:rsidRPr="00534B60" w:rsidRDefault="00534B60" w:rsidP="00534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</w:t>
    </w:r>
    <w:r w:rsidR="00DE2E05">
      <w:t>-</w:t>
    </w:r>
    <w:r w:rsidR="00DE2E05">
      <w:fldChar w:fldCharType="begin"/>
    </w:r>
    <w:r w:rsidR="00DE2E05">
      <w:instrText xml:space="preserve"> PAGE  \* MERGEFORMAT </w:instrText>
    </w:r>
    <w:r w:rsidR="00DE2E05">
      <w:fldChar w:fldCharType="separate"/>
    </w:r>
    <w:r w:rsidR="004B286A">
      <w:rPr>
        <w:noProof/>
      </w:rPr>
      <w:t>1</w:t>
    </w:r>
    <w:r w:rsidR="00DE2E05">
      <w:fldChar w:fldCharType="end"/>
    </w:r>
    <w:r w:rsidR="00DE2E0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E05" w:rsidRPr="00534B60" w:rsidRDefault="00DE2E05" w:rsidP="00534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12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4A4" w:rsidRDefault="00AE64A4" w:rsidP="009F0C77">
      <w:r>
        <w:separator/>
      </w:r>
    </w:p>
  </w:footnote>
  <w:footnote w:type="continuationSeparator" w:id="0">
    <w:p w:rsidR="00AE64A4" w:rsidRDefault="00AE64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3CZ15"/>
    <w:docVar w:name="CoverBillType" w:val="a"/>
    <w:docVar w:name="docpath" w:val="L:\Council\bills\DBS\31233CZ15.DOCX"/>
    <w:docVar w:name="dvBillNumber" w:val="61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64A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286A"/>
    <w:rsid w:val="004B2F09"/>
    <w:rsid w:val="00511EE9"/>
    <w:rsid w:val="00521E00"/>
    <w:rsid w:val="00534B6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D3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E64A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278"/>
    <w:rsid w:val="00C74E9D"/>
    <w:rsid w:val="00C82FD3"/>
    <w:rsid w:val="00CC6B7B"/>
    <w:rsid w:val="00CD3619"/>
    <w:rsid w:val="00CF00AD"/>
    <w:rsid w:val="00CF4447"/>
    <w:rsid w:val="00D405E7"/>
    <w:rsid w:val="00D41D56"/>
    <w:rsid w:val="00D6260D"/>
    <w:rsid w:val="00D6662B"/>
    <w:rsid w:val="00D67BBA"/>
    <w:rsid w:val="00D95E2F"/>
    <w:rsid w:val="00D970A9"/>
    <w:rsid w:val="00DB3AC0"/>
    <w:rsid w:val="00DC6813"/>
    <w:rsid w:val="00DE2E0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FBE3F-7359-475B-AABD-E6C2A758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EA975-6CF2-4EDC-A95A-35E17E431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213</Words>
  <Characters>1097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615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2015-03-12T20:58:00Z</cp:lastPrinted>
  <dcterms:created xsi:type="dcterms:W3CDTF">2015-03-26T21:40:00Z</dcterms:created>
  <dcterms:modified xsi:type="dcterms:W3CDTF">2015-03-26T21:40:00Z</dcterms:modified>
</cp:coreProperties>
</file>