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3CF" w:rsidRPr="00522CE0" w:rsidRDefault="00224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085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0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EXPRESS SYMPATHY AND COMMEMORATE THE LIFE OF PATROLMAN ARNOLD REO “BUCK” CARTER WHO MADE THE ULTIMATE SACRIFICE WHILE IN THE LINE OF DUTY AND REQUEST THAT THE DEPARTMENT OF TRANSPORTATION NAME DOUGLAS ROAD IN WILLIAMSBURG COUNTY “PATROLMAN ARNOLD CARTER MEMORIAL ROAD” AND ERECT APPROPRIATE MARKERS OR SIGNS ALONG THIS ROAD THAT CONTAIN THIS DESIGNATION AS A LASTING TRIBUTE TO THIS SON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Patrolman Arnold Reo “Buck” Carter was born in Great Falls, South Carolina on September 22, 1928. He was the youngest of the late John Ezekiel Carter and the late Sarah Ida Humphries Carter</w:t>
      </w:r>
      <w:r w:rsidRPr="00326431">
        <w:t>’</w:t>
      </w:r>
      <w:r>
        <w:t>s eight children; and</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was a 1945 graduate of Great Falls High School and a member of the First Baptist Church of Kingstree, South Carolina; and</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Patrolman Cater had one son and three grandchildren; and</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joined the South Carolina Highway Patrol in March, 1954: and</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on June 18, 1956, while attempting to stop a drag race on a public road in Williamsburg County, he was fatally injured when one of the racing vehicles struck him; and</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is fitting and proper to commemorate Patrolman Arnold Reo “Buck” Carter</w:t>
      </w:r>
      <w:r w:rsidRPr="00326431">
        <w:t>’</w:t>
      </w:r>
      <w:r>
        <w:t>s service to the State of South Carolina and name a road in Williamsburg County in his honor.  Now, therefore,</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House of Representatives, the Senate concurring:</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General Assembly express sympathy and commemorate the life of Patrolman Arnold Reo “Buck” Carter who made the ultimate sacrifice while in the line of duty and request that the Department of Transportation name Douglas Road in Williamsburg County “Patrolman Arnold Carter Memorial Road” and erect appropriate markers or signs along this road that contain this designation as a lasting tribute to this son of South Carolina.</w:t>
      </w:r>
    </w:p>
    <w:p w:rsidR="00EA029B"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0857" w:rsidRPr="00522CE0" w:rsidRDefault="00EA029B" w:rsidP="00EA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forwarded to the family of Patrolman Arnold Reo “Buck” Carter and a copy to the Department of Transportation.</w:t>
      </w:r>
    </w:p>
    <w:p w:rsidR="00264F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43CF" w:rsidRDefault="002243CF" w:rsidP="002243CF">
      <w:pPr>
        <w:suppressAutoHyphens/>
        <w:jc w:val="both"/>
        <w:rPr>
          <w:rFonts w:eastAsia="Times New Roman"/>
        </w:rPr>
      </w:pPr>
    </w:p>
    <w:sectPr w:rsidR="002243CF" w:rsidSect="002243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857" w:rsidRDefault="00E90857" w:rsidP="00522CE0">
      <w:r>
        <w:separator/>
      </w:r>
    </w:p>
  </w:endnote>
  <w:endnote w:type="continuationSeparator" w:id="0">
    <w:p w:rsidR="00E90857" w:rsidRDefault="00E908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4A3825-9894-49E7-9DDF-2EFA7F744505}"/>
    <w:embedBold r:id="rId2" w:fontKey="{C5A6238C-BBD5-453A-AFD5-0777B1383014}"/>
  </w:font>
  <w:font w:name="Calibri">
    <w:panose1 w:val="020F0502020204030204"/>
    <w:charset w:val="00"/>
    <w:family w:val="swiss"/>
    <w:pitch w:val="variable"/>
    <w:sig w:usb0="E10002FF" w:usb1="4000ACFF" w:usb2="00000009" w:usb3="00000000" w:csb0="0000019F" w:csb1="00000000"/>
    <w:embedRegular r:id="rId3" w:fontKey="{26366EE2-4DEE-4DCB-BF84-430316E0F12E}"/>
  </w:font>
  <w:font w:name="Cambria">
    <w:panose1 w:val="02040503050406030204"/>
    <w:charset w:val="00"/>
    <w:family w:val="roman"/>
    <w:pitch w:val="variable"/>
    <w:sig w:usb0="E00002FF" w:usb1="400004FF" w:usb2="00000000" w:usb3="00000000" w:csb0="0000019F" w:csb1="00000000"/>
    <w:embedRegular r:id="rId4" w:fontKey="{6F21C7F4-F491-4233-931E-6854635D47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F62" w:rsidRPr="002243CF" w:rsidRDefault="002243CF" w:rsidP="002243CF">
    <w:pPr>
      <w:pStyle w:val="Footer"/>
      <w:tabs>
        <w:tab w:val="clear" w:pos="4680"/>
        <w:tab w:val="clear" w:pos="9360"/>
        <w:tab w:val="center" w:pos="2995"/>
      </w:tabs>
      <w:spacing w:before="120"/>
    </w:pPr>
    <w:r>
      <w:t>[677]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857" w:rsidRDefault="00E90857" w:rsidP="00522CE0">
      <w:r>
        <w:separator/>
      </w:r>
    </w:p>
  </w:footnote>
  <w:footnote w:type="continuationSeparator" w:id="0">
    <w:p w:rsidR="00E90857" w:rsidRDefault="00E908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UCK.KMM.RAS"/>
    <w:docVar w:name="CoverAttorneyInitials" w:val="KMM"/>
    <w:docVar w:name="CoverAttorneyLastName" w:val="Moffitt"/>
    <w:docVar w:name="CoverBillType" w:val="c"/>
    <w:docVar w:name="CoverSenator" w:val="RAS"/>
    <w:docVar w:name="dvBillNumber" w:val="677"/>
    <w:docVar w:name="dvBillNumberPrefix" w:val="S. "/>
    <w:docVar w:name="dvOriginalBody" w:val="Senate"/>
    <w:docVar w:name="fulldraftpath" w:val="L:\S-RES\RAS\002BUCK.KMM.RAS.DOCX"/>
    <w:docVar w:name="NameofBody" w:val="S"/>
    <w:docVar w:name="vgroup2" w:val="S-RES"/>
  </w:docVars>
  <w:rsids>
    <w:rsidRoot w:val="00E90857"/>
    <w:rsid w:val="00042AC1"/>
    <w:rsid w:val="00046516"/>
    <w:rsid w:val="000677E2"/>
    <w:rsid w:val="0007601D"/>
    <w:rsid w:val="000B0720"/>
    <w:rsid w:val="000B5EAF"/>
    <w:rsid w:val="000D02AC"/>
    <w:rsid w:val="001315B2"/>
    <w:rsid w:val="00170561"/>
    <w:rsid w:val="00186AC9"/>
    <w:rsid w:val="00197DF1"/>
    <w:rsid w:val="001B3DD9"/>
    <w:rsid w:val="001B7E5D"/>
    <w:rsid w:val="001D3BAC"/>
    <w:rsid w:val="00216025"/>
    <w:rsid w:val="002243CF"/>
    <w:rsid w:val="00245C4E"/>
    <w:rsid w:val="00264F62"/>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30C8A"/>
    <w:rsid w:val="006A1802"/>
    <w:rsid w:val="006C74EA"/>
    <w:rsid w:val="00720D40"/>
    <w:rsid w:val="007318D4"/>
    <w:rsid w:val="00765784"/>
    <w:rsid w:val="00782A90"/>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66CA"/>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0857"/>
    <w:rsid w:val="00E91E2F"/>
    <w:rsid w:val="00EA029B"/>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33F3220-E120-4CA3-AB1F-CD7231AE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2F311A0C.dotm</Template>
  <TotalTime>0</TotalTime>
  <Pages>2</Pages>
  <Words>328</Words>
  <Characters>1666</Characters>
  <Application>Microsoft Office Word</Application>
  <DocSecurity>0</DocSecurity>
  <Lines>58</Lines>
  <Paragraphs>12</Paragraphs>
  <ScaleCrop>false</ScaleCrop>
  <Company> </Company>
  <LinksUpToDate>false</LinksUpToDate>
  <CharactersWithSpaces>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677 Text of Previous Version (Apr. 16, 2015) - South Carolina Legislature Online</dc:title>
  <dc:subject/>
  <dc:creator>%USERNAME%</dc:creator>
  <cp:keywords/>
  <dc:description/>
  <cp:lastModifiedBy>N Cumfer</cp:lastModifiedBy>
  <cp:revision>2</cp:revision>
  <dcterms:created xsi:type="dcterms:W3CDTF">2015-04-16T16:01:00Z</dcterms:created>
  <dcterms:modified xsi:type="dcterms:W3CDTF">2015-04-16T16:01:00Z</dcterms:modified>
</cp:coreProperties>
</file>