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140F" w:rsidRDefault="0090140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50D7C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642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STATE BOARD OF EDUCATION, RELATING TO END-OF-COURSE TESTS, DESIGNATED AS REGULATION DOCUMENT NUMBER 4530, PURSUANT TO THE PROVISIONS OF ARTICLE 1, CHAPTER 23, TITLE 1 OF THE 1976 CODE.</w:t>
      </w:r>
    </w:p>
    <w:p w:rsidR="00350D7C" w:rsidRDefault="00350D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0D7C" w:rsidRDefault="00350D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50D7C" w:rsidRDefault="00350D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0D7C" w:rsidRDefault="00350D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State Board of Education, relating to End-of-Course</w:t>
      </w:r>
      <w:r w:rsidR="00386420">
        <w:t xml:space="preserve"> </w:t>
      </w:r>
      <w:r>
        <w:t>Tests, designated as Regulation Document Number 4530, and submitted to the General Assembly pursuant to the provisions of Article 1, Chapter 23, Title 1 of the 1976 Code, are approved.</w:t>
      </w:r>
    </w:p>
    <w:p w:rsidR="00350D7C" w:rsidRDefault="00350D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0D7C" w:rsidRDefault="00350D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86420">
        <w:t>2</w:t>
      </w:r>
      <w:r>
        <w:t>.</w:t>
      </w:r>
      <w:r>
        <w:tab/>
        <w:t>This joint resolution takes effect upon approval by the Governor.</w:t>
      </w:r>
    </w:p>
    <w:p w:rsidR="00350D7C" w:rsidRDefault="00350D7C" w:rsidP="00350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350D7C" w:rsidRDefault="00350D7C" w:rsidP="00350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350D7C" w:rsidRDefault="00350D7C" w:rsidP="00350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350D7C" w:rsidRDefault="00350D7C" w:rsidP="00350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350D7C" w:rsidRPr="00DE6C45" w:rsidRDefault="00350D7C" w:rsidP="00350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E6C45">
        <w:t>The State Board of Education (SBE) proposes to repeal Regulation 43</w:t>
      </w:r>
      <w:r w:rsidRPr="00DE6C45">
        <w:noBreakHyphen/>
        <w:t>262.4, End</w:t>
      </w:r>
      <w:r w:rsidRPr="00DE6C45">
        <w:noBreakHyphen/>
        <w:t>of</w:t>
      </w:r>
      <w:r w:rsidRPr="00DE6C45">
        <w:noBreakHyphen/>
        <w:t>Course Tests. The requirements of this regulation are to be merged with Regulation 43</w:t>
      </w:r>
      <w:r w:rsidRPr="00DE6C45">
        <w:noBreakHyphen/>
        <w:t>262, Assessment Program.</w:t>
      </w:r>
    </w:p>
    <w:p w:rsidR="00350D7C" w:rsidRPr="00DE6C45" w:rsidRDefault="00350D7C" w:rsidP="00350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50D7C" w:rsidRPr="00DE6C45" w:rsidRDefault="00350D7C" w:rsidP="00350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E6C45">
        <w:t xml:space="preserve">Notice of Drafting for the proposed repeal of this regulation was published in the </w:t>
      </w:r>
      <w:r w:rsidRPr="00DE6C45">
        <w:rPr>
          <w:i/>
        </w:rPr>
        <w:t>State Register</w:t>
      </w:r>
      <w:r w:rsidRPr="00DE6C45">
        <w:t xml:space="preserve"> on August 22, 2014.</w:t>
      </w:r>
    </w:p>
    <w:p w:rsidR="0014293E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0140F" w:rsidRDefault="0090140F" w:rsidP="0090140F">
      <w:pPr>
        <w:suppressAutoHyphens/>
      </w:pPr>
    </w:p>
    <w:sectPr w:rsidR="0090140F" w:rsidSect="0090140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6373" w:rsidRDefault="00376373" w:rsidP="009F0C77">
      <w:r>
        <w:separator/>
      </w:r>
    </w:p>
  </w:endnote>
  <w:endnote w:type="continuationSeparator" w:id="0">
    <w:p w:rsidR="00376373" w:rsidRDefault="003763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FFE903-FC51-419F-9F43-8E3F9B864FAB}"/>
    <w:embedBold r:id="rId2" w:fontKey="{9B53DE8E-04FB-4CF1-965F-9BAC1E2D99BB}"/>
    <w:embedItalic r:id="rId3" w:fontKey="{C709C7BD-0D3D-40E0-B63A-0C41C72AE18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59BE2EFD-7010-4BE9-A682-AFE93905472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70B2C045-25DF-4845-9874-D2B13A3C6F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B2B79EE-29C1-44AB-BD5D-0440795D9D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6373" w:rsidRPr="0090140F" w:rsidRDefault="0090140F" w:rsidP="009014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6373" w:rsidRDefault="00376373" w:rsidP="009F0C77">
      <w:r>
        <w:separator/>
      </w:r>
    </w:p>
  </w:footnote>
  <w:footnote w:type="continuationSeparator" w:id="0">
    <w:p w:rsidR="00376373" w:rsidRDefault="003763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57CZ15"/>
    <w:docVar w:name="CoverBillType" w:val="a"/>
    <w:docVar w:name="docpath" w:val="L:\Council\bills\DBS\31257CZ15.DOCX"/>
    <w:docVar w:name="dvBillNumber" w:val="708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350D7C"/>
    <w:rsid w:val="00026C9A"/>
    <w:rsid w:val="000965A1"/>
    <w:rsid w:val="000E1785"/>
    <w:rsid w:val="000F39F2"/>
    <w:rsid w:val="001023A4"/>
    <w:rsid w:val="0010776B"/>
    <w:rsid w:val="00133E66"/>
    <w:rsid w:val="00134ACF"/>
    <w:rsid w:val="0014293E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0D7C"/>
    <w:rsid w:val="00376373"/>
    <w:rsid w:val="00386420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5A5B02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0140F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E52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2B7A87-5042-4FB6-A9EC-7B1665C01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64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42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66910F-68D8-4396-95EB-078265C6B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E1C33D22.dotm</Template>
  <TotalTime>0</TotalTime>
  <Pages>1</Pages>
  <Words>162</Words>
  <Characters>871</Characters>
  <Application>Microsoft Office Word</Application>
  <DocSecurity>0</DocSecurity>
  <Lines>38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708 Text of Previous Version (Apr. 23, 2015) - South Carolina Legislature Online</dc:title>
  <dc:subject/>
  <dc:creator>DeirdreBrevardSmith</dc:creator>
  <cp:keywords/>
  <dc:description/>
  <cp:lastModifiedBy>N Cumfer</cp:lastModifiedBy>
  <cp:revision>2</cp:revision>
  <cp:lastPrinted>2015-04-20T18:33:00Z</cp:lastPrinted>
  <dcterms:created xsi:type="dcterms:W3CDTF">2015-04-23T15:26:00Z</dcterms:created>
  <dcterms:modified xsi:type="dcterms:W3CDTF">2015-04-23T15:26:00Z</dcterms:modified>
</cp:coreProperties>
</file>