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D5D" w:rsidRPr="00F17D5D" w:rsidRDefault="00F17D5D" w:rsidP="00F17D5D">
      <w:pPr>
        <w:tabs>
          <w:tab w:val="right" w:pos="5933"/>
        </w:tabs>
        <w:suppressAutoHyphens/>
      </w:pPr>
      <w:r>
        <w:tab/>
      </w:r>
      <w:r>
        <w:rPr>
          <w:b/>
          <w:sz w:val="36"/>
        </w:rPr>
        <w:t>S. 803</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D5D" w:rsidRDefault="00F17D5D" w:rsidP="00F1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00015">
        <w:t>Fish, Game and Forestry Committee</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20, 2015.</w:t>
      </w:r>
    </w:p>
    <w:p w:rsidR="00F17D5D" w:rsidRPr="00F17D5D" w:rsidRDefault="00F17D5D" w:rsidP="00F1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D5D" w:rsidRDefault="00F17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7D5D" w:rsidSect="00F17D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90E" w:rsidRDefault="005229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45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F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bookmarkEnd w:id="1"/>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6FC8">
        <w:t>2</w:t>
      </w:r>
      <w:r>
        <w:t>.</w:t>
      </w:r>
      <w:r>
        <w:tab/>
        <w:t>This joint resolution takes effect upon approval by the Governor.</w:t>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845A5" w:rsidRPr="00E6021F" w:rsidRDefault="00656FC8"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7845A5" w:rsidRPr="00E6021F">
        <w:t>he Department of Natural Resources (the department) proposes to amend Regulation 123</w:t>
      </w:r>
      <w:r w:rsidR="007845A5" w:rsidRPr="00E6021F">
        <w:noBreakHyphen/>
        <w:t xml:space="preserve">209 setting the terms and conditions for the public use of lakes and ponds owned the department </w:t>
      </w:r>
      <w:r w:rsidR="007845A5" w:rsidRPr="00E6021F">
        <w:rPr>
          <w:bCs/>
        </w:rPr>
        <w:t>for the purpose of providing public fishing</w:t>
      </w:r>
      <w:r w:rsidR="007845A5" w:rsidRPr="00E6021F">
        <w:t xml:space="preserve"> and Regulation 123</w:t>
      </w:r>
      <w:r w:rsidR="007845A5" w:rsidRPr="00E6021F">
        <w:noBreakHyphen/>
        <w:t xml:space="preserve">210 setting terms and conditions for the public’s use of lakes and ponds leased by the department </w:t>
      </w:r>
      <w:r w:rsidR="007845A5" w:rsidRPr="00E6021F">
        <w:rPr>
          <w:bCs/>
        </w:rPr>
        <w:t>for the purpose of providing public fishing.</w:t>
      </w:r>
    </w:p>
    <w:p w:rsidR="007845A5" w:rsidRPr="00E6021F"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845A5" w:rsidRPr="00E6021F"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6021F">
        <w:rPr>
          <w:bCs/>
        </w:rPr>
        <w:t>The Notice of Drafting regarding these regulations was published on November 28, 2014 in the South Carolina State Register, Volume 38, Issue No. 11.</w:t>
      </w:r>
    </w:p>
    <w:p w:rsidR="008761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16641" w:rsidRDefault="00416641" w:rsidP="00416641">
      <w:pPr>
        <w:suppressAutoHyphens/>
      </w:pPr>
    </w:p>
    <w:sectPr w:rsidR="00416641" w:rsidSect="00F17D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5A5" w:rsidRDefault="007845A5" w:rsidP="009F0C77">
      <w:r>
        <w:separator/>
      </w:r>
    </w:p>
  </w:endnote>
  <w:endnote w:type="continuationSeparator" w:id="0">
    <w:p w:rsidR="007845A5" w:rsidRDefault="00784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063E4A-C00C-49AB-8A72-37C5801FC49B}"/>
    <w:embedBold r:id="rId2" w:fontKey="{DD97D82D-8B10-45E2-B19E-958A980737AB}"/>
  </w:font>
  <w:font w:name="Calibri">
    <w:panose1 w:val="020F0502020204030204"/>
    <w:charset w:val="00"/>
    <w:family w:val="swiss"/>
    <w:pitch w:val="variable"/>
    <w:sig w:usb0="E10002FF" w:usb1="4000ACFF" w:usb2="00000009" w:usb3="00000000" w:csb0="0000019F" w:csb1="00000000"/>
    <w:embedRegular r:id="rId3" w:fontKey="{5B60184D-AE90-49DC-84B4-090710FF1AAF}"/>
  </w:font>
  <w:font w:name="Segoe UI">
    <w:panose1 w:val="020B0502040204020203"/>
    <w:charset w:val="00"/>
    <w:family w:val="swiss"/>
    <w:pitch w:val="variable"/>
    <w:sig w:usb0="E10022FF" w:usb1="C000E47F" w:usb2="00000029" w:usb3="00000000" w:csb0="000001DF" w:csb1="00000000"/>
    <w:embedRegular r:id="rId4" w:fontKey="{74EC5BD6-F051-4367-8CEA-ACDD51C1D546}"/>
  </w:font>
  <w:font w:name="Cambria">
    <w:panose1 w:val="02040503050406030204"/>
    <w:charset w:val="00"/>
    <w:family w:val="roman"/>
    <w:pitch w:val="variable"/>
    <w:sig w:usb0="E00002FF" w:usb1="400004FF" w:usb2="00000000" w:usb3="00000000" w:csb0="0000019F" w:csb1="00000000"/>
    <w:embedRegular r:id="rId5" w:fontKey="{39DC062A-5B26-41AA-AEA9-56754BCA57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132" w:rsidRPr="0052290E" w:rsidRDefault="0052290E" w:rsidP="0052290E">
    <w:pPr>
      <w:pStyle w:val="Footer"/>
      <w:tabs>
        <w:tab w:val="clear" w:pos="4680"/>
        <w:tab w:val="clear" w:pos="9360"/>
        <w:tab w:val="center" w:pos="2995"/>
      </w:tabs>
      <w:spacing w:before="120"/>
    </w:pPr>
    <w:r>
      <w:t>[803</w:t>
    </w:r>
    <w:r w:rsidR="00F17D5D">
      <w:t>-</w:t>
    </w:r>
    <w:r w:rsidR="00F17D5D">
      <w:fldChar w:fldCharType="begin"/>
    </w:r>
    <w:r w:rsidR="00F17D5D">
      <w:instrText xml:space="preserve"> PAGE  \* MERGEFORMAT </w:instrText>
    </w:r>
    <w:r w:rsidR="00F17D5D">
      <w:fldChar w:fldCharType="separate"/>
    </w:r>
    <w:r w:rsidR="00EF4F2C">
      <w:rPr>
        <w:noProof/>
      </w:rPr>
      <w:t>1</w:t>
    </w:r>
    <w:r w:rsidR="00F17D5D">
      <w:fldChar w:fldCharType="end"/>
    </w:r>
    <w:r w:rsidR="00F17D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D5D" w:rsidRPr="0052290E" w:rsidRDefault="00F17D5D" w:rsidP="0052290E">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sidR="004166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5A5" w:rsidRDefault="007845A5" w:rsidP="009F0C77">
      <w:r>
        <w:separator/>
      </w:r>
    </w:p>
  </w:footnote>
  <w:footnote w:type="continuationSeparator" w:id="0">
    <w:p w:rsidR="007845A5" w:rsidRDefault="00784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2CZ15"/>
    <w:docVar w:name="CoverBillType" w:val="a"/>
    <w:docVar w:name="docpath" w:val="L:\Council\bills\DBS\31272CZ15.DOCX"/>
    <w:docVar w:name="dvBillNumber" w:val="803"/>
    <w:docVar w:name="dvBillNumberPrefix" w:val="S. "/>
    <w:docVar w:name="dvOriginalBody" w:val="Senate"/>
    <w:docVar w:name="dvSteno" w:val="DBS"/>
    <w:docVar w:name="NameofBody" w:val="s"/>
    <w:docVar w:name="vgroup2" w:val="Council"/>
  </w:docVars>
  <w:rsids>
    <w:rsidRoot w:val="007845A5"/>
    <w:rsid w:val="00026C9A"/>
    <w:rsid w:val="000965A1"/>
    <w:rsid w:val="000E1785"/>
    <w:rsid w:val="000F39F2"/>
    <w:rsid w:val="001023A4"/>
    <w:rsid w:val="0010776B"/>
    <w:rsid w:val="00133E66"/>
    <w:rsid w:val="00134ACF"/>
    <w:rsid w:val="00144E15"/>
    <w:rsid w:val="001A4A62"/>
    <w:rsid w:val="001A681E"/>
    <w:rsid w:val="001B6E7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641"/>
    <w:rsid w:val="0041760A"/>
    <w:rsid w:val="004203D7"/>
    <w:rsid w:val="004809EE"/>
    <w:rsid w:val="00511EE9"/>
    <w:rsid w:val="00521E00"/>
    <w:rsid w:val="0052290E"/>
    <w:rsid w:val="00577C6C"/>
    <w:rsid w:val="0058501B"/>
    <w:rsid w:val="0061228A"/>
    <w:rsid w:val="006215AA"/>
    <w:rsid w:val="006340D9"/>
    <w:rsid w:val="00643B8E"/>
    <w:rsid w:val="00656FC8"/>
    <w:rsid w:val="00665EBC"/>
    <w:rsid w:val="0069470D"/>
    <w:rsid w:val="006A476C"/>
    <w:rsid w:val="006C6A93"/>
    <w:rsid w:val="006E02F9"/>
    <w:rsid w:val="00753C04"/>
    <w:rsid w:val="00756946"/>
    <w:rsid w:val="00757F80"/>
    <w:rsid w:val="00771EEC"/>
    <w:rsid w:val="007845A5"/>
    <w:rsid w:val="00786819"/>
    <w:rsid w:val="007A325A"/>
    <w:rsid w:val="007C3099"/>
    <w:rsid w:val="007E72BE"/>
    <w:rsid w:val="007F1523"/>
    <w:rsid w:val="007F509E"/>
    <w:rsid w:val="007F5799"/>
    <w:rsid w:val="007F6947"/>
    <w:rsid w:val="00834A12"/>
    <w:rsid w:val="00872729"/>
    <w:rsid w:val="00876132"/>
    <w:rsid w:val="008F4429"/>
    <w:rsid w:val="00932670"/>
    <w:rsid w:val="009352BB"/>
    <w:rsid w:val="00990668"/>
    <w:rsid w:val="009B397B"/>
    <w:rsid w:val="009F0C77"/>
    <w:rsid w:val="009F4DD1"/>
    <w:rsid w:val="00A64E80"/>
    <w:rsid w:val="00A741D9"/>
    <w:rsid w:val="00A9741D"/>
    <w:rsid w:val="00AD4B17"/>
    <w:rsid w:val="00AE2A0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EF4F2C"/>
    <w:rsid w:val="00F149A7"/>
    <w:rsid w:val="00F17D5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22870-F761-4DDE-AFDA-A441E4CF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6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0D136-CAF0-4C30-8EC4-35CF257D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3</Pages>
  <Words>262</Words>
  <Characters>1350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803 Text of Previous Version (May 20, 2015) - South Carolina Legislature Online</dc:title>
  <dc:subject/>
  <dc:creator>DeirdreBrevardSmith</dc:creator>
  <cp:keywords/>
  <dc:description/>
  <cp:lastModifiedBy>Miriam Cook</cp:lastModifiedBy>
  <cp:revision>2</cp:revision>
  <cp:lastPrinted>2015-05-19T17:45:00Z</cp:lastPrinted>
  <dcterms:created xsi:type="dcterms:W3CDTF">2015-05-20T23:30:00Z</dcterms:created>
  <dcterms:modified xsi:type="dcterms:W3CDTF">2015-05-20T23:30:00Z</dcterms:modified>
</cp:coreProperties>
</file>