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CBD" w:rsidRDefault="00B35C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5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490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2E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WILDLIFE MANAGEMENT AREA REGULATIONS; TURKEY HUNTING RULES AND SEASONS; AND EITHER-SEX DAYS AND ANTLERLESS DEER LIMITS FOR PRIVATE LANDS IN GAME ZONES 1-6, DESIGNATED AS REGULATION DOCUMENT NUMBER 4546, PURSUANT TO THE PROVISIONS OF ARTICLE 1, CHAPTER 23, TITLE 1 OF THE 1976 CODE.</w:t>
      </w:r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Natural Resources, relating to Wildlife Management Area Regulations;</w:t>
      </w:r>
      <w:r w:rsidR="007A72EE">
        <w:t xml:space="preserve"> </w:t>
      </w:r>
      <w:r>
        <w:t>Turkey Hunting Rules and Seasons; and Either-sex Days and Antlerless Deer Limits for Private Lands in Game Zones 1-6, designated as Regulation Document Number 4546, and submitted to the General Assembly pursuant to the provisions of Article 1, Chapter 23, Title 1 of the 1976 Code, are approved.</w:t>
      </w:r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72EE">
        <w:t>2</w:t>
      </w:r>
      <w:r>
        <w:t>.</w:t>
      </w:r>
      <w:r>
        <w:tab/>
        <w:t>This joint resolution takes effect upon approval by the Governor.</w:t>
      </w:r>
    </w:p>
    <w:p w:rsidR="00564902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64902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64902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64902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64902" w:rsidRPr="00B71016" w:rsidRDefault="007A72EE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564902" w:rsidRPr="00B71016">
        <w:t>hese regulations amend Chapter 123</w:t>
      </w:r>
      <w:r w:rsidR="00564902" w:rsidRPr="00B71016">
        <w:noBreakHyphen/>
        <w:t xml:space="preserve">40 Wildlife Management Area Regulations in order to set seasons, bag limits and methods of hunting and taking of wildlife on existing and additional Wildlife Management Areas. </w:t>
      </w:r>
    </w:p>
    <w:p w:rsidR="00564902" w:rsidRPr="00B71016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4902" w:rsidRPr="00B71016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71016">
        <w:lastRenderedPageBreak/>
        <w:t>A Notice of Drafting for this regulation was published on November 28, 2014 in the</w:t>
      </w:r>
      <w:r w:rsidRPr="00B71016">
        <w:rPr>
          <w:i/>
        </w:rPr>
        <w:t xml:space="preserve"> South Carolina State Register</w:t>
      </w:r>
      <w:r w:rsidRPr="00B71016">
        <w:t>, Volume 38, Issue No. 11.</w:t>
      </w:r>
    </w:p>
    <w:p w:rsidR="00E014E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35CBD" w:rsidRDefault="00B35CBD" w:rsidP="00B35CBD">
      <w:pPr>
        <w:suppressAutoHyphens/>
      </w:pPr>
    </w:p>
    <w:sectPr w:rsidR="00B35CBD" w:rsidSect="00B35C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902" w:rsidRDefault="00564902" w:rsidP="009F0C77">
      <w:r>
        <w:separator/>
      </w:r>
    </w:p>
  </w:endnote>
  <w:endnote w:type="continuationSeparator" w:id="0">
    <w:p w:rsidR="00564902" w:rsidRDefault="005649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90EEF9-AC87-41A4-9492-DA4AC66C6147}"/>
    <w:embedBold r:id="rId2" w:fontKey="{3C25A77A-1971-48C1-AC68-0AC92A600890}"/>
    <w:embedItalic r:id="rId3" w:fontKey="{7A34C1CF-2F97-485A-9250-EDC7C4C445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80B18FA-9B8A-420C-9A5F-09F2B22977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FE4A28D-3280-4853-82E4-2F5D08B059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CD07FFA-8765-431F-A64F-DA2251AD2D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4E4" w:rsidRPr="00B35CBD" w:rsidRDefault="00B35CBD" w:rsidP="00B35C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902" w:rsidRDefault="00564902" w:rsidP="009F0C77">
      <w:r>
        <w:separator/>
      </w:r>
    </w:p>
  </w:footnote>
  <w:footnote w:type="continuationSeparator" w:id="0">
    <w:p w:rsidR="00564902" w:rsidRDefault="005649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74CZ15"/>
    <w:docVar w:name="CoverBillType" w:val="a"/>
    <w:docVar w:name="docpath" w:val="L:\Council\bills\DBS\31274CZ15.DOCX"/>
    <w:docVar w:name="dvBillNumber" w:val="80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6490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6DE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05650"/>
    <w:rsid w:val="00511EE9"/>
    <w:rsid w:val="00521E00"/>
    <w:rsid w:val="00564902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72EE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35CBD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14E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B942E2-9565-4263-B5CE-3F55569B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2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33D01-E858-489E-90E2-3DEDF954C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FD02A043.dotm</Template>
  <TotalTime>0</TotalTime>
  <Pages>2</Pages>
  <Words>212</Words>
  <Characters>1145</Characters>
  <Application>Microsoft Office Word</Application>
  <DocSecurity>0</DocSecurity>
  <Lines>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804 Text of Previous Version (May 20, 2015) - South Carolina Legislature Online</dc:title>
  <dc:subject/>
  <dc:creator>DeirdreBrevardSmith</dc:creator>
  <cp:keywords/>
  <dc:description/>
  <cp:lastModifiedBy>N Cumfer</cp:lastModifiedBy>
  <cp:revision>2</cp:revision>
  <cp:lastPrinted>2015-05-20T13:29:00Z</cp:lastPrinted>
  <dcterms:created xsi:type="dcterms:W3CDTF">2015-05-20T19:45:00Z</dcterms:created>
  <dcterms:modified xsi:type="dcterms:W3CDTF">2015-05-20T19:45:00Z</dcterms:modified>
</cp:coreProperties>
</file>