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C8C" w:rsidRDefault="00903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7C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2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HEALTH AND ENVIRONMENTAL CONTROL, RELATING TO CERTIFICATION OF NEED FOR HEALTH FACILITIES AND SERVICES, DESIGNATED AS REGULATION DOCUMENT NUMBER 4538, PURSUANT TO THE PROVISIONS OF ARTICLE 1, CHAPTER 23, TITLE 1 OF THE 1976 CODE.</w:t>
      </w: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Certification of Need for Health Facilities and Services, designated as Regulation Document Number 4538, and submitted to the General Assembly pursuant to the provisions of Article 1, Chapter 23, Title 1 of the 1976 Code, are disapproved.</w:t>
      </w: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6264">
        <w:t>2</w:t>
      </w:r>
      <w:r>
        <w:t>.</w:t>
      </w:r>
      <w:r>
        <w:tab/>
        <w:t>This joint resolution takes effect upon approval by the Governor.</w:t>
      </w: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37CB1" w:rsidRPr="00216285" w:rsidRDefault="005C6264"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F37CB1" w:rsidRPr="00216285">
        <w:t>mendments of R.61</w:t>
      </w:r>
      <w:r w:rsidR="00F37CB1" w:rsidRPr="00216285">
        <w:noBreakHyphen/>
        <w:t>15 support the Department’s goal of administering the Certificate of Need Program in a more efficient and cost</w:t>
      </w:r>
      <w:r w:rsidR="00F37CB1" w:rsidRPr="00216285">
        <w:noBreakHyphen/>
        <w:t>effective manner. These amendments will conform the Regulation to the relevant statutory authority, delete procedures and practices made obsolete by the release of a web</w:t>
      </w:r>
      <w:r w:rsidR="00F37CB1" w:rsidRPr="00216285">
        <w:noBreakHyphen/>
        <w:t xml:space="preserve">based Certificate of Need Application, simplify certain procedural requirements, make technical corrections and correct typographical errors. See the </w:t>
      </w:r>
      <w:r w:rsidR="00F37CB1" w:rsidRPr="00216285">
        <w:lastRenderedPageBreak/>
        <w:t>Section</w:t>
      </w:r>
      <w:r w:rsidR="00F37CB1" w:rsidRPr="00216285">
        <w:noBreakHyphen/>
        <w:t>by</w:t>
      </w:r>
      <w:r w:rsidR="00F37CB1" w:rsidRPr="00216285">
        <w:noBreakHyphen/>
        <w:t>Section Discussion of the Amendments below and the Statements of Need and Reasonableness and Rationale herein.</w:t>
      </w:r>
    </w:p>
    <w:p w:rsidR="00F37CB1" w:rsidRPr="00216285"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CB1" w:rsidRPr="00216285"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285">
        <w:t xml:space="preserve">A Notice of Drafting for these amendments was published in the </w:t>
      </w:r>
      <w:r w:rsidRPr="00216285">
        <w:rPr>
          <w:i/>
        </w:rPr>
        <w:t>State Register</w:t>
      </w:r>
      <w:r w:rsidRPr="00216285">
        <w:t xml:space="preserve"> on September 26, 2014.</w:t>
      </w:r>
    </w:p>
    <w:p w:rsidR="005F6A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03C8C" w:rsidRDefault="00903C8C" w:rsidP="00903C8C">
      <w:pPr>
        <w:suppressAutoHyphens/>
      </w:pPr>
    </w:p>
    <w:sectPr w:rsidR="00903C8C" w:rsidSect="00903C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CB1" w:rsidRDefault="00F37CB1" w:rsidP="009F0C77">
      <w:r>
        <w:separator/>
      </w:r>
    </w:p>
  </w:endnote>
  <w:endnote w:type="continuationSeparator" w:id="0">
    <w:p w:rsidR="00F37CB1" w:rsidRDefault="00F37C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65B7EC-876F-4D74-BCA0-72564DB748B4}"/>
    <w:embedBold r:id="rId2" w:fontKey="{B3FAFCAF-68F6-4182-8FFC-1AC0247AED45}"/>
    <w:embedItalic r:id="rId3" w:fontKey="{00DA4382-9179-4A83-A2ED-D66C399D9448}"/>
  </w:font>
  <w:font w:name="Calibri">
    <w:panose1 w:val="020F0502020204030204"/>
    <w:charset w:val="00"/>
    <w:family w:val="swiss"/>
    <w:pitch w:val="variable"/>
    <w:sig w:usb0="E10002FF" w:usb1="4000ACFF" w:usb2="00000009" w:usb3="00000000" w:csb0="0000019F" w:csb1="00000000"/>
    <w:embedRegular r:id="rId4" w:fontKey="{AAF5F903-24F1-4507-8DA2-A0494D086FE9}"/>
  </w:font>
  <w:font w:name="Segoe UI">
    <w:panose1 w:val="020B0502040204020203"/>
    <w:charset w:val="00"/>
    <w:family w:val="swiss"/>
    <w:pitch w:val="variable"/>
    <w:sig w:usb0="E10022FF" w:usb1="C000E47F" w:usb2="00000029" w:usb3="00000000" w:csb0="000001DF" w:csb1="00000000"/>
    <w:embedRegular r:id="rId5" w:fontKey="{8AEF96DF-1D13-4567-BA9C-6723B66A483F}"/>
  </w:font>
  <w:font w:name="Cambria">
    <w:panose1 w:val="02040503050406030204"/>
    <w:charset w:val="00"/>
    <w:family w:val="roman"/>
    <w:pitch w:val="variable"/>
    <w:sig w:usb0="E00002FF" w:usb1="400004FF" w:usb2="00000000" w:usb3="00000000" w:csb0="0000019F" w:csb1="00000000"/>
    <w:embedRegular r:id="rId6" w:fontKey="{0A1AC0A4-5014-4A41-8C97-4E5AAE349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AA" w:rsidRPr="00903C8C" w:rsidRDefault="00903C8C" w:rsidP="00903C8C">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CB1" w:rsidRDefault="00F37CB1" w:rsidP="009F0C77">
      <w:r>
        <w:separator/>
      </w:r>
    </w:p>
  </w:footnote>
  <w:footnote w:type="continuationSeparator" w:id="0">
    <w:p w:rsidR="00F37CB1" w:rsidRDefault="00F37C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7CZ15"/>
    <w:docVar w:name="CoverBillType" w:val="d"/>
    <w:docVar w:name="docpath" w:val="L:\Council\bills\DBS\31267CZ15.DOCX"/>
    <w:docVar w:name="dvBillNumber" w:val="811"/>
    <w:docVar w:name="dvBillNumberPrefix" w:val="S. "/>
    <w:docVar w:name="dvOriginalBody" w:val="Senate"/>
    <w:docVar w:name="dvSteno" w:val="DBS"/>
    <w:docVar w:name="NameofBody" w:val="s"/>
    <w:docVar w:name="vgroup2" w:val="Council"/>
  </w:docVars>
  <w:rsids>
    <w:rsidRoot w:val="00F37CB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C6264"/>
    <w:rsid w:val="005F6AAA"/>
    <w:rsid w:val="0061228A"/>
    <w:rsid w:val="006215AA"/>
    <w:rsid w:val="00633092"/>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C8C"/>
    <w:rsid w:val="00932670"/>
    <w:rsid w:val="009352BB"/>
    <w:rsid w:val="00990668"/>
    <w:rsid w:val="009B397B"/>
    <w:rsid w:val="009F0C77"/>
    <w:rsid w:val="009F4DD1"/>
    <w:rsid w:val="00A64E80"/>
    <w:rsid w:val="00A741D9"/>
    <w:rsid w:val="00A9741D"/>
    <w:rsid w:val="00AD4B17"/>
    <w:rsid w:val="00B00F44"/>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7CB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696BD-05F1-4DD2-9960-2D852D5E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6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2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C81F-7538-40AA-BB00-611DED74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2</Pages>
  <Words>225</Words>
  <Characters>1294</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811 Text of Previous Version (May 21, 2015) - South Carolina Legislature Online</dc:title>
  <dc:subject/>
  <dc:creator>DeirdreBrevardSmith</dc:creator>
  <cp:keywords/>
  <dc:description/>
  <cp:lastModifiedBy>N Cumfer</cp:lastModifiedBy>
  <cp:revision>2</cp:revision>
  <cp:lastPrinted>2015-05-14T14:28:00Z</cp:lastPrinted>
  <dcterms:created xsi:type="dcterms:W3CDTF">2015-05-21T15:41:00Z</dcterms:created>
  <dcterms:modified xsi:type="dcterms:W3CDTF">2015-05-21T15:41:00Z</dcterms:modified>
</cp:coreProperties>
</file>