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7A2" w:rsidRDefault="00B607A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260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19C" w:rsidRDefault="00111389" w:rsidP="00AC6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C619C">
        <w:t>SALUTE THE A.C. FLORA HIGH SCHOOL BOYS SOCCER TEAM ON ITS EXCELLENT SEASON AND TO CONGRATULATE THE TEAM</w:t>
      </w:r>
      <w:r w:rsidR="00EF16C5" w:rsidRPr="00EF16C5">
        <w:t>’</w:t>
      </w:r>
      <w:r w:rsidR="00AC619C">
        <w:t>S FINE ATHLETES ON THEIR IMPRESSIVE WIN OF THE 2015 CLASS AAA STATE CHAMPIONSHIP TITLE.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7F77" w:rsidRDefault="00A52606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97F77">
        <w:t>supremely ready for the challenge, the A.C. Flora High School boys soccer team captured the 2015 Class AAA State Championship title, defeating St. James 5</w:t>
      </w:r>
      <w:r w:rsidR="00EF16C5">
        <w:noBreakHyphen/>
      </w:r>
      <w:r w:rsidR="00C97F77">
        <w:t>1 on Saturday, May 16, 2015, at River Bluff High; and</w:t>
      </w: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7F77" w:rsidRPr="00976942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76942">
        <w:rPr>
          <w:color w:val="000000" w:themeColor="text1"/>
          <w:u w:color="000000" w:themeColor="text1"/>
        </w:rPr>
        <w:t xml:space="preserve">as exultant </w:t>
      </w:r>
      <w:r>
        <w:rPr>
          <w:color w:val="000000" w:themeColor="text1"/>
          <w:u w:color="000000" w:themeColor="text1"/>
        </w:rPr>
        <w:t>Falcon</w:t>
      </w:r>
      <w:r w:rsidRPr="00976942">
        <w:rPr>
          <w:color w:val="000000" w:themeColor="text1"/>
          <w:u w:color="000000" w:themeColor="text1"/>
        </w:rPr>
        <w:t xml:space="preserve"> fans looked on, their </w:t>
      </w:r>
      <w:r>
        <w:rPr>
          <w:color w:val="000000" w:themeColor="text1"/>
          <w:u w:color="000000" w:themeColor="text1"/>
        </w:rPr>
        <w:t>soccer players</w:t>
      </w:r>
      <w:r w:rsidRPr="00976942">
        <w:rPr>
          <w:color w:val="000000" w:themeColor="text1"/>
          <w:u w:color="000000" w:themeColor="text1"/>
        </w:rPr>
        <w:t xml:space="preserve"> packed up the first state</w:t>
      </w:r>
      <w:r>
        <w:rPr>
          <w:color w:val="000000" w:themeColor="text1"/>
          <w:u w:color="000000" w:themeColor="text1"/>
        </w:rPr>
        <w:t xml:space="preserve"> </w:t>
      </w:r>
      <w:r w:rsidRPr="00976942">
        <w:rPr>
          <w:color w:val="000000" w:themeColor="text1"/>
          <w:u w:color="000000" w:themeColor="text1"/>
        </w:rPr>
        <w:t xml:space="preserve">championship trophy </w:t>
      </w:r>
      <w:r>
        <w:rPr>
          <w:color w:val="000000" w:themeColor="text1"/>
          <w:u w:color="000000" w:themeColor="text1"/>
        </w:rPr>
        <w:t xml:space="preserve">ever won </w:t>
      </w:r>
      <w:r w:rsidRPr="0097694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program</w:t>
      </w:r>
      <w:r w:rsidR="00EF16C5" w:rsidRPr="00EF16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fifty</w:t>
      </w:r>
      <w:r w:rsidR="00EF16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</w:t>
      </w:r>
      <w:r w:rsidRPr="00976942">
        <w:rPr>
          <w:color w:val="000000" w:themeColor="text1"/>
          <w:u w:color="000000" w:themeColor="text1"/>
        </w:rPr>
        <w:t>history, making the win an</w:t>
      </w:r>
      <w:r>
        <w:rPr>
          <w:color w:val="000000" w:themeColor="text1"/>
          <w:u w:color="000000" w:themeColor="text1"/>
        </w:rPr>
        <w:t xml:space="preserve"> especially </w:t>
      </w:r>
      <w:r w:rsidRPr="00976942">
        <w:rPr>
          <w:color w:val="000000" w:themeColor="text1"/>
          <w:u w:color="000000" w:themeColor="text1"/>
        </w:rPr>
        <w:t>sweet one; and</w:t>
      </w: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7F77" w:rsidRPr="008F616B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16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Falcon supporters, in fact, were alr</w:t>
      </w:r>
      <w:r w:rsidRPr="008F616B">
        <w:rPr>
          <w:color w:val="000000" w:themeColor="text1"/>
          <w:u w:color="000000" w:themeColor="text1"/>
        </w:rPr>
        <w:t xml:space="preserve">eady </w:t>
      </w:r>
      <w:r>
        <w:rPr>
          <w:color w:val="000000" w:themeColor="text1"/>
          <w:u w:color="000000" w:themeColor="text1"/>
        </w:rPr>
        <w:t>m</w:t>
      </w:r>
      <w:r w:rsidRPr="008F616B">
        <w:rPr>
          <w:color w:val="000000" w:themeColor="text1"/>
          <w:u w:color="000000" w:themeColor="text1"/>
        </w:rPr>
        <w:t xml:space="preserve">aking plans to watch </w:t>
      </w:r>
      <w:r>
        <w:rPr>
          <w:color w:val="000000" w:themeColor="text1"/>
          <w:u w:color="000000" w:themeColor="text1"/>
        </w:rPr>
        <w:t xml:space="preserve">their soccer team </w:t>
      </w:r>
      <w:r w:rsidRPr="008F616B">
        <w:rPr>
          <w:color w:val="000000" w:themeColor="text1"/>
          <w:u w:color="000000" w:themeColor="text1"/>
        </w:rPr>
        <w:t>do it again at next year</w:t>
      </w:r>
      <w:r w:rsidR="00EF16C5" w:rsidRPr="00EF16C5">
        <w:rPr>
          <w:color w:val="000000" w:themeColor="text1"/>
          <w:u w:color="000000" w:themeColor="text1"/>
        </w:rPr>
        <w:t>’</w:t>
      </w:r>
      <w:r w:rsidRPr="008F616B">
        <w:rPr>
          <w:color w:val="000000" w:themeColor="text1"/>
          <w:u w:color="000000" w:themeColor="text1"/>
        </w:rPr>
        <w:t xml:space="preserve">s title match. The win rocketed the </w:t>
      </w:r>
      <w:r>
        <w:rPr>
          <w:color w:val="000000" w:themeColor="text1"/>
          <w:u w:color="000000" w:themeColor="text1"/>
        </w:rPr>
        <w:t>Falcons</w:t>
      </w:r>
      <w:r w:rsidRPr="008F616B">
        <w:rPr>
          <w:color w:val="000000" w:themeColor="text1"/>
          <w:u w:color="000000" w:themeColor="text1"/>
        </w:rPr>
        <w:t xml:space="preserve"> to the end of a</w:t>
      </w:r>
      <w:r>
        <w:rPr>
          <w:color w:val="000000" w:themeColor="text1"/>
          <w:u w:color="000000" w:themeColor="text1"/>
        </w:rPr>
        <w:t xml:space="preserve"> superb 17</w:t>
      </w:r>
      <w:r w:rsidR="00EF16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</w:t>
      </w:r>
      <w:r w:rsidR="00EF16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 </w:t>
      </w:r>
      <w:r w:rsidRPr="008F616B">
        <w:rPr>
          <w:color w:val="000000" w:themeColor="text1"/>
          <w:u w:color="000000" w:themeColor="text1"/>
        </w:rPr>
        <w:t>season; and</w:t>
      </w:r>
    </w:p>
    <w:p w:rsidR="00C97F77" w:rsidRPr="008F616B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backed up by a </w:t>
      </w:r>
      <w:r w:rsidRPr="00BE0E4A">
        <w:rPr>
          <w:color w:val="000000" w:themeColor="text1"/>
          <w:u w:color="000000" w:themeColor="text1"/>
        </w:rPr>
        <w:t>full</w:t>
      </w:r>
      <w:r w:rsidR="00EF16C5">
        <w:rPr>
          <w:color w:val="000000" w:themeColor="text1"/>
          <w:u w:color="000000" w:themeColor="text1"/>
        </w:rPr>
        <w:noBreakHyphen/>
      </w:r>
      <w:r w:rsidRPr="00BE0E4A">
        <w:rPr>
          <w:color w:val="000000" w:themeColor="text1"/>
          <w:u w:color="000000" w:themeColor="text1"/>
        </w:rPr>
        <w:t>team effort</w:t>
      </w:r>
      <w:r>
        <w:rPr>
          <w:color w:val="000000" w:themeColor="text1"/>
          <w:u w:color="000000" w:themeColor="text1"/>
        </w:rPr>
        <w:t>, Flora</w:t>
      </w:r>
      <w:r w:rsidR="00EF16C5" w:rsidRPr="00EF16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E0E4A">
        <w:rPr>
          <w:color w:val="000000" w:themeColor="text1"/>
          <w:u w:color="000000" w:themeColor="text1"/>
        </w:rPr>
        <w:t xml:space="preserve">Robert Weldon scored a hat trick in the second half, and the Falcons added goals from Tanner Reagle and Daniel McClam to </w:t>
      </w:r>
      <w:r>
        <w:rPr>
          <w:color w:val="000000" w:themeColor="text1"/>
          <w:u w:color="000000" w:themeColor="text1"/>
        </w:rPr>
        <w:t>seal the victory; and</w:t>
      </w: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>ith proven co</w:t>
      </w:r>
      <w:r w:rsidR="00493F28">
        <w:rPr>
          <w:rFonts w:eastAsiaTheme="minorHAnsi"/>
          <w:color w:val="000000" w:themeColor="text1"/>
          <w:szCs w:val="22"/>
          <w:u w:color="000000" w:themeColor="text1"/>
        </w:rPr>
        <w:t>nsistency in both, Coach Matt Ba</w:t>
      </w:r>
      <w:r>
        <w:rPr>
          <w:rFonts w:eastAsiaTheme="minorHAnsi"/>
          <w:color w:val="000000" w:themeColor="text1"/>
          <w:szCs w:val="22"/>
          <w:u w:color="000000" w:themeColor="text1"/>
        </w:rPr>
        <w:t>rry</w:t>
      </w:r>
      <w:r>
        <w:rPr>
          <w:color w:val="000000" w:themeColor="text1"/>
          <w:u w:color="000000" w:themeColor="text1"/>
        </w:rPr>
        <w:t xml:space="preserve"> and his assistant coaches h</w:t>
      </w:r>
      <w:r>
        <w:rPr>
          <w:rFonts w:eastAsiaTheme="minorHAnsi"/>
          <w:color w:val="000000" w:themeColor="text1"/>
          <w:szCs w:val="22"/>
          <w:u w:color="000000" w:themeColor="text1"/>
        </w:rPr>
        <w:t>ave built their soccer program into one of championship caliber that refuses to settle for second best; and</w:t>
      </w: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7F77" w:rsidRPr="006755B5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</w:t>
      </w:r>
      <w:r w:rsidRPr="006755B5">
        <w:rPr>
          <w:color w:val="000000" w:themeColor="text1"/>
          <w:u w:color="000000" w:themeColor="text1"/>
        </w:rPr>
        <w:lastRenderedPageBreak/>
        <w:t>young 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</w:t>
      </w:r>
      <w:r w:rsidR="000813BF">
        <w:t>Senate</w:t>
      </w:r>
      <w:r w:rsidRPr="006755B5">
        <w:rPr>
          <w:color w:val="000000" w:themeColor="text1"/>
          <w:u w:color="000000" w:themeColor="text1"/>
        </w:rPr>
        <w:t xml:space="preserve"> recognizes and applauds the outstanding work of the </w:t>
      </w:r>
      <w:r>
        <w:rPr>
          <w:color w:val="000000" w:themeColor="text1"/>
          <w:u w:color="000000" w:themeColor="text1"/>
        </w:rPr>
        <w:t xml:space="preserve">A.C. Flora High School boys soccer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13BF" w:rsidRDefault="000813BF" w:rsidP="00081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0813BF">
        <w:t>Senate</w:t>
      </w:r>
      <w:r>
        <w:t>, by this resolution, salute the A.C. Flora High School boys soccer team on its excellent season and congratulate the team</w:t>
      </w:r>
      <w:r w:rsidR="00EF16C5" w:rsidRPr="00EF16C5">
        <w:t>’</w:t>
      </w:r>
      <w:r>
        <w:t>s fine athletes on their impressive win of the 2015 Class AAA State Championship title.</w:t>
      </w: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7F77" w:rsidRDefault="00C97F77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Rich</w:t>
      </w:r>
      <w:r w:rsidR="00493F28">
        <w:t>ard K. McClure and Coach Matt Ba</w:t>
      </w:r>
      <w:r>
        <w:t>rry of A.C. Flora High School.</w:t>
      </w:r>
    </w:p>
    <w:p w:rsidR="00D81703" w:rsidRDefault="00EF16C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228E" w:rsidRDefault="00D5228E" w:rsidP="00D5228E">
      <w:pPr>
        <w:suppressAutoHyphens/>
      </w:pPr>
    </w:p>
    <w:sectPr w:rsidR="00D5228E" w:rsidSect="00B607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606" w:rsidRDefault="00A52606" w:rsidP="009F0C77">
      <w:r>
        <w:separator/>
      </w:r>
    </w:p>
  </w:endnote>
  <w:endnote w:type="continuationSeparator" w:id="0">
    <w:p w:rsidR="00A52606" w:rsidRDefault="00A526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C835B7-EABE-4BB8-84B4-B4F888E2E87E}"/>
    <w:embedBold r:id="rId2" w:fontKey="{812832C0-96DD-4A19-A343-6092C0C8D8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F8A0D5-C437-4A1F-9DCB-24E75CBDBB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E13732-1D77-451E-AB87-EC7AB0256E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703" w:rsidRPr="00B607A2" w:rsidRDefault="00B607A2" w:rsidP="00B607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228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606" w:rsidRDefault="00A52606" w:rsidP="009F0C77">
      <w:r>
        <w:separator/>
      </w:r>
    </w:p>
  </w:footnote>
  <w:footnote w:type="continuationSeparator" w:id="0">
    <w:p w:rsidR="00A52606" w:rsidRDefault="00A526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94CZ15"/>
    <w:docVar w:name="CoverBillType" w:val="r"/>
    <w:docVar w:name="docpath" w:val="L:\Council\bills\RM\1294CZ15.DOCX"/>
    <w:docVar w:name="dvBillNumber" w:val="81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52606"/>
    <w:rsid w:val="00026C9A"/>
    <w:rsid w:val="000813BF"/>
    <w:rsid w:val="000965A1"/>
    <w:rsid w:val="000E1785"/>
    <w:rsid w:val="000F39F2"/>
    <w:rsid w:val="001023A4"/>
    <w:rsid w:val="0010776B"/>
    <w:rsid w:val="00111389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1109"/>
    <w:rsid w:val="00393688"/>
    <w:rsid w:val="003D411E"/>
    <w:rsid w:val="003E3C1E"/>
    <w:rsid w:val="003E6148"/>
    <w:rsid w:val="00400EAA"/>
    <w:rsid w:val="0041760A"/>
    <w:rsid w:val="004203D7"/>
    <w:rsid w:val="004809EE"/>
    <w:rsid w:val="00493F28"/>
    <w:rsid w:val="004B4B9F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52606"/>
    <w:rsid w:val="00A64E80"/>
    <w:rsid w:val="00A741D9"/>
    <w:rsid w:val="00A9741D"/>
    <w:rsid w:val="00AC619C"/>
    <w:rsid w:val="00AD4B17"/>
    <w:rsid w:val="00B26FA6"/>
    <w:rsid w:val="00B607A2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7F77"/>
    <w:rsid w:val="00CC6B7B"/>
    <w:rsid w:val="00CD3619"/>
    <w:rsid w:val="00CF4447"/>
    <w:rsid w:val="00D104AF"/>
    <w:rsid w:val="00D405E7"/>
    <w:rsid w:val="00D41D56"/>
    <w:rsid w:val="00D5228E"/>
    <w:rsid w:val="00D6260D"/>
    <w:rsid w:val="00D6662B"/>
    <w:rsid w:val="00D81703"/>
    <w:rsid w:val="00D95E2F"/>
    <w:rsid w:val="00D970A9"/>
    <w:rsid w:val="00DB3AC0"/>
    <w:rsid w:val="00DC6813"/>
    <w:rsid w:val="00DE68F0"/>
    <w:rsid w:val="00DF3845"/>
    <w:rsid w:val="00DF7E17"/>
    <w:rsid w:val="00E22ED0"/>
    <w:rsid w:val="00EB00A2"/>
    <w:rsid w:val="00EB1BF3"/>
    <w:rsid w:val="00EF16C5"/>
    <w:rsid w:val="00EF3EEE"/>
    <w:rsid w:val="00F149A7"/>
    <w:rsid w:val="00F50BAF"/>
    <w:rsid w:val="00F52C10"/>
    <w:rsid w:val="00F81FFD"/>
    <w:rsid w:val="00F85228"/>
    <w:rsid w:val="00FA6CB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DE0AE8-A3DF-4276-9709-B95E8BA2E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CDE7D-9DAA-4246-9306-79591D721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A8E72087.dotm</Template>
  <TotalTime>0</TotalTime>
  <Pages>2</Pages>
  <Words>355</Words>
  <Characters>1785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814 Text of Previous Version (May 22, 2015) - South Carolina Legislature Online</dc:title>
  <dc:subject/>
  <dc:creator>McDowell</dc:creator>
  <cp:keywords/>
  <dc:description/>
  <cp:lastModifiedBy>Angela Hill</cp:lastModifiedBy>
  <cp:revision>2</cp:revision>
  <dcterms:created xsi:type="dcterms:W3CDTF">2015-05-22T19:19:00Z</dcterms:created>
  <dcterms:modified xsi:type="dcterms:W3CDTF">2015-05-22T19:19:00Z</dcterms:modified>
</cp:coreProperties>
</file>