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126" w:rsidRDefault="00232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7C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0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07735">
        <w:rPr>
          <w:color w:val="000000" w:themeColor="text1"/>
          <w:u w:color="000000" w:themeColor="text1"/>
        </w:rPr>
        <w:t>PRISCILLA DRAKE</w:t>
      </w:r>
      <w:r>
        <w:t>, PRINCIPAL</w:t>
      </w:r>
      <w:r w:rsidRPr="00E11DA4">
        <w:t xml:space="preserve"> </w:t>
      </w:r>
      <w:r>
        <w:t>OF</w:t>
      </w:r>
      <w:r w:rsidRPr="00E11DA4">
        <w:t xml:space="preserve"> </w:t>
      </w:r>
      <w:r w:rsidRPr="00907735">
        <w:rPr>
          <w:color w:val="000000" w:themeColor="text1"/>
          <w:u w:color="000000" w:themeColor="text1"/>
        </w:rPr>
        <w:t>WHALE BRANCH EARLY COLLEGE HIGH SCHOOL</w:t>
      </w:r>
      <w:r>
        <w:t>, UPON THE OCCASION OF HER RETIREMENT AFTER THIRTY</w:t>
      </w:r>
      <w:r>
        <w:noBreakHyphen/>
        <w:t>FOUR YEARS OF EXEMPLARY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052" w:rsidRDefault="00787C88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3052" w:rsidRPr="00E11DA4">
        <w:t xml:space="preserve">the members of the South Carolina </w:t>
      </w:r>
      <w:r w:rsidR="00143052">
        <w:t>Senate</w:t>
      </w:r>
      <w:r w:rsidR="00143052" w:rsidRPr="00E11DA4">
        <w:t xml:space="preserve"> have learned that </w:t>
      </w:r>
      <w:r w:rsidR="00143052" w:rsidRPr="00907735">
        <w:rPr>
          <w:color w:val="000000" w:themeColor="text1"/>
          <w:u w:color="000000" w:themeColor="text1"/>
        </w:rPr>
        <w:t>Priscilla Drake</w:t>
      </w:r>
      <w:r w:rsidR="00143052" w:rsidRPr="00E11DA4">
        <w:t xml:space="preserve"> will begin a well</w:t>
      </w:r>
      <w:r w:rsidR="00143052">
        <w:noBreakHyphen/>
      </w:r>
      <w:r w:rsidR="00143052" w:rsidRPr="00E11DA4">
        <w:t xml:space="preserve">deserved retirement after </w:t>
      </w:r>
      <w:r w:rsidR="00143052">
        <w:t>thirty</w:t>
      </w:r>
      <w:r w:rsidR="00143052">
        <w:noBreakHyphen/>
        <w:t xml:space="preserve">four years as an outstanding educator </w:t>
      </w:r>
      <w:r w:rsidR="00143052" w:rsidRPr="00907735">
        <w:rPr>
          <w:color w:val="000000" w:themeColor="text1"/>
          <w:u w:color="000000" w:themeColor="text1"/>
        </w:rPr>
        <w:t xml:space="preserve">in </w:t>
      </w:r>
      <w:r w:rsidR="00143052">
        <w:rPr>
          <w:color w:val="000000" w:themeColor="text1"/>
          <w:u w:color="000000" w:themeColor="text1"/>
        </w:rPr>
        <w:t xml:space="preserve">the </w:t>
      </w:r>
      <w:r w:rsidR="00143052" w:rsidRPr="00907735">
        <w:rPr>
          <w:color w:val="000000" w:themeColor="text1"/>
          <w:u w:color="000000" w:themeColor="text1"/>
        </w:rPr>
        <w:t xml:space="preserve">Orangeburg and Beaufort County </w:t>
      </w:r>
      <w:r w:rsidR="00143052">
        <w:rPr>
          <w:color w:val="000000" w:themeColor="text1"/>
          <w:u w:color="000000" w:themeColor="text1"/>
        </w:rPr>
        <w:t>s</w:t>
      </w:r>
      <w:r w:rsidR="00143052" w:rsidRPr="00907735">
        <w:rPr>
          <w:color w:val="000000" w:themeColor="text1"/>
          <w:u w:color="000000" w:themeColor="text1"/>
        </w:rPr>
        <w:t xml:space="preserve">chool </w:t>
      </w:r>
      <w:r w:rsidR="00143052">
        <w:rPr>
          <w:color w:val="000000" w:themeColor="text1"/>
          <w:u w:color="000000" w:themeColor="text1"/>
        </w:rPr>
        <w:t>d</w:t>
      </w:r>
      <w:r w:rsidR="00143052" w:rsidRPr="00907735">
        <w:rPr>
          <w:color w:val="000000" w:themeColor="text1"/>
          <w:u w:color="000000" w:themeColor="text1"/>
        </w:rPr>
        <w:t>istricts</w:t>
      </w:r>
      <w:r w:rsidR="00143052">
        <w:t xml:space="preserve">, the last years </w:t>
      </w:r>
      <w:r w:rsidR="00143052" w:rsidRPr="00E11DA4">
        <w:t xml:space="preserve">of which have been </w:t>
      </w:r>
      <w:r w:rsidR="00143052">
        <w:t xml:space="preserve">as </w:t>
      </w:r>
      <w:r w:rsidR="00143052" w:rsidRPr="00E11DA4">
        <w:t>a distinguished and highly</w:t>
      </w:r>
      <w:r w:rsidR="00143052">
        <w:noBreakHyphen/>
      </w:r>
      <w:r w:rsidR="00143052" w:rsidRPr="00E11DA4">
        <w:t xml:space="preserve">regarded </w:t>
      </w:r>
      <w:r w:rsidR="00143052">
        <w:t>principal</w:t>
      </w:r>
      <w:r w:rsidR="00143052" w:rsidRPr="00E11DA4">
        <w:t xml:space="preserve"> at </w:t>
      </w:r>
      <w:r w:rsidR="00143052" w:rsidRPr="00907735">
        <w:rPr>
          <w:color w:val="000000" w:themeColor="text1"/>
          <w:u w:color="000000" w:themeColor="text1"/>
        </w:rPr>
        <w:t>Whale Branch Early College High School</w:t>
      </w:r>
      <w:r w:rsidR="00143052" w:rsidRPr="00E11DA4"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07735">
        <w:rPr>
          <w:color w:val="000000" w:themeColor="text1"/>
          <w:u w:color="000000" w:themeColor="text1"/>
        </w:rPr>
        <w:t>a native of Summerville</w:t>
      </w:r>
      <w:r>
        <w:t xml:space="preserve">, she is </w:t>
      </w:r>
      <w:r w:rsidRPr="00907735">
        <w:rPr>
          <w:color w:val="000000" w:themeColor="text1"/>
          <w:u w:color="000000" w:themeColor="text1"/>
        </w:rPr>
        <w:t>the oldest daughter of Malachi and Maggie Perry</w:t>
      </w:r>
      <w:r>
        <w:rPr>
          <w:color w:val="000000" w:themeColor="text1"/>
          <w:u w:color="000000" w:themeColor="text1"/>
        </w:rPr>
        <w:t xml:space="preserve">, and she </w:t>
      </w:r>
      <w:r>
        <w:t xml:space="preserve">graduated from </w:t>
      </w:r>
      <w:r w:rsidRPr="00907735">
        <w:rPr>
          <w:color w:val="000000" w:themeColor="text1"/>
          <w:u w:color="000000" w:themeColor="text1"/>
        </w:rPr>
        <w:t>Summerville High School</w:t>
      </w:r>
      <w:r>
        <w:rPr>
          <w:color w:val="000000" w:themeColor="text1"/>
          <w:u w:color="000000" w:themeColor="text1"/>
        </w:rPr>
        <w:t xml:space="preserve">; and 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in preparation for her life</w:t>
      </w:r>
      <w:r w:rsidRPr="001430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Mrs. Drake </w:t>
      </w:r>
      <w:r w:rsidRPr="0090773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</w:t>
      </w:r>
      <w:r w:rsidRPr="00907735">
        <w:rPr>
          <w:color w:val="000000" w:themeColor="text1"/>
          <w:u w:color="000000" w:themeColor="text1"/>
        </w:rPr>
        <w:t>achelor</w:t>
      </w:r>
      <w:r w:rsidRPr="001430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degree i</w:t>
      </w:r>
      <w:r w:rsidRPr="00907735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business e</w:t>
      </w:r>
      <w:r w:rsidRPr="00907735">
        <w:rPr>
          <w:color w:val="000000" w:themeColor="text1"/>
          <w:u w:color="000000" w:themeColor="text1"/>
        </w:rPr>
        <w:t xml:space="preserve">ducation from South Carolina State University and </w:t>
      </w:r>
      <w:r>
        <w:rPr>
          <w:color w:val="000000" w:themeColor="text1"/>
          <w:u w:color="000000" w:themeColor="text1"/>
        </w:rPr>
        <w:t>a m</w:t>
      </w:r>
      <w:r w:rsidRPr="00907735">
        <w:rPr>
          <w:color w:val="000000" w:themeColor="text1"/>
          <w:u w:color="000000" w:themeColor="text1"/>
        </w:rPr>
        <w:t>aster</w:t>
      </w:r>
      <w:r w:rsidRPr="001430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90773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907735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a</w:t>
      </w:r>
      <w:r w:rsidRPr="00907735">
        <w:rPr>
          <w:color w:val="000000" w:themeColor="text1"/>
          <w:u w:color="000000" w:themeColor="text1"/>
        </w:rPr>
        <w:t>dministration from the University of South Carolina</w:t>
      </w:r>
      <w:r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beginning of her career as an educator, she taught</w:t>
      </w:r>
      <w:r w:rsidRPr="00907735">
        <w:rPr>
          <w:color w:val="000000" w:themeColor="text1"/>
          <w:u w:color="000000" w:themeColor="text1"/>
        </w:rPr>
        <w:t xml:space="preserve"> business education at Holly Hill R</w:t>
      </w:r>
      <w:r>
        <w:rPr>
          <w:color w:val="000000" w:themeColor="text1"/>
          <w:u w:color="000000" w:themeColor="text1"/>
        </w:rPr>
        <w:t>oberts High School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then continued at </w:t>
      </w:r>
      <w:r w:rsidRPr="00907735">
        <w:rPr>
          <w:color w:val="000000" w:themeColor="text1"/>
          <w:u w:color="000000" w:themeColor="text1"/>
        </w:rPr>
        <w:t>Battery Creek High School and Lady</w:t>
      </w:r>
      <w:r w:rsidRPr="00143052">
        <w:rPr>
          <w:color w:val="000000" w:themeColor="text1"/>
          <w:u w:color="000000" w:themeColor="text1"/>
        </w:rPr>
        <w:t>’</w:t>
      </w:r>
      <w:r w:rsidRPr="00907735">
        <w:rPr>
          <w:color w:val="000000" w:themeColor="text1"/>
          <w:u w:color="000000" w:themeColor="text1"/>
        </w:rPr>
        <w:t>s Island Middle School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where she was </w:t>
      </w:r>
      <w:r>
        <w:rPr>
          <w:color w:val="000000" w:themeColor="text1"/>
          <w:u w:color="000000" w:themeColor="text1"/>
        </w:rPr>
        <w:t>honored as</w:t>
      </w:r>
      <w:r w:rsidRPr="00907735">
        <w:rPr>
          <w:color w:val="000000" w:themeColor="text1"/>
          <w:u w:color="000000" w:themeColor="text1"/>
        </w:rPr>
        <w:t xml:space="preserve"> Teacher of the Year</w:t>
      </w:r>
      <w:r>
        <w:rPr>
          <w:color w:val="000000" w:themeColor="text1"/>
          <w:u w:color="000000" w:themeColor="text1"/>
        </w:rPr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Mrs. Drake </w:t>
      </w:r>
      <w:r w:rsidRPr="00907735">
        <w:rPr>
          <w:color w:val="000000" w:themeColor="text1"/>
          <w:u w:color="000000" w:themeColor="text1"/>
        </w:rPr>
        <w:t>served as principal of Lady</w:t>
      </w:r>
      <w:r w:rsidRPr="001430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Island Middle School and</w:t>
      </w:r>
      <w:r w:rsidRPr="00907735">
        <w:rPr>
          <w:color w:val="000000" w:themeColor="text1"/>
          <w:u w:color="000000" w:themeColor="text1"/>
        </w:rPr>
        <w:t xml:space="preserve"> St. Helena Elementary School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she is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curre</w:t>
      </w:r>
      <w:r w:rsidRPr="00907735">
        <w:rPr>
          <w:color w:val="000000" w:themeColor="text1"/>
          <w:u w:color="000000" w:themeColor="text1"/>
        </w:rPr>
        <w:t>ntly the principal of Whale Branch Early College High School</w:t>
      </w:r>
      <w:r>
        <w:rPr>
          <w:color w:val="000000" w:themeColor="text1"/>
          <w:u w:color="000000" w:themeColor="text1"/>
        </w:rPr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Pr="00907735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was </w:t>
      </w:r>
      <w:r w:rsidRPr="00907735">
        <w:rPr>
          <w:color w:val="000000" w:themeColor="text1"/>
          <w:u w:color="000000" w:themeColor="text1"/>
        </w:rPr>
        <w:t>one of the pioneers of the Humanities School of Beaufort</w:t>
      </w:r>
      <w:r>
        <w:rPr>
          <w:color w:val="000000" w:themeColor="text1"/>
          <w:u w:color="000000" w:themeColor="text1"/>
        </w:rPr>
        <w:t>, where she taught and served as an administrator;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 Nathaniel Drake, Sr., she has reared two fine</w:t>
      </w:r>
      <w:r w:rsidRPr="00907735">
        <w:rPr>
          <w:color w:val="000000" w:themeColor="text1"/>
          <w:u w:color="000000" w:themeColor="text1"/>
        </w:rPr>
        <w:t xml:space="preserve"> children, Mahlon</w:t>
      </w:r>
      <w:r>
        <w:rPr>
          <w:color w:val="000000" w:themeColor="text1"/>
          <w:u w:color="000000" w:themeColor="text1"/>
        </w:rPr>
        <w:t xml:space="preserve"> Drake and </w:t>
      </w:r>
      <w:r w:rsidRPr="00907735">
        <w:rPr>
          <w:color w:val="000000" w:themeColor="text1"/>
          <w:u w:color="000000" w:themeColor="text1"/>
        </w:rPr>
        <w:t>Nathaniel</w:t>
      </w:r>
      <w:r>
        <w:rPr>
          <w:color w:val="000000" w:themeColor="text1"/>
          <w:u w:color="000000" w:themeColor="text1"/>
        </w:rPr>
        <w:t xml:space="preserve"> Drake</w:t>
      </w:r>
      <w:r w:rsidRPr="00907735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>;</w:t>
      </w:r>
      <w:r w:rsidRPr="00907735">
        <w:rPr>
          <w:color w:val="000000" w:themeColor="text1"/>
          <w:u w:color="000000" w:themeColor="text1"/>
        </w:rPr>
        <w:t xml:space="preserve">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Drake began h</w:t>
      </w:r>
      <w:r w:rsidRPr="00907735">
        <w:rPr>
          <w:color w:val="000000" w:themeColor="text1"/>
          <w:u w:color="000000" w:themeColor="text1"/>
        </w:rPr>
        <w:t>er Christian walk at Sa</w:t>
      </w:r>
      <w:r>
        <w:rPr>
          <w:color w:val="000000" w:themeColor="text1"/>
          <w:u w:color="000000" w:themeColor="text1"/>
        </w:rPr>
        <w:t>nd Hill United Methodist Church and</w:t>
      </w:r>
      <w:r w:rsidRPr="00907735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now </w:t>
      </w:r>
      <w:r w:rsidRPr="00907735">
        <w:rPr>
          <w:color w:val="000000" w:themeColor="text1"/>
          <w:u w:color="000000" w:themeColor="text1"/>
        </w:rPr>
        <w:t>a member of Bethesda Christian Fellowship of St. Helena Island under the pastoral lead</w:t>
      </w:r>
      <w:r>
        <w:rPr>
          <w:color w:val="000000" w:themeColor="text1"/>
          <w:u w:color="000000" w:themeColor="text1"/>
        </w:rPr>
        <w:t>ership of Pastor Kenneth C. Doe; and</w:t>
      </w:r>
    </w:p>
    <w:p w:rsidR="00143052" w:rsidRPr="00907735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907735">
        <w:rPr>
          <w:color w:val="000000" w:themeColor="text1"/>
          <w:u w:color="000000" w:themeColor="text1"/>
        </w:rPr>
        <w:t>motto in life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“I can do all things through Christ who strengthens me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encourages and enables her to </w:t>
      </w:r>
      <w:r w:rsidRPr="00907735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90773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necessary</w:t>
      </w:r>
      <w:r w:rsidRPr="00907735">
        <w:rPr>
          <w:color w:val="000000" w:themeColor="text1"/>
          <w:u w:color="000000" w:themeColor="text1"/>
        </w:rPr>
        <w:t xml:space="preserve"> environment and support system</w:t>
      </w:r>
      <w:r>
        <w:rPr>
          <w:color w:val="000000" w:themeColor="text1"/>
          <w:u w:color="000000" w:themeColor="text1"/>
        </w:rPr>
        <w:t xml:space="preserve"> to help children </w:t>
      </w:r>
      <w:r w:rsidRPr="00907735">
        <w:rPr>
          <w:color w:val="000000" w:themeColor="text1"/>
          <w:u w:color="000000" w:themeColor="text1"/>
        </w:rPr>
        <w:t>work to reach their highest potential</w:t>
      </w:r>
      <w:r>
        <w:rPr>
          <w:color w:val="000000" w:themeColor="text1"/>
          <w:u w:color="000000" w:themeColor="text1"/>
        </w:rPr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C88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unparalleled dedication that </w:t>
      </w:r>
      <w:r w:rsidRPr="00907735">
        <w:rPr>
          <w:color w:val="000000" w:themeColor="text1"/>
          <w:u w:color="000000" w:themeColor="text1"/>
        </w:rPr>
        <w:t>Priscilla Drake</w:t>
      </w:r>
      <w:r>
        <w:rPr>
          <w:color w:val="000000" w:themeColor="text1"/>
          <w:u w:color="000000" w:themeColor="text1"/>
        </w:rPr>
        <w:t xml:space="preserve"> has devoted to </w:t>
      </w:r>
      <w:r>
        <w:t>education in the Palmetto State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787C88">
        <w:t>.  Now, therefore,</w:t>
      </w:r>
    </w:p>
    <w:p w:rsidR="00787C88" w:rsidRDefault="00787C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C88" w:rsidRDefault="00787C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7C88" w:rsidRDefault="00787C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052" w:rsidRDefault="00787C88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43052">
        <w:t xml:space="preserve">the members of the Senate of the State of South Carolina, by this resolution, recognize and honor </w:t>
      </w:r>
      <w:r w:rsidR="00143052" w:rsidRPr="00907735">
        <w:rPr>
          <w:color w:val="000000" w:themeColor="text1"/>
          <w:u w:color="000000" w:themeColor="text1"/>
        </w:rPr>
        <w:t>Priscilla Drake</w:t>
      </w:r>
      <w:r w:rsidR="00143052">
        <w:t>, Principal</w:t>
      </w:r>
      <w:r w:rsidR="00143052" w:rsidRPr="00E11DA4">
        <w:t xml:space="preserve"> </w:t>
      </w:r>
      <w:r w:rsidR="00143052">
        <w:t>of</w:t>
      </w:r>
      <w:r w:rsidR="00143052" w:rsidRPr="00E11DA4">
        <w:t xml:space="preserve"> </w:t>
      </w:r>
      <w:r w:rsidR="00143052" w:rsidRPr="00907735">
        <w:rPr>
          <w:color w:val="000000" w:themeColor="text1"/>
          <w:u w:color="000000" w:themeColor="text1"/>
        </w:rPr>
        <w:t>Whale Branch Early College High School</w:t>
      </w:r>
      <w:r w:rsidR="00143052">
        <w:t>, upon the occasion of her retirement after thirty</w:t>
      </w:r>
      <w:r w:rsidR="00143052">
        <w:noBreakHyphen/>
        <w:t>four years of exemplary service, and wish her continued success and happiness in all her future endeavors.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C88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07735">
        <w:rPr>
          <w:color w:val="000000" w:themeColor="text1"/>
          <w:u w:color="000000" w:themeColor="text1"/>
        </w:rPr>
        <w:t>Priscilla Drake</w:t>
      </w:r>
      <w:r w:rsidR="00787C88">
        <w:t>.</w:t>
      </w:r>
    </w:p>
    <w:p w:rsidR="004D2DFF" w:rsidRDefault="0014305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2126" w:rsidRDefault="00232126" w:rsidP="00232126">
      <w:pPr>
        <w:suppressAutoHyphens/>
      </w:pPr>
    </w:p>
    <w:sectPr w:rsidR="00232126" w:rsidSect="002321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C88" w:rsidRDefault="00787C88" w:rsidP="009F0C77">
      <w:r>
        <w:separator/>
      </w:r>
    </w:p>
  </w:endnote>
  <w:endnote w:type="continuationSeparator" w:id="0">
    <w:p w:rsidR="00787C88" w:rsidRDefault="00787C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846B94-E2E7-4911-9B1B-44E6439218E7}"/>
    <w:embedBold r:id="rId2" w:fontKey="{DC133377-3E4E-48CA-BBF4-431D9501E7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CA0292-7882-4679-9294-BB45F0F916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0F0711-9DC1-42C9-974C-9271CAB568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432B69-42CC-48AF-9EC7-A3DAC1550F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FF" w:rsidRPr="00232126" w:rsidRDefault="00232126" w:rsidP="002321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C88" w:rsidRDefault="00787C88" w:rsidP="009F0C77">
      <w:r>
        <w:separator/>
      </w:r>
    </w:p>
  </w:footnote>
  <w:footnote w:type="continuationSeparator" w:id="0">
    <w:p w:rsidR="00787C88" w:rsidRDefault="00787C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60CM15"/>
    <w:docVar w:name="CoverBillType" w:val="r"/>
    <w:docVar w:name="docpath" w:val="L:\Council\bills\GM\24460CM15.DOCX"/>
    <w:docVar w:name="dvBillNumber" w:val="83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7C88"/>
    <w:rsid w:val="00026C9A"/>
    <w:rsid w:val="000965A1"/>
    <w:rsid w:val="000E1785"/>
    <w:rsid w:val="000F39F2"/>
    <w:rsid w:val="001023A4"/>
    <w:rsid w:val="0010776B"/>
    <w:rsid w:val="00133E66"/>
    <w:rsid w:val="00134ACF"/>
    <w:rsid w:val="00143052"/>
    <w:rsid w:val="00144E15"/>
    <w:rsid w:val="001A4A62"/>
    <w:rsid w:val="001A681E"/>
    <w:rsid w:val="001D08F2"/>
    <w:rsid w:val="002037CA"/>
    <w:rsid w:val="002047A2"/>
    <w:rsid w:val="0023074E"/>
    <w:rsid w:val="0023212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D2DFF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C8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7328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0C81BA-E88A-4F9F-90CF-F8555798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0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0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232AD-CCB6-4693-802F-37929391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2</Pages>
  <Words>460</Words>
  <Characters>2425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831 Text of Previous Version (May 27, 2015) - South Carolina Legislature Online</dc:title>
  <dc:subject/>
  <dc:creator>Gail Pinckney Moore</dc:creator>
  <cp:keywords/>
  <dc:description/>
  <cp:lastModifiedBy>N Cumfer</cp:lastModifiedBy>
  <cp:revision>2</cp:revision>
  <cp:lastPrinted>2015-05-27T15:48:00Z</cp:lastPrinted>
  <dcterms:created xsi:type="dcterms:W3CDTF">2015-05-27T18:55:00Z</dcterms:created>
  <dcterms:modified xsi:type="dcterms:W3CDTF">2015-05-27T18:55:00Z</dcterms:modified>
</cp:coreProperties>
</file>