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B77" w:rsidRDefault="00B33B77"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C65" w:rsidRDefault="000B5C65" w:rsidP="000B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5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810C1">
        <w:noBreakHyphen/>
      </w:r>
      <w:r>
        <w:t>5</w:t>
      </w:r>
      <w:r w:rsidR="001810C1">
        <w:noBreakHyphen/>
      </w:r>
      <w:r>
        <w:t xml:space="preserve">15, </w:t>
      </w:r>
      <w:r w:rsidR="00127C63">
        <w:t xml:space="preserve">AS AMENDED, </w:t>
      </w:r>
      <w:r>
        <w:t xml:space="preserve">CODE </w:t>
      </w:r>
      <w:r w:rsidR="0044035E">
        <w:t>O</w:t>
      </w:r>
      <w:r w:rsidR="00127C63">
        <w:t>F LAWS OF SOUTH CAROLINA, 1976,</w:t>
      </w:r>
      <w:r w:rsidR="0044035E">
        <w:t xml:space="preserve"> RELATING TO TERMS AND THEIR DEFINITIONS CONTAINED IN THE SOUTH C</w:t>
      </w:r>
      <w:r w:rsidR="0020625C">
        <w:t>AROLINA MARINE RESOURCES ACT OF</w:t>
      </w:r>
      <w:r w:rsidR="0044035E">
        <w:t xml:space="preserve"> 2000, SO AS TO PROVIDE A DEFINITION </w:t>
      </w:r>
      <w:r w:rsidR="008D03C8">
        <w:t>FOR</w:t>
      </w:r>
      <w:r w:rsidR="0044035E">
        <w:t xml:space="preserve"> THE TERM “</w:t>
      </w:r>
      <w:r w:rsidR="000306E0">
        <w:t>SOUTHERN COBIA MANAGEMENT ZONE”;</w:t>
      </w:r>
      <w:r w:rsidR="00953531">
        <w:t xml:space="preserve"> AND</w:t>
      </w:r>
      <w:r w:rsidR="0044035E">
        <w:t xml:space="preserve"> TO AMEND SECTION 50</w:t>
      </w:r>
      <w:r w:rsidR="001810C1">
        <w:noBreakHyphen/>
      </w:r>
      <w:r w:rsidR="0044035E">
        <w:t>5</w:t>
      </w:r>
      <w:r w:rsidR="001810C1">
        <w:noBreakHyphen/>
      </w:r>
      <w:r w:rsidR="0044035E">
        <w:t>2730, AS AMENDED, RELATING TO CERTAIN FEDERA</w:t>
      </w:r>
      <w:r w:rsidR="001810C1">
        <w:t>L FISHING REGULATIONS, SO AS TO</w:t>
      </w:r>
      <w:r w:rsidR="0044035E">
        <w:t xml:space="preserve"> PROVIDE THAT THESE REGULATIONS</w:t>
      </w:r>
      <w:r>
        <w:t xml:space="preserve"> </w:t>
      </w:r>
      <w:r w:rsidR="0044035E">
        <w:t>DO NOT APPLY TO COBIA LOCATED IN THE SOUTHERN COBIA MANAGEMENT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35E" w:rsidRPr="00D12AA2" w:rsidRDefault="000C732A"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035E" w:rsidRPr="00D12AA2">
        <w:rPr>
          <w:color w:val="000000" w:themeColor="text1"/>
          <w:u w:color="000000" w:themeColor="text1"/>
        </w:rPr>
        <w:t>Section 50</w:t>
      </w:r>
      <w:r w:rsidR="001810C1">
        <w:rPr>
          <w:color w:val="000000" w:themeColor="text1"/>
          <w:u w:color="000000" w:themeColor="text1"/>
        </w:rPr>
        <w:noBreakHyphen/>
      </w:r>
      <w:r w:rsidR="0044035E">
        <w:rPr>
          <w:color w:val="000000" w:themeColor="text1"/>
          <w:u w:color="000000" w:themeColor="text1"/>
        </w:rPr>
        <w:t>5</w:t>
      </w:r>
      <w:r w:rsidR="001810C1">
        <w:rPr>
          <w:color w:val="000000" w:themeColor="text1"/>
          <w:u w:color="000000" w:themeColor="text1"/>
        </w:rPr>
        <w:noBreakHyphen/>
      </w:r>
      <w:r w:rsidR="0044035E">
        <w:rPr>
          <w:color w:val="000000" w:themeColor="text1"/>
          <w:u w:color="000000" w:themeColor="text1"/>
        </w:rPr>
        <w:t>15</w:t>
      </w:r>
      <w:r w:rsidR="0044035E" w:rsidRPr="00D12AA2">
        <w:rPr>
          <w:color w:val="000000" w:themeColor="text1"/>
          <w:u w:color="000000" w:themeColor="text1"/>
        </w:rPr>
        <w:t xml:space="preserve"> of th</w:t>
      </w:r>
      <w:r w:rsidR="0044035E">
        <w:rPr>
          <w:color w:val="000000" w:themeColor="text1"/>
          <w:u w:color="000000" w:themeColor="text1"/>
        </w:rPr>
        <w:t>e 1976 Code, as last amended by Act 72 of 2013</w:t>
      </w:r>
      <w:r w:rsidR="000306E0">
        <w:rPr>
          <w:color w:val="000000" w:themeColor="text1"/>
          <w:u w:color="000000" w:themeColor="text1"/>
        </w:rPr>
        <w:t>,</w:t>
      </w:r>
      <w:r w:rsidR="0044035E">
        <w:rPr>
          <w:color w:val="000000" w:themeColor="text1"/>
          <w:u w:color="000000" w:themeColor="text1"/>
        </w:rPr>
        <w:t xml:space="preserve"> is further amended by adding the following appropriately numbered item</w:t>
      </w:r>
      <w:r w:rsidR="008D03C8">
        <w:rPr>
          <w:color w:val="000000" w:themeColor="text1"/>
          <w:u w:color="000000" w:themeColor="text1"/>
        </w:rPr>
        <w:t xml:space="preserve"> at the end</w:t>
      </w:r>
      <w:r w:rsidR="0044035E">
        <w:rPr>
          <w:color w:val="000000" w:themeColor="text1"/>
          <w:u w:color="000000" w:themeColor="text1"/>
        </w:rPr>
        <w:t>:</w:t>
      </w:r>
    </w:p>
    <w:p w:rsidR="0044035E" w:rsidRPr="00D12AA2"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D12AA2"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1810C1" w:rsidRPr="001810C1">
        <w:rPr>
          <w:color w:val="000000" w:themeColor="text1"/>
          <w:u w:color="000000" w:themeColor="text1"/>
        </w:rPr>
        <w:t>‘</w:t>
      </w:r>
      <w:r>
        <w:rPr>
          <w:color w:val="000000" w:themeColor="text1"/>
          <w:u w:color="000000" w:themeColor="text1"/>
        </w:rPr>
        <w:t>Southern Cobia Management Zone</w:t>
      </w:r>
      <w:r w:rsidR="001810C1" w:rsidRPr="001810C1">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2A"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1810C1">
        <w:noBreakHyphen/>
      </w:r>
      <w:r>
        <w:t>5</w:t>
      </w:r>
      <w:r w:rsidR="001810C1">
        <w:noBreakHyphen/>
      </w:r>
      <w:r>
        <w:t>2730 of the 1976 Code, as last amended by Act 83 of 2013, is further amended to read:</w:t>
      </w:r>
    </w:p>
    <w:p w:rsidR="0044035E"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6C6" w:rsidRDefault="002E2492"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27C63">
        <w:t>“</w:t>
      </w:r>
      <w:r w:rsidR="003616C6" w:rsidRPr="003616C6">
        <w:t>S</w:t>
      </w:r>
      <w:r>
        <w:t>ection</w:t>
      </w:r>
      <w:r w:rsidR="003616C6" w:rsidRPr="003616C6">
        <w:t xml:space="preserve"> 50</w:t>
      </w:r>
      <w:r w:rsidR="001810C1">
        <w:noBreakHyphen/>
      </w:r>
      <w:r w:rsidR="003616C6" w:rsidRPr="003616C6">
        <w:t>5</w:t>
      </w:r>
      <w:r w:rsidR="001810C1">
        <w:noBreakHyphen/>
      </w:r>
      <w:r w:rsidR="003616C6" w:rsidRPr="003616C6">
        <w:t>2730.</w:t>
      </w:r>
      <w:r w:rsidR="00FA17DC">
        <w:tab/>
      </w:r>
      <w:r w:rsidR="003616C6">
        <w:t>(A)</w:t>
      </w:r>
      <w:r w:rsidR="003616C6">
        <w:tab/>
      </w:r>
      <w:r w:rsidR="003616C6" w:rsidRPr="00E376B0">
        <w:t>Unless otherwise provided by law, any regulations promulgated by the federal government under the Fishery Conservation and Management Act (PL 94</w:t>
      </w:r>
      <w:r w:rsidR="001810C1">
        <w:noBreakHyphen/>
      </w:r>
      <w:r w:rsidR="003616C6" w:rsidRPr="00E376B0">
        <w:t>265) or the Atlantic Tuna Conservation Act (PL 94</w:t>
      </w:r>
      <w:r w:rsidR="001810C1">
        <w:noBreakHyphen/>
      </w:r>
      <w:r w:rsidR="003616C6" w:rsidRPr="00E376B0">
        <w:t xml:space="preserve">70) which establishes seasons, fishing periods, gear restrictions, sales restrictions, or bag, </w:t>
      </w:r>
      <w:r w:rsidR="003616C6" w:rsidRPr="00E376B0">
        <w:lastRenderedPageBreak/>
        <w:t>catch, size, or possession limits on fish are declared to be the law of this State and apply statewide including in state waters.</w:t>
      </w:r>
    </w:p>
    <w:p w:rsidR="00E13FD2" w:rsidRDefault="003616C6"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3616C6" w:rsidRDefault="00E13FD2"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003616C6"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003616C6" w:rsidRPr="00F66AE1">
        <w:rPr>
          <w:u w:val="single"/>
        </w:rPr>
        <w:t xml:space="preserve"> or</w:t>
      </w:r>
    </w:p>
    <w:p w:rsidR="003616C6" w:rsidRPr="00CC47F5" w:rsidRDefault="003616C6" w:rsidP="0036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001810C1"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w:t>
      </w:r>
      <w:r w:rsidR="00127C63">
        <w:rPr>
          <w:u w:val="single"/>
        </w:rPr>
        <w:t>s unlawful to take and possess c</w:t>
      </w:r>
      <w:r>
        <w:rPr>
          <w:u w:val="single"/>
        </w:rPr>
        <w:t>obia in the Southern Cobia Management Zone from May 1 to May 31, and at any time federal regulations provide for the closure of the recreational cobia season in the waters of the South Atlantic Ocean</w:t>
      </w:r>
      <w:r w:rsidRPr="003616C6">
        <w:t>.</w:t>
      </w:r>
      <w:r w:rsidR="00F9105B">
        <w:t>”</w:t>
      </w:r>
    </w:p>
    <w:p w:rsidR="0044035E" w:rsidRDefault="00440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2A" w:rsidRDefault="000C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16C6">
        <w:t>3</w:t>
      </w:r>
      <w:r>
        <w:t>.</w:t>
      </w:r>
      <w:r>
        <w:tab/>
        <w:t>This act takes effect upon approval by the Governor.</w:t>
      </w:r>
    </w:p>
    <w:p w:rsidR="00FF464A" w:rsidRDefault="001810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B77" w:rsidRDefault="00B33B77" w:rsidP="00B33B77">
      <w:pPr>
        <w:suppressAutoHyphens/>
      </w:pPr>
    </w:p>
    <w:sectPr w:rsidR="00B33B77" w:rsidSect="00B33B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C1" w:rsidRDefault="001810C1" w:rsidP="009F0C77">
      <w:r>
        <w:separator/>
      </w:r>
    </w:p>
  </w:endnote>
  <w:endnote w:type="continuationSeparator" w:id="0">
    <w:p w:rsidR="001810C1" w:rsidRDefault="00181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05E9A0-2BBE-4EE1-A386-8A7B5ECDAF67}"/>
    <w:embedBold r:id="rId2" w:fontKey="{70B4740B-890B-4986-A57C-613FF2AB5E39}"/>
  </w:font>
  <w:font w:name="Calibri">
    <w:panose1 w:val="020F0502020204030204"/>
    <w:charset w:val="00"/>
    <w:family w:val="swiss"/>
    <w:pitch w:val="variable"/>
    <w:sig w:usb0="E00002FF" w:usb1="4000ACFF" w:usb2="00000001" w:usb3="00000000" w:csb0="0000019F" w:csb1="00000000"/>
    <w:embedRegular r:id="rId3" w:fontKey="{A30D7B77-8B87-4A93-B792-19A449675090}"/>
  </w:font>
  <w:font w:name="Segoe UI">
    <w:panose1 w:val="020B0502040204020203"/>
    <w:charset w:val="00"/>
    <w:family w:val="swiss"/>
    <w:pitch w:val="variable"/>
    <w:sig w:usb0="E10022FF" w:usb1="C000E47F" w:usb2="00000029" w:usb3="00000000" w:csb0="000001DF" w:csb1="00000000"/>
    <w:embedRegular r:id="rId4" w:fontKey="{568E6D53-66A6-4F17-8B01-F3CAE073165F}"/>
  </w:font>
  <w:font w:name="Cambria">
    <w:panose1 w:val="02040503050406030204"/>
    <w:charset w:val="00"/>
    <w:family w:val="roman"/>
    <w:pitch w:val="variable"/>
    <w:sig w:usb0="E00002FF" w:usb1="400004FF" w:usb2="00000000" w:usb3="00000000" w:csb0="0000019F" w:csb1="00000000"/>
    <w:embedRegular r:id="rId5" w:fontKey="{9722B962-CDCD-4CC7-960C-45793B83D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64A" w:rsidRPr="00B33B77" w:rsidRDefault="00B33B77" w:rsidP="00B33B77">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C1" w:rsidRDefault="001810C1" w:rsidP="009F0C77">
      <w:r>
        <w:separator/>
      </w:r>
    </w:p>
  </w:footnote>
  <w:footnote w:type="continuationSeparator" w:id="0">
    <w:p w:rsidR="001810C1" w:rsidRDefault="00181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8CM16"/>
    <w:docVar w:name="CoverBillType" w:val="b"/>
    <w:docVar w:name="docpath" w:val="L:\Council\bills\GT\5028CM16.DOCX"/>
    <w:docVar w:name="dvBillNumber" w:val="984"/>
    <w:docVar w:name="dvBillNumberPrefix" w:val="S. "/>
    <w:docVar w:name="dvOriginalBody" w:val="Senate"/>
    <w:docVar w:name="dvSteno" w:val="GT"/>
    <w:docVar w:name="NameofBody" w:val="s"/>
    <w:docVar w:name="vgroup2" w:val="Council"/>
  </w:docVars>
  <w:rsids>
    <w:rsidRoot w:val="000C732A"/>
    <w:rsid w:val="00026C9A"/>
    <w:rsid w:val="000306E0"/>
    <w:rsid w:val="000965A1"/>
    <w:rsid w:val="000B5C65"/>
    <w:rsid w:val="000C732A"/>
    <w:rsid w:val="000E1785"/>
    <w:rsid w:val="000F39F2"/>
    <w:rsid w:val="001023A4"/>
    <w:rsid w:val="0010776B"/>
    <w:rsid w:val="00127C63"/>
    <w:rsid w:val="00133E66"/>
    <w:rsid w:val="00134ACF"/>
    <w:rsid w:val="00144E15"/>
    <w:rsid w:val="001704FC"/>
    <w:rsid w:val="001810C1"/>
    <w:rsid w:val="001A4A62"/>
    <w:rsid w:val="001A681E"/>
    <w:rsid w:val="001D08F2"/>
    <w:rsid w:val="002037CA"/>
    <w:rsid w:val="002047A2"/>
    <w:rsid w:val="0020625C"/>
    <w:rsid w:val="002321B6"/>
    <w:rsid w:val="0023696B"/>
    <w:rsid w:val="00250967"/>
    <w:rsid w:val="002759C5"/>
    <w:rsid w:val="00277DEE"/>
    <w:rsid w:val="00280D88"/>
    <w:rsid w:val="00294ABE"/>
    <w:rsid w:val="002A3EB4"/>
    <w:rsid w:val="002B4FF8"/>
    <w:rsid w:val="002E2492"/>
    <w:rsid w:val="00325348"/>
    <w:rsid w:val="003616C6"/>
    <w:rsid w:val="00393688"/>
    <w:rsid w:val="003D411E"/>
    <w:rsid w:val="003E3C1E"/>
    <w:rsid w:val="003E6148"/>
    <w:rsid w:val="00400EAA"/>
    <w:rsid w:val="0041760A"/>
    <w:rsid w:val="004203D7"/>
    <w:rsid w:val="0044035E"/>
    <w:rsid w:val="004809EE"/>
    <w:rsid w:val="004E2BF3"/>
    <w:rsid w:val="00511EE9"/>
    <w:rsid w:val="00521E00"/>
    <w:rsid w:val="00577C6C"/>
    <w:rsid w:val="0058501B"/>
    <w:rsid w:val="0059657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3C8"/>
    <w:rsid w:val="008F4429"/>
    <w:rsid w:val="00932670"/>
    <w:rsid w:val="009352BB"/>
    <w:rsid w:val="00953531"/>
    <w:rsid w:val="00990668"/>
    <w:rsid w:val="009B397B"/>
    <w:rsid w:val="009F0C77"/>
    <w:rsid w:val="009F4DD1"/>
    <w:rsid w:val="00A64E80"/>
    <w:rsid w:val="00A741D9"/>
    <w:rsid w:val="00A9741D"/>
    <w:rsid w:val="00AD4B17"/>
    <w:rsid w:val="00B26FA6"/>
    <w:rsid w:val="00B33B77"/>
    <w:rsid w:val="00B741CB"/>
    <w:rsid w:val="00B934F3"/>
    <w:rsid w:val="00B94093"/>
    <w:rsid w:val="00BB6347"/>
    <w:rsid w:val="00BD2134"/>
    <w:rsid w:val="00C038D8"/>
    <w:rsid w:val="00C045DD"/>
    <w:rsid w:val="00C3136F"/>
    <w:rsid w:val="00C3483A"/>
    <w:rsid w:val="00C74E9D"/>
    <w:rsid w:val="00C82FD3"/>
    <w:rsid w:val="00CA3C68"/>
    <w:rsid w:val="00CC6B7B"/>
    <w:rsid w:val="00CD3619"/>
    <w:rsid w:val="00CF4447"/>
    <w:rsid w:val="00D405E7"/>
    <w:rsid w:val="00D41D56"/>
    <w:rsid w:val="00D6260D"/>
    <w:rsid w:val="00D6662B"/>
    <w:rsid w:val="00D94F03"/>
    <w:rsid w:val="00D95E2F"/>
    <w:rsid w:val="00D970A9"/>
    <w:rsid w:val="00DB3AC0"/>
    <w:rsid w:val="00DC6813"/>
    <w:rsid w:val="00DE68F0"/>
    <w:rsid w:val="00DF3845"/>
    <w:rsid w:val="00DF7E17"/>
    <w:rsid w:val="00E13FD2"/>
    <w:rsid w:val="00E30365"/>
    <w:rsid w:val="00EB00A2"/>
    <w:rsid w:val="00EB1BF3"/>
    <w:rsid w:val="00EF3EEE"/>
    <w:rsid w:val="00F149A7"/>
    <w:rsid w:val="00F50BAF"/>
    <w:rsid w:val="00F52C10"/>
    <w:rsid w:val="00F66AE1"/>
    <w:rsid w:val="00F81FFD"/>
    <w:rsid w:val="00F85228"/>
    <w:rsid w:val="00F9105B"/>
    <w:rsid w:val="00FA17DC"/>
    <w:rsid w:val="00FB6773"/>
    <w:rsid w:val="00FF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60935-CEC6-4849-951A-28B6EC34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0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0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6AEA4-1794-4A14-B284-A94100B6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402</Words>
  <Characters>1999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984 Text of Previous Version (Jan. 13, 2016) - South Carolina Legislature Online</dc:title>
  <dc:subject/>
  <dc:creator>Gwen Thurmond</dc:creator>
  <cp:keywords/>
  <dc:description/>
  <cp:lastModifiedBy>N Cumfer</cp:lastModifiedBy>
  <cp:revision>2</cp:revision>
  <cp:lastPrinted>2016-01-08T14:51:00Z</cp:lastPrinted>
  <dcterms:created xsi:type="dcterms:W3CDTF">2016-01-13T21:45:00Z</dcterms:created>
  <dcterms:modified xsi:type="dcterms:W3CDTF">2016-01-13T21:45:00Z</dcterms:modified>
</cp:coreProperties>
</file>