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196" w:rsidRDefault="004B0196" w:rsidP="004B0196">
      <w:pPr>
        <w:widowControl w:val="0"/>
        <w:jc w:val="center"/>
      </w:pPr>
      <w:r w:rsidRPr="004B0196">
        <w:rPr>
          <w:b/>
        </w:rPr>
        <w:t>South Carolina General Assembly</w:t>
      </w:r>
    </w:p>
    <w:p w:rsidR="004B0196" w:rsidRDefault="004B0196" w:rsidP="004B0196">
      <w:pPr>
        <w:widowControl w:val="0"/>
        <w:jc w:val="center"/>
      </w:pPr>
      <w:r>
        <w:t>122nd Session, 2017-2018</w:t>
      </w:r>
    </w:p>
    <w:p w:rsidR="004B0196" w:rsidRDefault="004B0196" w:rsidP="004B0196">
      <w:pPr>
        <w:widowControl w:val="0"/>
        <w:jc w:val="left"/>
      </w:pPr>
    </w:p>
    <w:p w:rsidR="004B0196" w:rsidRDefault="004B0196" w:rsidP="004B0196">
      <w:pPr>
        <w:widowControl w:val="0"/>
        <w:jc w:val="left"/>
        <w:rPr>
          <w:b/>
        </w:rPr>
      </w:pPr>
      <w:r w:rsidRPr="004B0196">
        <w:rPr>
          <w:b/>
        </w:rPr>
        <w:t>S.</w:t>
      </w:r>
      <w:r>
        <w:rPr>
          <w:b/>
        </w:rPr>
        <w:t xml:space="preserve"> </w:t>
      </w:r>
      <w:r w:rsidRPr="004B0196">
        <w:rPr>
          <w:b/>
        </w:rPr>
        <w:t>1087</w:t>
      </w:r>
    </w:p>
    <w:p w:rsidR="004B0196" w:rsidRDefault="004B0196" w:rsidP="004B0196">
      <w:pPr>
        <w:widowControl w:val="0"/>
        <w:jc w:val="left"/>
        <w:rPr>
          <w:b/>
        </w:rPr>
      </w:pPr>
    </w:p>
    <w:p w:rsidR="004B0196" w:rsidRDefault="004B0196" w:rsidP="004B0196">
      <w:pPr>
        <w:widowControl w:val="0"/>
        <w:jc w:val="left"/>
      </w:pPr>
      <w:r w:rsidRPr="004B0196">
        <w:rPr>
          <w:b/>
        </w:rPr>
        <w:t>STATUS INFORMATION</w:t>
      </w:r>
    </w:p>
    <w:p w:rsidR="004B0196" w:rsidRDefault="004B0196" w:rsidP="004B0196">
      <w:pPr>
        <w:widowControl w:val="0"/>
        <w:jc w:val="left"/>
      </w:pPr>
    </w:p>
    <w:p w:rsidR="004B0196" w:rsidRDefault="004B0196" w:rsidP="004B0196">
      <w:pPr>
        <w:widowControl w:val="0"/>
        <w:jc w:val="left"/>
      </w:pPr>
      <w:r>
        <w:t>General Bill</w:t>
      </w:r>
    </w:p>
    <w:p w:rsidR="004B0196" w:rsidRDefault="004B0196" w:rsidP="004B0196">
      <w:pPr>
        <w:widowControl w:val="0"/>
        <w:jc w:val="left"/>
      </w:pPr>
      <w:r>
        <w:t>Sponsors: Senator Reese</w:t>
      </w:r>
    </w:p>
    <w:p w:rsidR="004B0196" w:rsidRDefault="004B0196" w:rsidP="004B0196">
      <w:pPr>
        <w:widowControl w:val="0"/>
        <w:jc w:val="left"/>
      </w:pPr>
      <w:r>
        <w:t>Document Path: l:\council\bills\agm\19196wab18.docx</w:t>
      </w:r>
    </w:p>
    <w:p w:rsidR="004B0196" w:rsidRDefault="004B0196" w:rsidP="004B0196">
      <w:pPr>
        <w:widowControl w:val="0"/>
        <w:jc w:val="left"/>
      </w:pPr>
    </w:p>
    <w:p w:rsidR="004B0196" w:rsidRDefault="004B0196" w:rsidP="004B0196">
      <w:pPr>
        <w:widowControl w:val="0"/>
        <w:jc w:val="left"/>
      </w:pPr>
      <w:r>
        <w:t>Introduced in the Senate on March 6, 2018</w:t>
      </w:r>
    </w:p>
    <w:p w:rsidR="004B0196" w:rsidRDefault="004B0196" w:rsidP="004B0196">
      <w:pPr>
        <w:widowControl w:val="0"/>
        <w:jc w:val="left"/>
      </w:pPr>
      <w:r>
        <w:t xml:space="preserve">Currently residing in the Senate Committee on </w:t>
      </w:r>
      <w:r w:rsidRPr="004B0196">
        <w:rPr>
          <w:b/>
        </w:rPr>
        <w:t>Labor, Commerce and Industry</w:t>
      </w:r>
    </w:p>
    <w:p w:rsidR="004B0196" w:rsidRDefault="004B0196" w:rsidP="004B0196">
      <w:pPr>
        <w:widowControl w:val="0"/>
        <w:jc w:val="left"/>
      </w:pPr>
    </w:p>
    <w:p w:rsidR="004B0196" w:rsidRDefault="004B0196" w:rsidP="004B0196">
      <w:pPr>
        <w:widowControl w:val="0"/>
        <w:jc w:val="left"/>
      </w:pPr>
      <w:r>
        <w:t xml:space="preserve">Summary: </w:t>
      </w:r>
      <w:r w:rsidR="007E7B61">
        <w:t>Barber pole</w:t>
      </w:r>
    </w:p>
    <w:p w:rsidR="004B0196" w:rsidRDefault="004B0196" w:rsidP="004B0196">
      <w:pPr>
        <w:widowControl w:val="0"/>
        <w:jc w:val="left"/>
      </w:pPr>
    </w:p>
    <w:p w:rsidR="004B0196" w:rsidRDefault="004B0196" w:rsidP="004B0196">
      <w:pPr>
        <w:widowControl w:val="0"/>
        <w:jc w:val="left"/>
      </w:pPr>
    </w:p>
    <w:p w:rsidR="004B0196" w:rsidRDefault="004B0196" w:rsidP="004B0196">
      <w:pPr>
        <w:widowControl w:val="0"/>
        <w:tabs>
          <w:tab w:val="center" w:pos="590"/>
          <w:tab w:val="center" w:pos="1440"/>
          <w:tab w:val="left" w:pos="1872"/>
          <w:tab w:val="left" w:pos="9187"/>
        </w:tabs>
        <w:jc w:val="left"/>
      </w:pPr>
      <w:r w:rsidRPr="004B0196">
        <w:rPr>
          <w:b/>
        </w:rPr>
        <w:t>HISTORY OF LEGISLATIVE ACTIONS</w:t>
      </w:r>
    </w:p>
    <w:p w:rsidR="004B0196" w:rsidRDefault="004B0196" w:rsidP="004B0196">
      <w:pPr>
        <w:widowControl w:val="0"/>
        <w:tabs>
          <w:tab w:val="center" w:pos="590"/>
          <w:tab w:val="center" w:pos="1440"/>
          <w:tab w:val="left" w:pos="1872"/>
          <w:tab w:val="left" w:pos="9187"/>
        </w:tabs>
        <w:jc w:val="left"/>
      </w:pPr>
    </w:p>
    <w:p w:rsidR="004B0196" w:rsidRPr="004B0196" w:rsidRDefault="004B0196" w:rsidP="004B0196">
      <w:pPr>
        <w:widowControl w:val="0"/>
        <w:tabs>
          <w:tab w:val="center" w:pos="590"/>
          <w:tab w:val="center" w:pos="1440"/>
          <w:tab w:val="left" w:pos="1872"/>
          <w:tab w:val="left" w:pos="9187"/>
        </w:tabs>
        <w:jc w:val="left"/>
      </w:pPr>
      <w:r w:rsidRPr="004B0196">
        <w:rPr>
          <w:u w:val="single"/>
        </w:rPr>
        <w:tab/>
        <w:t>Date</w:t>
      </w:r>
      <w:r w:rsidRPr="004B0196">
        <w:rPr>
          <w:u w:val="single"/>
        </w:rPr>
        <w:tab/>
        <w:t>Body</w:t>
      </w:r>
      <w:r w:rsidRPr="004B0196">
        <w:rPr>
          <w:u w:val="single"/>
        </w:rPr>
        <w:tab/>
        <w:t>Action Description with journal page number</w:t>
      </w:r>
      <w:r w:rsidRPr="004B0196">
        <w:rPr>
          <w:u w:val="single"/>
        </w:rPr>
        <w:tab/>
      </w:r>
    </w:p>
    <w:p w:rsidR="003968BF" w:rsidRDefault="003968BF" w:rsidP="003968BF">
      <w:pPr>
        <w:widowControl w:val="0"/>
        <w:tabs>
          <w:tab w:val="right" w:pos="1008"/>
          <w:tab w:val="left" w:pos="1152"/>
          <w:tab w:val="left" w:pos="1872"/>
          <w:tab w:val="left" w:pos="9187"/>
        </w:tabs>
        <w:ind w:left="2088" w:hanging="2088"/>
        <w:jc w:val="left"/>
      </w:pPr>
      <w:r>
        <w:tab/>
        <w:t>3/6/2018</w:t>
      </w:r>
      <w:r>
        <w:tab/>
        <w:t>Senate</w:t>
      </w:r>
      <w:r>
        <w:tab/>
      </w:r>
      <w:r w:rsidRPr="00387FEC">
        <w:t>Introduced and read first time (</w:t>
      </w:r>
      <w:hyperlink r:id="rId7" w:history="1">
        <w:r w:rsidRPr="00387FEC">
          <w:rPr>
            <w:rStyle w:val="Hyperlink"/>
          </w:rPr>
          <w:t>Senate Journal</w:t>
        </w:r>
        <w:r w:rsidRPr="00387FEC">
          <w:rPr>
            <w:rStyle w:val="Hyperlink"/>
          </w:rPr>
          <w:noBreakHyphen/>
          <w:t>page 13</w:t>
        </w:r>
      </w:hyperlink>
      <w:r w:rsidRPr="00387FEC">
        <w:t>)</w:t>
      </w:r>
    </w:p>
    <w:p w:rsidR="003968BF" w:rsidRDefault="003968BF" w:rsidP="003968BF">
      <w:pPr>
        <w:widowControl w:val="0"/>
        <w:tabs>
          <w:tab w:val="right" w:pos="1008"/>
          <w:tab w:val="left" w:pos="1152"/>
          <w:tab w:val="left" w:pos="1872"/>
          <w:tab w:val="left" w:pos="9187"/>
        </w:tabs>
        <w:ind w:left="2088" w:hanging="2088"/>
        <w:jc w:val="left"/>
      </w:pPr>
      <w:r>
        <w:tab/>
        <w:t>3/6/2018</w:t>
      </w:r>
      <w:r>
        <w:tab/>
        <w:t>Senate</w:t>
      </w:r>
      <w:r>
        <w:tab/>
      </w:r>
      <w:r w:rsidRPr="00387FEC">
        <w:t>Referred to C</w:t>
      </w:r>
      <w:r>
        <w:t xml:space="preserve">ommittee on </w:t>
      </w:r>
      <w:r w:rsidRPr="00387FEC">
        <w:rPr>
          <w:b/>
        </w:rPr>
        <w:t>Labor, Commerce and Industry</w:t>
      </w:r>
      <w:r w:rsidRPr="00387FEC">
        <w:t xml:space="preserve"> (</w:t>
      </w:r>
      <w:hyperlink r:id="rId8" w:history="1">
        <w:r w:rsidRPr="00387FEC">
          <w:rPr>
            <w:rStyle w:val="Hyperlink"/>
          </w:rPr>
          <w:t>Senate Journal</w:t>
        </w:r>
        <w:r w:rsidRPr="00387FEC">
          <w:rPr>
            <w:rStyle w:val="Hyperlink"/>
          </w:rPr>
          <w:noBreakHyphen/>
          <w:t>page 13</w:t>
        </w:r>
      </w:hyperlink>
      <w:r w:rsidRPr="00387FEC">
        <w:t>)</w:t>
      </w:r>
    </w:p>
    <w:p w:rsidR="003968BF" w:rsidRDefault="003968BF" w:rsidP="003968BF">
      <w:pPr>
        <w:widowControl w:val="0"/>
        <w:tabs>
          <w:tab w:val="right" w:pos="1008"/>
          <w:tab w:val="left" w:pos="1152"/>
          <w:tab w:val="left" w:pos="1872"/>
          <w:tab w:val="left" w:pos="9187"/>
        </w:tabs>
        <w:ind w:left="2088" w:hanging="2088"/>
        <w:jc w:val="left"/>
      </w:pPr>
    </w:p>
    <w:p w:rsidR="004B0196" w:rsidRDefault="004B0196" w:rsidP="004B01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0196">
          <w:rPr>
            <w:rStyle w:val="Hyperlink"/>
          </w:rPr>
          <w:t>legislative information</w:t>
        </w:r>
      </w:hyperlink>
      <w:r>
        <w:t xml:space="preserve"> at the website</w:t>
      </w:r>
    </w:p>
    <w:p w:rsidR="004B0196" w:rsidRDefault="004B0196" w:rsidP="004B0196">
      <w:pPr>
        <w:widowControl w:val="0"/>
        <w:tabs>
          <w:tab w:val="right" w:pos="1008"/>
          <w:tab w:val="left" w:pos="1152"/>
          <w:tab w:val="left" w:pos="1872"/>
          <w:tab w:val="left" w:pos="9187"/>
        </w:tabs>
        <w:ind w:left="2088" w:hanging="2088"/>
        <w:jc w:val="left"/>
      </w:pPr>
    </w:p>
    <w:p w:rsidR="004B0196" w:rsidRPr="004B0196" w:rsidRDefault="004B0196" w:rsidP="004B0196">
      <w:pPr>
        <w:widowControl w:val="0"/>
        <w:tabs>
          <w:tab w:val="right" w:pos="1008"/>
          <w:tab w:val="left" w:pos="1152"/>
          <w:tab w:val="left" w:pos="1872"/>
          <w:tab w:val="left" w:pos="9187"/>
        </w:tabs>
        <w:ind w:left="2088" w:hanging="2088"/>
        <w:jc w:val="left"/>
      </w:pPr>
    </w:p>
    <w:p w:rsidR="004B0196" w:rsidRDefault="004B0196" w:rsidP="004B0196">
      <w:pPr>
        <w:widowControl w:val="0"/>
        <w:jc w:val="left"/>
      </w:pPr>
      <w:r w:rsidRPr="004B0196">
        <w:rPr>
          <w:b/>
        </w:rPr>
        <w:t>VERSIONS OF THIS BILL</w:t>
      </w:r>
    </w:p>
    <w:p w:rsidR="004B0196" w:rsidRDefault="004B0196" w:rsidP="004B0196">
      <w:pPr>
        <w:widowControl w:val="0"/>
        <w:jc w:val="left"/>
      </w:pPr>
    </w:p>
    <w:p w:rsidR="004B0196" w:rsidRDefault="00124964" w:rsidP="004B0196">
      <w:pPr>
        <w:widowControl w:val="0"/>
        <w:jc w:val="left"/>
      </w:pPr>
      <w:hyperlink r:id="rId10" w:history="1">
        <w:r w:rsidR="004B0196">
          <w:rPr>
            <w:rStyle w:val="Hyperlink"/>
          </w:rPr>
          <w:t>3/6/2018</w:t>
        </w:r>
      </w:hyperlink>
    </w:p>
    <w:p w:rsidR="004B0196" w:rsidRDefault="004B0196" w:rsidP="004B0196"/>
    <w:p w:rsidR="004B0196" w:rsidRDefault="004B0196" w:rsidP="004B0196">
      <w:pPr>
        <w:sectPr w:rsidR="004B0196" w:rsidSect="004B0196">
          <w:pgSz w:w="12240" w:h="15840" w:code="1"/>
          <w:pgMar w:top="1080" w:right="1440" w:bottom="1080" w:left="1440" w:header="720" w:footer="720" w:gutter="0"/>
          <w:cols w:space="720"/>
          <w:noEndnote/>
          <w:docGrid w:linePitch="360"/>
        </w:sectPr>
      </w:pPr>
    </w:p>
    <w:p w:rsidR="00055CE9" w:rsidRDefault="00055CE9"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38A6">
        <w:t>TO AMEND</w:t>
      </w:r>
      <w:r>
        <w:t xml:space="preserve"> THE CODE OF LAWS OF SOUTH CAROLINA, 1976, BY ADDING SECTION 40</w:t>
      </w:r>
      <w:r w:rsidR="003449A7">
        <w:noBreakHyphen/>
      </w:r>
      <w:r>
        <w:t>7</w:t>
      </w:r>
      <w:r w:rsidR="003449A7">
        <w:noBreakHyphen/>
      </w:r>
      <w:r>
        <w:t xml:space="preserve">325 SO AS TO PROHIBIT THE </w:t>
      </w:r>
      <w:r w:rsidRPr="00383522">
        <w:t xml:space="preserve">DISPLAY </w:t>
      </w:r>
      <w:r>
        <w:t xml:space="preserve">OF </w:t>
      </w:r>
      <w:r w:rsidRPr="00383522">
        <w:t xml:space="preserve">A BARBER POLE FOR THE PURPOSE OF OFFERING </w:t>
      </w:r>
      <w:r w:rsidR="00DF7B0B">
        <w:t xml:space="preserve">OR IMPLYING TO OFFER </w:t>
      </w:r>
      <w:r w:rsidRPr="00383522">
        <w:t xml:space="preserve">BARBER SERVICES TO THE CONSUMING PUBLIC WITHOUT A </w:t>
      </w:r>
      <w:r w:rsidR="00DF7B0B">
        <w:t xml:space="preserve">BARBER LICENSE OR </w:t>
      </w:r>
      <w:r w:rsidRPr="00383522">
        <w:t xml:space="preserve">BARBER SHOP </w:t>
      </w:r>
      <w:r>
        <w:t>LICENSE ISSUED BY THE BOARD OF BARBER EXAMINERS.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Whereas, the practice of barbering serves thousands of South Carolinians daily, with barbers proudly engaging in a trade that traces its roots to ancient times; and</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universally associated with barbering and barbershops, the </w:t>
      </w:r>
      <w:r>
        <w:t xml:space="preserve">striped </w:t>
      </w:r>
      <w:r w:rsidRPr="000338A6">
        <w:t xml:space="preserve">barber pole serves as </w:t>
      </w:r>
      <w:r w:rsidR="0044676B">
        <w:t xml:space="preserve">a </w:t>
      </w:r>
      <w:r w:rsidRPr="000338A6">
        <w:t>guidepost to members of the public seeking barber</w:t>
      </w:r>
      <w:r>
        <w:t xml:space="preserve">ing services, and is a commonly </w:t>
      </w:r>
      <w:r w:rsidRPr="000338A6">
        <w:t xml:space="preserve">recognized symbol of the practice of barbering in American society; </w:t>
      </w:r>
      <w:r>
        <w:t>and</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as a service to the public and the practice of barbering, commercial use of the barber pole should be limited to barbershops and by those individuals </w:t>
      </w:r>
      <w:r w:rsidR="00422CEF">
        <w:t xml:space="preserve">duly licensed and </w:t>
      </w:r>
      <w:r w:rsidRPr="000338A6">
        <w:t>authorized to engage in the practice of barbering. Now, therefore</w:t>
      </w:r>
      <w:r>
        <w:t>,</w:t>
      </w:r>
    </w:p>
    <w:p w:rsidR="00DA166E" w:rsidRDefault="00DA1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893E7F"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66E" w:rsidRPr="000338A6">
        <w:t>Chapter 7</w:t>
      </w:r>
      <w:r w:rsidR="0044676B">
        <w:t>, Title 40</w:t>
      </w:r>
      <w:r w:rsidR="00DA166E" w:rsidRPr="000338A6">
        <w:t xml:space="preserve"> of the 1976 Code is amended by adding:</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383522"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449A7">
        <w:noBreakHyphen/>
      </w:r>
      <w:r>
        <w:t>7</w:t>
      </w:r>
      <w:r w:rsidR="003449A7">
        <w:noBreakHyphen/>
      </w:r>
      <w:r>
        <w:t>325.</w:t>
      </w:r>
      <w:r>
        <w:tab/>
        <w:t xml:space="preserve">A </w:t>
      </w:r>
      <w:r w:rsidR="00DA166E" w:rsidRPr="000338A6">
        <w:t>person or establishment may not</w:t>
      </w:r>
      <w:r w:rsidR="00DA166E">
        <w:t xml:space="preserve"> </w:t>
      </w:r>
      <w:r w:rsidR="00DA166E" w:rsidRPr="00383522">
        <w:t xml:space="preserve">display a barber pole for the purpose </w:t>
      </w:r>
      <w:r w:rsidR="00422CEF">
        <w:t>or i</w:t>
      </w:r>
      <w:r w:rsidR="00DF7B0B">
        <w:t>mplication</w:t>
      </w:r>
      <w:r w:rsidR="00422CEF">
        <w:t xml:space="preserve"> </w:t>
      </w:r>
      <w:r w:rsidR="00DA166E" w:rsidRPr="00383522">
        <w:t xml:space="preserve">of offering barber services to the consuming public without a </w:t>
      </w:r>
      <w:r w:rsidR="00422CEF">
        <w:t xml:space="preserve">barber license or </w:t>
      </w:r>
      <w:r w:rsidR="00DA166E" w:rsidRPr="00383522">
        <w:t>barber shop license</w:t>
      </w:r>
      <w:r w:rsidR="00422CEF">
        <w:t>, respectively,</w:t>
      </w:r>
      <w:r w:rsidR="00DA166E" w:rsidRPr="00383522">
        <w:t xml:space="preserve"> issued pursuant to this chapter</w:t>
      </w:r>
      <w:r w:rsidR="00DA166E" w:rsidRPr="000338A6">
        <w:t>.”</w:t>
      </w:r>
      <w:r w:rsidR="00DA166E" w:rsidRPr="00383522">
        <w:t xml:space="preserve"> </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66E" w:rsidRPr="000338A6">
        <w:t>2.</w:t>
      </w:r>
      <w:r>
        <w:tab/>
      </w:r>
      <w:r w:rsidR="00DA166E" w:rsidRPr="000338A6">
        <w:t>Section 40</w:t>
      </w:r>
      <w:r w:rsidR="003449A7">
        <w:noBreakHyphen/>
      </w:r>
      <w:r w:rsidR="00DA166E" w:rsidRPr="000338A6">
        <w:t>7</w:t>
      </w:r>
      <w:r w:rsidR="003449A7">
        <w:noBreakHyphen/>
      </w:r>
      <w:r w:rsidR="00DA166E" w:rsidRPr="000338A6">
        <w:t>20 of the 1976 Code, as last amended by Act 283 of 2014, is further amended to read:</w:t>
      </w:r>
    </w:p>
    <w:p w:rsidR="00B5410B"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3449A7">
        <w:noBreakHyphen/>
      </w:r>
      <w:r>
        <w:t>7</w:t>
      </w:r>
      <w:r w:rsidR="003449A7">
        <w:noBreakHyphen/>
      </w:r>
      <w:r>
        <w:t>20.</w:t>
      </w:r>
      <w:r>
        <w:tab/>
      </w:r>
      <w:r w:rsidRPr="00E00D5C">
        <w:t>As used in this chapter:</w:t>
      </w:r>
    </w:p>
    <w:p w:rsidR="00B5410B" w:rsidRP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441829" w:rsidRPr="00441829">
        <w:tab/>
      </w:r>
      <w:r w:rsidR="003449A7" w:rsidRPr="003449A7">
        <w:rPr>
          <w:u w:val="single"/>
        </w:rPr>
        <w:t>‘</w:t>
      </w:r>
      <w:r>
        <w:rPr>
          <w:u w:val="single"/>
        </w:rPr>
        <w:t>Barber pole</w:t>
      </w:r>
      <w:r w:rsidR="003449A7" w:rsidRPr="003449A7">
        <w:rPr>
          <w:u w:val="single"/>
        </w:rPr>
        <w:t>’</w:t>
      </w:r>
      <w:r>
        <w:rPr>
          <w:u w:val="single"/>
        </w:rPr>
        <w:t xml:space="preserve"> means a cylinder or pole with alternating stripes of any combination including red and white, and red, white, and blue, which run diagonally along the length of the cylinder or pole.</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t>(</w:t>
      </w:r>
      <w:r w:rsidRPr="00B5410B">
        <w:rPr>
          <w:strike/>
        </w:rPr>
        <w:t>1</w:t>
      </w:r>
      <w:r>
        <w:rPr>
          <w:u w:val="single"/>
        </w:rPr>
        <w:t>2</w:t>
      </w:r>
      <w:r w:rsidRPr="00E00D5C">
        <w:t>)</w:t>
      </w:r>
      <w:r>
        <w:tab/>
      </w:r>
      <w:r w:rsidR="003449A7" w:rsidRPr="003449A7">
        <w:t>‘</w:t>
      </w:r>
      <w:r w:rsidRPr="00E00D5C">
        <w:t>Practice of barbering</w:t>
      </w:r>
      <w:r w:rsidR="003449A7" w:rsidRPr="003449A7">
        <w:t>’</w:t>
      </w:r>
      <w:r w:rsidRPr="00E00D5C">
        <w:t xml:space="preserve"> means any one or a combination of:</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00D5C">
        <w:t>shaving or trimming a beard, cutting the hair, or hairstyling;</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00D5C">
        <w:t>giving facial or scalp massages or treatments with oils, creams, lotions, or other preparations, either by hand or mechanical appliances;</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00D5C">
        <w:t>singeing, shampooing, or dyeing the hair or applying hair tonics or chemicals to wave, relax, straighten, or bleach the hair;</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r>
      <w:r w:rsidRPr="00E00D5C">
        <w:tab/>
        <w:t>(d)</w:t>
      </w:r>
      <w:r>
        <w:tab/>
      </w:r>
      <w:r w:rsidRPr="00E00D5C">
        <w:t>applying cosmetic preparations, antiseptics, powders, oils, clays, and lotions to the scalp, neck, or face;</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r>
      <w:r w:rsidRPr="00E00D5C">
        <w:tab/>
        <w:t>(e)</w:t>
      </w:r>
      <w:r>
        <w:tab/>
      </w:r>
      <w:r w:rsidRPr="00E00D5C">
        <w:t>cutting, shaping, fitting, styling, and servicing hair pieces, toupees, and wigs.</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D5C">
        <w:tab/>
        <w:t>(</w:t>
      </w:r>
      <w:r w:rsidRPr="00B5410B">
        <w:rPr>
          <w:strike/>
        </w:rPr>
        <w:t>2</w:t>
      </w:r>
      <w:r>
        <w:rPr>
          <w:u w:val="single"/>
        </w:rPr>
        <w:t>3</w:t>
      </w:r>
      <w:r w:rsidRPr="00E00D5C">
        <w:t>)</w:t>
      </w:r>
      <w:r>
        <w:tab/>
      </w:r>
      <w:r w:rsidR="003449A7" w:rsidRPr="003449A7">
        <w:t>‘</w:t>
      </w:r>
      <w:r w:rsidRPr="00E00D5C">
        <w:t>Hair braiding</w:t>
      </w:r>
      <w:r w:rsidR="003449A7" w:rsidRPr="003449A7">
        <w:t>’</w:t>
      </w:r>
      <w:r w:rsidRPr="00E00D5C">
        <w:t xml:space="preserve"> means the weaving or interweaving of natural human hair for compensation without cutting, coloring, permanent waving, relaxing, removing, or chemical treatment. Hair braiding also includes the use of hair extensions, except when used in public places including, but not limited to, beaches, parks, and sidewalks.</w:t>
      </w:r>
      <w:r>
        <w:t>”</w:t>
      </w: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10B">
        <w:t>3</w:t>
      </w:r>
      <w:r>
        <w:t>.</w:t>
      </w:r>
      <w:r>
        <w:tab/>
        <w:t>This act takes effect upon approval by the Governor.</w:t>
      </w:r>
    </w:p>
    <w:p w:rsidR="002365BD" w:rsidRDefault="003449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196" w:rsidRDefault="004B0196" w:rsidP="004B0196">
      <w:pPr>
        <w:suppressAutoHyphens/>
      </w:pPr>
    </w:p>
    <w:sectPr w:rsidR="004B0196" w:rsidSect="004B01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7F" w:rsidRDefault="00893E7F" w:rsidP="009F0C77">
      <w:r>
        <w:separator/>
      </w:r>
    </w:p>
  </w:endnote>
  <w:endnote w:type="continuationSeparator" w:id="0">
    <w:p w:rsidR="00893E7F" w:rsidRDefault="00893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00C6D7-06A9-4BA8-8FB1-C4E73004EA8F}"/>
    <w:embedBold r:id="rId2" w:fontKey="{C8964415-CA98-4C6D-AB69-62495D1BD5E9}"/>
  </w:font>
  <w:font w:name="Calibri">
    <w:panose1 w:val="020F0502020204030204"/>
    <w:charset w:val="00"/>
    <w:family w:val="swiss"/>
    <w:pitch w:val="variable"/>
    <w:sig w:usb0="E00002FF" w:usb1="4000ACFF" w:usb2="00000001" w:usb3="00000000" w:csb0="0000019F" w:csb1="00000000"/>
    <w:embedRegular r:id="rId3" w:fontKey="{5D59A69D-0118-4237-B665-E1772A4F7ED8}"/>
  </w:font>
  <w:font w:name="Segoe UI">
    <w:panose1 w:val="020B0502040204020203"/>
    <w:charset w:val="00"/>
    <w:family w:val="swiss"/>
    <w:pitch w:val="variable"/>
    <w:sig w:usb0="E10022FF" w:usb1="C000E47F" w:usb2="00000029" w:usb3="00000000" w:csb0="000001DF" w:csb1="00000000"/>
    <w:embedRegular r:id="rId4" w:fontKey="{F7FA9FAD-0959-4822-A008-54FEF379D565}"/>
  </w:font>
  <w:font w:name="Cambria">
    <w:panose1 w:val="02040503050406030204"/>
    <w:charset w:val="00"/>
    <w:family w:val="roman"/>
    <w:pitch w:val="variable"/>
    <w:sig w:usb0="E00002FF" w:usb1="400004FF" w:usb2="00000000" w:usb3="00000000" w:csb0="0000019F" w:csb1="00000000"/>
    <w:embedRegular r:id="rId5" w:fontKey="{BF8D8BE5-696B-4D42-A6D2-FEBD7D0A9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196" w:rsidRPr="00055CE9" w:rsidRDefault="004B0196" w:rsidP="00055CE9">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sidR="007E7B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7F" w:rsidRDefault="00893E7F" w:rsidP="009F0C77">
      <w:r>
        <w:separator/>
      </w:r>
    </w:p>
  </w:footnote>
  <w:footnote w:type="continuationSeparator" w:id="0">
    <w:p w:rsidR="00893E7F" w:rsidRDefault="00893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96WAB18"/>
    <w:docVar w:name="CoverBillType" w:val="b"/>
    <w:docVar w:name="DocPath" w:val="L:\Council\bills\AGM\19196WAB18.DOCX"/>
    <w:docVar w:name="dvBillNumber" w:val="1087"/>
    <w:docVar w:name="dvBillNumberPrefix" w:val="S. "/>
    <w:docVar w:name="dvOriginalBody" w:val="Senate"/>
    <w:docVar w:name="dvSteno" w:val="AGM"/>
    <w:docVar w:name="NameofBody" w:val="s"/>
    <w:docVar w:name="vGroup2" w:val="Council"/>
  </w:docVars>
  <w:rsids>
    <w:rsidRoot w:val="00893E7F"/>
    <w:rsid w:val="000263D9"/>
    <w:rsid w:val="00026C9A"/>
    <w:rsid w:val="00055CE9"/>
    <w:rsid w:val="000965A1"/>
    <w:rsid w:val="000C487D"/>
    <w:rsid w:val="000E1785"/>
    <w:rsid w:val="000F39F2"/>
    <w:rsid w:val="001023A4"/>
    <w:rsid w:val="0010776B"/>
    <w:rsid w:val="00133E66"/>
    <w:rsid w:val="00134ACF"/>
    <w:rsid w:val="00144E15"/>
    <w:rsid w:val="00173B22"/>
    <w:rsid w:val="001A4A62"/>
    <w:rsid w:val="001A681E"/>
    <w:rsid w:val="001D08F2"/>
    <w:rsid w:val="002037CA"/>
    <w:rsid w:val="002047A2"/>
    <w:rsid w:val="002321B6"/>
    <w:rsid w:val="002365BD"/>
    <w:rsid w:val="0023696B"/>
    <w:rsid w:val="00250967"/>
    <w:rsid w:val="002759C5"/>
    <w:rsid w:val="00277DEE"/>
    <w:rsid w:val="00280D88"/>
    <w:rsid w:val="00294ABE"/>
    <w:rsid w:val="002A3EB4"/>
    <w:rsid w:val="002F7A13"/>
    <w:rsid w:val="00325348"/>
    <w:rsid w:val="003449A7"/>
    <w:rsid w:val="00393688"/>
    <w:rsid w:val="003968BF"/>
    <w:rsid w:val="003D411E"/>
    <w:rsid w:val="003E3C1E"/>
    <w:rsid w:val="003E6148"/>
    <w:rsid w:val="003E7D04"/>
    <w:rsid w:val="00400EAA"/>
    <w:rsid w:val="0041760A"/>
    <w:rsid w:val="004203D7"/>
    <w:rsid w:val="00422CEF"/>
    <w:rsid w:val="00441829"/>
    <w:rsid w:val="0044676B"/>
    <w:rsid w:val="004809EE"/>
    <w:rsid w:val="004B0196"/>
    <w:rsid w:val="004B2A8B"/>
    <w:rsid w:val="004B630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B61"/>
    <w:rsid w:val="007F1523"/>
    <w:rsid w:val="007F509E"/>
    <w:rsid w:val="007F5799"/>
    <w:rsid w:val="007F6947"/>
    <w:rsid w:val="00834A12"/>
    <w:rsid w:val="00872729"/>
    <w:rsid w:val="00893E7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410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66E"/>
    <w:rsid w:val="00DB3AC0"/>
    <w:rsid w:val="00DC6813"/>
    <w:rsid w:val="00DE68F0"/>
    <w:rsid w:val="00DF3845"/>
    <w:rsid w:val="00DF7B0B"/>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D68848-C2BF-442E-A745-6371AB56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4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A7"/>
    <w:rPr>
      <w:rFonts w:ascii="Segoe UI" w:eastAsia="Times New Roman" w:hAnsi="Segoe UI" w:cs="Segoe UI"/>
      <w:sz w:val="18"/>
      <w:szCs w:val="18"/>
    </w:rPr>
  </w:style>
  <w:style w:type="character" w:styleId="Hyperlink">
    <w:name w:val="Hyperlink"/>
    <w:basedOn w:val="DefaultParagraphFont"/>
    <w:uiPriority w:val="99"/>
    <w:unhideWhenUsed/>
    <w:rsid w:val="004B0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87_2018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101E0-D9FB-47FF-962A-69873E12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530</Words>
  <Characters>2851</Characters>
  <Application>Microsoft Office Word</Application>
  <DocSecurity>0</DocSecurity>
  <Lines>105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1087: Barber pole - South Carolina Legislature Online</dc:title>
  <dc:subject/>
  <dc:creator>angiemorgan</dc:creator>
  <cp:keywords/>
  <dc:description/>
  <cp:lastModifiedBy>S Volk</cp:lastModifiedBy>
  <cp:revision>2</cp:revision>
  <cp:lastPrinted>2017-11-02T13:41:00Z</cp:lastPrinted>
  <dcterms:created xsi:type="dcterms:W3CDTF">2018-03-09T16:04:00Z</dcterms:created>
  <dcterms:modified xsi:type="dcterms:W3CDTF">2018-03-09T16:04:00Z</dcterms:modified>
</cp:coreProperties>
</file>