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7285" w:rsidRDefault="006A7285" w:rsidP="006A7285">
      <w:pPr>
        <w:widowControl w:val="0"/>
        <w:jc w:val="center"/>
      </w:pPr>
      <w:r w:rsidRPr="006A7285">
        <w:rPr>
          <w:b/>
        </w:rPr>
        <w:t>South Carolina General Assembly</w:t>
      </w:r>
    </w:p>
    <w:p w:rsidR="006A7285" w:rsidRDefault="006A7285" w:rsidP="006A7285">
      <w:pPr>
        <w:widowControl w:val="0"/>
        <w:jc w:val="center"/>
      </w:pPr>
      <w:r>
        <w:t>122nd Session, 2017-2018</w:t>
      </w:r>
    </w:p>
    <w:p w:rsidR="006A7285" w:rsidRDefault="006A7285" w:rsidP="006A7285">
      <w:pPr>
        <w:widowControl w:val="0"/>
        <w:jc w:val="left"/>
      </w:pPr>
    </w:p>
    <w:p w:rsidR="006A7285" w:rsidRDefault="006A7285" w:rsidP="006A7285">
      <w:pPr>
        <w:widowControl w:val="0"/>
        <w:jc w:val="left"/>
        <w:rPr>
          <w:b/>
        </w:rPr>
      </w:pPr>
      <w:r w:rsidRPr="006A7285">
        <w:rPr>
          <w:b/>
        </w:rPr>
        <w:t>H. 3575</w:t>
      </w:r>
    </w:p>
    <w:p w:rsidR="006A7285" w:rsidRDefault="006A7285" w:rsidP="006A7285">
      <w:pPr>
        <w:widowControl w:val="0"/>
        <w:jc w:val="left"/>
        <w:rPr>
          <w:b/>
        </w:rPr>
      </w:pPr>
    </w:p>
    <w:p w:rsidR="006A7285" w:rsidRDefault="006A7285" w:rsidP="006A7285">
      <w:pPr>
        <w:widowControl w:val="0"/>
        <w:jc w:val="left"/>
      </w:pPr>
      <w:r w:rsidRPr="006A7285">
        <w:rPr>
          <w:b/>
        </w:rPr>
        <w:t>STATUS INFORMATION</w:t>
      </w:r>
    </w:p>
    <w:p w:rsidR="006A7285" w:rsidRDefault="006A7285" w:rsidP="006A7285">
      <w:pPr>
        <w:widowControl w:val="0"/>
        <w:jc w:val="left"/>
      </w:pPr>
    </w:p>
    <w:p w:rsidR="006A7285" w:rsidRDefault="006A7285" w:rsidP="006A7285">
      <w:pPr>
        <w:widowControl w:val="0"/>
        <w:jc w:val="left"/>
      </w:pPr>
      <w:r>
        <w:t>Concurrent Resolution</w:t>
      </w:r>
    </w:p>
    <w:p w:rsidR="006A7285" w:rsidRDefault="006A7285" w:rsidP="006A7285">
      <w:pPr>
        <w:widowControl w:val="0"/>
        <w:jc w:val="left"/>
      </w:pPr>
      <w:r>
        <w:t>Sponsors: Reps. Hiott,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6A7285" w:rsidRDefault="006A7285" w:rsidP="006A7285">
      <w:pPr>
        <w:widowControl w:val="0"/>
        <w:jc w:val="left"/>
      </w:pPr>
      <w:r>
        <w:t>Document Path: l:\council\bills\gm\24876sd17.docx</w:t>
      </w:r>
    </w:p>
    <w:p w:rsidR="006A7285" w:rsidRDefault="006A7285" w:rsidP="006A7285">
      <w:pPr>
        <w:widowControl w:val="0"/>
        <w:jc w:val="left"/>
      </w:pPr>
    </w:p>
    <w:p w:rsidR="00B814E3" w:rsidRDefault="00B814E3" w:rsidP="006A7285">
      <w:pPr>
        <w:widowControl w:val="0"/>
        <w:jc w:val="left"/>
      </w:pPr>
      <w:r>
        <w:t>Introduced in the House on January 25, 2017</w:t>
      </w:r>
    </w:p>
    <w:p w:rsidR="00B814E3" w:rsidRDefault="00B814E3" w:rsidP="006A7285">
      <w:pPr>
        <w:widowControl w:val="0"/>
        <w:jc w:val="left"/>
      </w:pPr>
      <w:r>
        <w:t>Introduced in the Senate on January 26, 2017</w:t>
      </w:r>
    </w:p>
    <w:p w:rsidR="00B814E3" w:rsidRDefault="00B814E3" w:rsidP="006A7285">
      <w:pPr>
        <w:widowControl w:val="0"/>
        <w:jc w:val="left"/>
      </w:pPr>
      <w:r>
        <w:t>Adopted by the General Assembly on March 16, 2017</w:t>
      </w:r>
    </w:p>
    <w:p w:rsidR="00B814E3" w:rsidRDefault="00B814E3" w:rsidP="006A7285">
      <w:pPr>
        <w:widowControl w:val="0"/>
        <w:jc w:val="left"/>
      </w:pPr>
    </w:p>
    <w:p w:rsidR="006A7285" w:rsidRDefault="006A7285" w:rsidP="006A7285">
      <w:pPr>
        <w:widowControl w:val="0"/>
        <w:jc w:val="left"/>
      </w:pPr>
      <w:r>
        <w:t xml:space="preserve">Summary: </w:t>
      </w:r>
      <w:r w:rsidR="006E3DF0">
        <w:t>SC First Responder Prayer and Appreciation Day</w:t>
      </w:r>
    </w:p>
    <w:p w:rsidR="006A7285" w:rsidRDefault="006A7285" w:rsidP="006A7285">
      <w:pPr>
        <w:widowControl w:val="0"/>
        <w:jc w:val="left"/>
      </w:pPr>
    </w:p>
    <w:p w:rsidR="006A7285" w:rsidRDefault="006A7285" w:rsidP="006A7285">
      <w:pPr>
        <w:widowControl w:val="0"/>
        <w:jc w:val="left"/>
      </w:pPr>
    </w:p>
    <w:p w:rsidR="006A7285" w:rsidRDefault="006A7285" w:rsidP="006A7285">
      <w:pPr>
        <w:widowControl w:val="0"/>
        <w:tabs>
          <w:tab w:val="center" w:pos="590"/>
          <w:tab w:val="center" w:pos="1440"/>
          <w:tab w:val="left" w:pos="1872"/>
          <w:tab w:val="left" w:pos="9187"/>
        </w:tabs>
        <w:jc w:val="left"/>
      </w:pPr>
      <w:r w:rsidRPr="006A7285">
        <w:rPr>
          <w:b/>
        </w:rPr>
        <w:t>HISTORY OF LEGISLATIVE ACTIONS</w:t>
      </w:r>
    </w:p>
    <w:p w:rsidR="006A7285" w:rsidRDefault="006A7285" w:rsidP="006A7285">
      <w:pPr>
        <w:widowControl w:val="0"/>
        <w:tabs>
          <w:tab w:val="center" w:pos="590"/>
          <w:tab w:val="center" w:pos="1440"/>
          <w:tab w:val="left" w:pos="1872"/>
          <w:tab w:val="left" w:pos="9187"/>
        </w:tabs>
        <w:jc w:val="left"/>
      </w:pPr>
    </w:p>
    <w:p w:rsidR="006A7285" w:rsidRPr="006A7285" w:rsidRDefault="006A7285" w:rsidP="006A7285">
      <w:pPr>
        <w:widowControl w:val="0"/>
        <w:tabs>
          <w:tab w:val="center" w:pos="590"/>
          <w:tab w:val="center" w:pos="1440"/>
          <w:tab w:val="left" w:pos="1872"/>
          <w:tab w:val="left" w:pos="9187"/>
        </w:tabs>
        <w:jc w:val="left"/>
      </w:pPr>
      <w:r w:rsidRPr="006A7285">
        <w:rPr>
          <w:u w:val="single"/>
        </w:rPr>
        <w:tab/>
        <w:t>Date</w:t>
      </w:r>
      <w:r w:rsidRPr="006A7285">
        <w:rPr>
          <w:u w:val="single"/>
        </w:rPr>
        <w:tab/>
        <w:t>Body</w:t>
      </w:r>
      <w:r w:rsidRPr="006A7285">
        <w:rPr>
          <w:u w:val="single"/>
        </w:rPr>
        <w:tab/>
        <w:t>Action Description with journal page number</w:t>
      </w:r>
      <w:r w:rsidRPr="006A7285">
        <w:rPr>
          <w:u w:val="single"/>
        </w:rPr>
        <w:tab/>
      </w:r>
    </w:p>
    <w:p w:rsidR="001B6049" w:rsidRDefault="001B6049" w:rsidP="001B6049">
      <w:pPr>
        <w:widowControl w:val="0"/>
        <w:tabs>
          <w:tab w:val="right" w:pos="1008"/>
          <w:tab w:val="left" w:pos="1152"/>
          <w:tab w:val="left" w:pos="1872"/>
          <w:tab w:val="left" w:pos="9187"/>
        </w:tabs>
        <w:ind w:left="2088" w:hanging="2088"/>
        <w:jc w:val="left"/>
      </w:pPr>
      <w:r>
        <w:tab/>
        <w:t>1/25/2017</w:t>
      </w:r>
      <w:r>
        <w:tab/>
        <w:t>House</w:t>
      </w:r>
      <w:r>
        <w:tab/>
      </w:r>
      <w:r w:rsidRPr="005D7781">
        <w:t>Intr</w:t>
      </w:r>
      <w:r>
        <w:t xml:space="preserve">oduced, adopted, sent to Senate </w:t>
      </w:r>
      <w:r w:rsidRPr="005D7781">
        <w:t>(</w:t>
      </w:r>
      <w:hyperlink r:id="rId7" w:history="1">
        <w:r w:rsidRPr="005D7781">
          <w:rPr>
            <w:rStyle w:val="Hyperlink"/>
          </w:rPr>
          <w:t>House Journal</w:t>
        </w:r>
        <w:r w:rsidRPr="005D7781">
          <w:rPr>
            <w:rStyle w:val="Hyperlink"/>
          </w:rPr>
          <w:noBreakHyphen/>
          <w:t>page 12</w:t>
        </w:r>
      </w:hyperlink>
      <w:r w:rsidRPr="005D7781">
        <w:t>)</w:t>
      </w:r>
    </w:p>
    <w:p w:rsidR="001B6049" w:rsidRDefault="001B6049" w:rsidP="001B6049">
      <w:pPr>
        <w:widowControl w:val="0"/>
        <w:tabs>
          <w:tab w:val="right" w:pos="1008"/>
          <w:tab w:val="left" w:pos="1152"/>
          <w:tab w:val="left" w:pos="1872"/>
          <w:tab w:val="left" w:pos="9187"/>
        </w:tabs>
        <w:ind w:left="2088" w:hanging="2088"/>
        <w:jc w:val="left"/>
      </w:pPr>
      <w:r>
        <w:tab/>
        <w:t>1/26/2017</w:t>
      </w:r>
      <w:r>
        <w:tab/>
        <w:t>Senate</w:t>
      </w:r>
      <w:r>
        <w:tab/>
      </w:r>
      <w:r w:rsidRPr="005D7781">
        <w:t>Introduced (</w:t>
      </w:r>
      <w:hyperlink r:id="rId8" w:history="1">
        <w:r w:rsidRPr="005D7781">
          <w:rPr>
            <w:rStyle w:val="Hyperlink"/>
          </w:rPr>
          <w:t>Senate Journal</w:t>
        </w:r>
        <w:r w:rsidRPr="005D7781">
          <w:rPr>
            <w:rStyle w:val="Hyperlink"/>
          </w:rPr>
          <w:noBreakHyphen/>
          <w:t>page 8</w:t>
        </w:r>
      </w:hyperlink>
      <w:r w:rsidRPr="005D7781">
        <w:t>)</w:t>
      </w:r>
    </w:p>
    <w:p w:rsidR="001B6049" w:rsidRDefault="001B6049" w:rsidP="001B6049">
      <w:pPr>
        <w:widowControl w:val="0"/>
        <w:tabs>
          <w:tab w:val="right" w:pos="1008"/>
          <w:tab w:val="left" w:pos="1152"/>
          <w:tab w:val="left" w:pos="1872"/>
          <w:tab w:val="left" w:pos="9187"/>
        </w:tabs>
        <w:ind w:left="2088" w:hanging="2088"/>
        <w:jc w:val="left"/>
      </w:pPr>
      <w:r>
        <w:tab/>
        <w:t>1/26/2017</w:t>
      </w:r>
      <w:r>
        <w:tab/>
        <w:t>Senate</w:t>
      </w:r>
      <w:r>
        <w:tab/>
      </w:r>
      <w:r w:rsidRPr="005D7781">
        <w:t>Ref</w:t>
      </w:r>
      <w:r>
        <w:t xml:space="preserve">erred to Committee on </w:t>
      </w:r>
      <w:r w:rsidRPr="005D7781">
        <w:rPr>
          <w:b/>
        </w:rPr>
        <w:t>Judiciary</w:t>
      </w:r>
      <w:r>
        <w:t xml:space="preserve"> </w:t>
      </w:r>
      <w:r w:rsidRPr="005D7781">
        <w:t>(</w:t>
      </w:r>
      <w:hyperlink r:id="rId9" w:history="1">
        <w:r w:rsidRPr="005D7781">
          <w:rPr>
            <w:rStyle w:val="Hyperlink"/>
          </w:rPr>
          <w:t>Senate Journal</w:t>
        </w:r>
        <w:r w:rsidRPr="005D7781">
          <w:rPr>
            <w:rStyle w:val="Hyperlink"/>
          </w:rPr>
          <w:noBreakHyphen/>
          <w:t>page 8</w:t>
        </w:r>
      </w:hyperlink>
      <w:r w:rsidRPr="005D7781">
        <w:t>)</w:t>
      </w:r>
    </w:p>
    <w:p w:rsidR="001B6049" w:rsidRDefault="001B6049" w:rsidP="001B6049">
      <w:pPr>
        <w:widowControl w:val="0"/>
        <w:tabs>
          <w:tab w:val="right" w:pos="1008"/>
          <w:tab w:val="left" w:pos="1152"/>
          <w:tab w:val="left" w:pos="1872"/>
          <w:tab w:val="left" w:pos="9187"/>
        </w:tabs>
        <w:ind w:left="2088" w:hanging="2088"/>
        <w:jc w:val="left"/>
      </w:pPr>
      <w:r>
        <w:tab/>
        <w:t>3/16/2017</w:t>
      </w:r>
      <w:r>
        <w:tab/>
        <w:t>Senate</w:t>
      </w:r>
      <w:r>
        <w:tab/>
      </w:r>
      <w:r w:rsidRPr="005D7781">
        <w:t>Recal</w:t>
      </w:r>
      <w:r>
        <w:t xml:space="preserve">led from Committee on </w:t>
      </w:r>
      <w:r w:rsidRPr="005D7781">
        <w:rPr>
          <w:b/>
        </w:rPr>
        <w:t>Judiciary</w:t>
      </w:r>
      <w:r>
        <w:t xml:space="preserve"> </w:t>
      </w:r>
      <w:r w:rsidRPr="005D7781">
        <w:t>(</w:t>
      </w:r>
      <w:hyperlink r:id="rId10" w:history="1">
        <w:r w:rsidRPr="005D7781">
          <w:rPr>
            <w:rStyle w:val="Hyperlink"/>
          </w:rPr>
          <w:t>Senate Journal</w:t>
        </w:r>
        <w:r w:rsidRPr="005D7781">
          <w:rPr>
            <w:rStyle w:val="Hyperlink"/>
          </w:rPr>
          <w:noBreakHyphen/>
          <w:t>page 4</w:t>
        </w:r>
      </w:hyperlink>
      <w:r w:rsidRPr="005D7781">
        <w:t>)</w:t>
      </w:r>
    </w:p>
    <w:p w:rsidR="001B6049" w:rsidRDefault="001B6049" w:rsidP="001B6049">
      <w:pPr>
        <w:widowControl w:val="0"/>
        <w:tabs>
          <w:tab w:val="right" w:pos="1008"/>
          <w:tab w:val="left" w:pos="1152"/>
          <w:tab w:val="left" w:pos="1872"/>
          <w:tab w:val="left" w:pos="9187"/>
        </w:tabs>
        <w:ind w:left="2088" w:hanging="2088"/>
        <w:jc w:val="left"/>
      </w:pPr>
      <w:r>
        <w:tab/>
        <w:t>3/16/2017</w:t>
      </w:r>
      <w:r>
        <w:tab/>
        <w:t>Senate</w:t>
      </w:r>
      <w:r>
        <w:tab/>
      </w:r>
      <w:r w:rsidRPr="005D7781">
        <w:t>Adopted, ret</w:t>
      </w:r>
      <w:r>
        <w:t xml:space="preserve">urned to House with concurrence </w:t>
      </w:r>
      <w:r w:rsidRPr="005D7781">
        <w:t>(</w:t>
      </w:r>
      <w:hyperlink r:id="rId11" w:history="1">
        <w:r w:rsidRPr="005D7781">
          <w:rPr>
            <w:rStyle w:val="Hyperlink"/>
          </w:rPr>
          <w:t>Senate Journal</w:t>
        </w:r>
        <w:r w:rsidRPr="005D7781">
          <w:rPr>
            <w:rStyle w:val="Hyperlink"/>
          </w:rPr>
          <w:noBreakHyphen/>
          <w:t>page 4</w:t>
        </w:r>
      </w:hyperlink>
      <w:r w:rsidRPr="005D7781">
        <w:t>)</w:t>
      </w:r>
    </w:p>
    <w:p w:rsidR="001B6049" w:rsidRDefault="001B6049" w:rsidP="001B6049">
      <w:pPr>
        <w:widowControl w:val="0"/>
        <w:tabs>
          <w:tab w:val="right" w:pos="1008"/>
          <w:tab w:val="left" w:pos="1152"/>
          <w:tab w:val="left" w:pos="1872"/>
          <w:tab w:val="left" w:pos="9187"/>
        </w:tabs>
        <w:ind w:left="2088" w:hanging="2088"/>
        <w:jc w:val="left"/>
      </w:pPr>
    </w:p>
    <w:p w:rsidR="006A7285" w:rsidRDefault="006A7285" w:rsidP="006A728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6A7285">
          <w:rPr>
            <w:rStyle w:val="Hyperlink"/>
          </w:rPr>
          <w:t>legislative information</w:t>
        </w:r>
      </w:hyperlink>
      <w:r>
        <w:t xml:space="preserve"> at the website</w:t>
      </w:r>
    </w:p>
    <w:p w:rsidR="006A7285" w:rsidRDefault="006A7285" w:rsidP="006A7285">
      <w:pPr>
        <w:widowControl w:val="0"/>
        <w:tabs>
          <w:tab w:val="right" w:pos="1008"/>
          <w:tab w:val="left" w:pos="1152"/>
          <w:tab w:val="left" w:pos="1872"/>
          <w:tab w:val="left" w:pos="9187"/>
        </w:tabs>
        <w:ind w:left="2088" w:hanging="2088"/>
        <w:jc w:val="left"/>
      </w:pPr>
    </w:p>
    <w:p w:rsidR="006A7285" w:rsidRPr="006A7285" w:rsidRDefault="006A7285" w:rsidP="006A7285">
      <w:pPr>
        <w:widowControl w:val="0"/>
        <w:tabs>
          <w:tab w:val="right" w:pos="1008"/>
          <w:tab w:val="left" w:pos="1152"/>
          <w:tab w:val="left" w:pos="1872"/>
          <w:tab w:val="left" w:pos="9187"/>
        </w:tabs>
        <w:ind w:left="2088" w:hanging="2088"/>
        <w:jc w:val="left"/>
      </w:pPr>
    </w:p>
    <w:p w:rsidR="006A7285" w:rsidRDefault="006A7285" w:rsidP="006A7285">
      <w:r w:rsidRPr="006A7285">
        <w:rPr>
          <w:b/>
        </w:rPr>
        <w:t>VERSIONS OF THIS BILL</w:t>
      </w:r>
    </w:p>
    <w:p w:rsidR="006A7285" w:rsidRDefault="006A7285" w:rsidP="006A7285"/>
    <w:p w:rsidR="006A7285" w:rsidRDefault="00707D6A" w:rsidP="006A7285">
      <w:hyperlink r:id="rId13" w:history="1">
        <w:r w:rsidR="006A7285">
          <w:rPr>
            <w:rStyle w:val="Hyperlink"/>
          </w:rPr>
          <w:t>1/25/2017</w:t>
        </w:r>
      </w:hyperlink>
    </w:p>
    <w:p w:rsidR="006A7285" w:rsidRDefault="006A7285" w:rsidP="006A7285"/>
    <w:p w:rsidR="006A7285" w:rsidRDefault="006A7285" w:rsidP="006A7285">
      <w:pPr>
        <w:sectPr w:rsidR="006A7285" w:rsidSect="006A7285">
          <w:pgSz w:w="12240" w:h="15840" w:code="1"/>
          <w:pgMar w:top="1080" w:right="1440" w:bottom="1080" w:left="1440" w:header="720" w:footer="720" w:gutter="0"/>
          <w:cols w:space="720"/>
          <w:noEndnote/>
          <w:docGrid w:linePitch="360"/>
        </w:sectPr>
      </w:pPr>
    </w:p>
    <w:p w:rsidR="00691A1F" w:rsidRDefault="00691A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1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412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55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THE VITAL ROLE OF FIRST RESPONDERS THROUGHOUT OUR STATE AND TO PROCLAIM </w:t>
      </w:r>
      <w:r w:rsidR="00AA1258">
        <w:t xml:space="preserve">THURSDAY, </w:t>
      </w:r>
      <w:r>
        <w:t xml:space="preserve">AUGUST </w:t>
      </w:r>
      <w:r w:rsidR="00756D99">
        <w:t>3, 2017</w:t>
      </w:r>
      <w:r w:rsidR="00AA1258">
        <w:t>, AS “SOUTH CAROLINA FIRST RESPONDER PRAYER AND APPRECIATION DAY” AND THE FIRST WEEK IN AUGUST 2017</w:t>
      </w:r>
      <w:r>
        <w:t xml:space="preserve"> AS “SOUTH CAROLINA FIRST RESPONDER PRAYER AND APPRECIATION WEEK” IN SOUTH CAROLINA, BRINGING AWARENESS, PRAYER, AND APPRECIATION FOR THE MEN AND WOMEN AND THEIR FAMILIES WHO STAND IN THE GAP EVERY DAY </w:t>
      </w:r>
      <w:r w:rsidR="004F0FB8">
        <w:t>PROVIDING CIVILITY AND SAFETY TO OUR COMMUNITIES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1204" w:rsidRDefault="00334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11204">
        <w:t>the role of the local first responder in sheriff, fire, and police departments and emergency medical services is vital to the civility and overall safety of any community; and</w:t>
      </w:r>
    </w:p>
    <w:p w:rsidR="00711204" w:rsidRDefault="00711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204" w:rsidRDefault="00711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local first responders, </w:t>
      </w:r>
      <w:r w:rsidR="0046793E">
        <w:t>who are our</w:t>
      </w:r>
      <w:r>
        <w:t xml:space="preserve"> neighbors</w:t>
      </w:r>
      <w:r w:rsidR="0046793E">
        <w:t xml:space="preserve"> and friends</w:t>
      </w:r>
      <w:r>
        <w:t>, are placed in unsettling situations, where often they must make split</w:t>
      </w:r>
      <w:r w:rsidR="0046793E">
        <w:noBreakHyphen/>
      </w:r>
      <w:r>
        <w:t>second decisions for the lives of those around them, and they are often placed in harm</w:t>
      </w:r>
      <w:r w:rsidR="0046793E" w:rsidRPr="0046793E">
        <w:t>’</w:t>
      </w:r>
      <w:r>
        <w:t>s way; and</w:t>
      </w:r>
    </w:p>
    <w:p w:rsidR="00711204" w:rsidRDefault="00711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204" w:rsidRDefault="00711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our nation</w:t>
      </w:r>
      <w:r w:rsidR="0046793E" w:rsidRPr="0046793E">
        <w:t>’</w:t>
      </w:r>
      <w:r>
        <w:t>s conception dating back to the Declaration of Independence, the country gained great strength, comfort, and resolve in prayer as they “appeal</w:t>
      </w:r>
      <w:r w:rsidR="00917BFC">
        <w:t>ed to the Supreme Judge of the W</w:t>
      </w:r>
      <w:r>
        <w:t>orld”; and</w:t>
      </w:r>
    </w:p>
    <w:p w:rsidR="00711204" w:rsidRDefault="00711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204" w:rsidRDefault="00711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our nation</w:t>
      </w:r>
      <w:r w:rsidR="0046793E" w:rsidRPr="0046793E">
        <w:t>’</w:t>
      </w:r>
      <w:r>
        <w:t>s history, from presidents to citizens, prayer has always been, and still is, a great source of strength, protection, and comfort for those in need; and</w:t>
      </w:r>
    </w:p>
    <w:p w:rsidR="00711204" w:rsidRDefault="00711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5B6" w:rsidRDefault="00711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need for widespread prayer and appreci</w:t>
      </w:r>
      <w:r w:rsidR="0046793E">
        <w:t>ation for our first responders present</w:t>
      </w:r>
      <w:r>
        <w:t>s a responsibility</w:t>
      </w:r>
      <w:r w:rsidR="003855B6">
        <w:t xml:space="preserve"> </w:t>
      </w:r>
      <w:r w:rsidR="0046793E">
        <w:t>incumbent on</w:t>
      </w:r>
      <w:r w:rsidR="003855B6">
        <w:t xml:space="preserve"> those who </w:t>
      </w:r>
      <w:r w:rsidR="003855B6">
        <w:lastRenderedPageBreak/>
        <w:t>enjoy their protection</w:t>
      </w:r>
      <w:r w:rsidR="001C6F5E">
        <w:t>,</w:t>
      </w:r>
      <w:r w:rsidR="003855B6">
        <w:t xml:space="preserve"> and </w:t>
      </w:r>
      <w:r w:rsidR="00201A92">
        <w:t>participation in prayer provides</w:t>
      </w:r>
      <w:r w:rsidR="003855B6">
        <w:t xml:space="preserve"> encouragement, unity, and humility </w:t>
      </w:r>
      <w:r w:rsidR="001C6F5E">
        <w:t>that build strong communities</w:t>
      </w:r>
      <w:r w:rsidR="003855B6">
        <w:t>; and</w:t>
      </w:r>
    </w:p>
    <w:p w:rsidR="003855B6" w:rsidRDefault="003855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120" w:rsidRDefault="003855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6793E">
        <w:t>recognizing that prayer invites God</w:t>
      </w:r>
      <w:r w:rsidR="0046793E" w:rsidRPr="0046793E">
        <w:t>’</w:t>
      </w:r>
      <w:r w:rsidR="0046793E">
        <w:t xml:space="preserve">s hand of protection and provision, </w:t>
      </w:r>
      <w:r>
        <w:t>the General Assembly calls churches and other civic organizations</w:t>
      </w:r>
      <w:r w:rsidR="00FD1F41">
        <w:t xml:space="preserve"> to support their local first responders through prayer and appreciation</w:t>
      </w:r>
      <w:r w:rsidR="0046793E">
        <w:t xml:space="preserve"> during South Carolina First Responder Prayer and Appreciation Week</w:t>
      </w:r>
      <w:r w:rsidR="00FD1F41">
        <w:t xml:space="preserve">, </w:t>
      </w:r>
      <w:r w:rsidR="0046793E">
        <w:t>and the members invite citizens</w:t>
      </w:r>
      <w:r>
        <w:t xml:space="preserve"> </w:t>
      </w:r>
      <w:r w:rsidR="0046793E">
        <w:t xml:space="preserve">across the Palmetto State to </w:t>
      </w:r>
      <w:r>
        <w:t xml:space="preserve">celebrate </w:t>
      </w:r>
      <w:r w:rsidR="0046793E">
        <w:t>and encourage public servants who serve as first responders with words of affirmation</w:t>
      </w:r>
      <w:r w:rsidR="00334120">
        <w:t xml:space="preserve">.  Now, therefore, </w:t>
      </w:r>
    </w:p>
    <w:p w:rsidR="00334120" w:rsidRDefault="00334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120" w:rsidRDefault="00334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34120" w:rsidRDefault="00334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120" w:rsidRDefault="00334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855B6">
        <w:t xml:space="preserve"> the members of the South Carolina General Assembly, by this resolution, recognize the vital role of first responders throughout our State and proclaim </w:t>
      </w:r>
      <w:r w:rsidR="00AA1258">
        <w:t xml:space="preserve">Thursday, August 3, 2017, as “South Carolina First Responder Prayer and Appreciation Day” and the first week in </w:t>
      </w:r>
      <w:r w:rsidR="003855B6">
        <w:t xml:space="preserve">August </w:t>
      </w:r>
      <w:r w:rsidR="00AA1258">
        <w:t>2017</w:t>
      </w:r>
      <w:r w:rsidR="003855B6">
        <w:t xml:space="preserve"> as “South Carolina First Responder Prayer and Appreciation Week” in South Carolina, bringing awareness, prayer, and appreciation for the men and women and their families who stand in the gap every day </w:t>
      </w:r>
      <w:r w:rsidR="004F0FB8">
        <w:t xml:space="preserve">providing civility and safety to </w:t>
      </w:r>
      <w:r w:rsidR="003855B6">
        <w:t>our communities.</w:t>
      </w:r>
    </w:p>
    <w:p w:rsidR="005677B9" w:rsidRDefault="004679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7285" w:rsidRDefault="006A7285" w:rsidP="006A7285">
      <w:pPr>
        <w:suppressAutoHyphens/>
      </w:pPr>
    </w:p>
    <w:sectPr w:rsidR="006A7285" w:rsidSect="006A7285">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D99" w:rsidRDefault="00756D99" w:rsidP="009F0C77">
      <w:r>
        <w:separator/>
      </w:r>
    </w:p>
  </w:endnote>
  <w:endnote w:type="continuationSeparator" w:id="0">
    <w:p w:rsidR="00756D99" w:rsidRDefault="00756D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53BE98-E412-4F27-BCF3-7385F37A51F3}"/>
    <w:embedBold r:id="rId2" w:fontKey="{F1FC60CA-8A03-41E0-A06D-BACCF29E7310}"/>
  </w:font>
  <w:font w:name="Calibri">
    <w:panose1 w:val="020F0502020204030204"/>
    <w:charset w:val="00"/>
    <w:family w:val="swiss"/>
    <w:pitch w:val="variable"/>
    <w:sig w:usb0="E00002FF" w:usb1="4000ACFF" w:usb2="00000001" w:usb3="00000000" w:csb0="0000019F" w:csb1="00000000"/>
    <w:embedRegular r:id="rId3" w:fontKey="{5696CBE7-71A3-4322-8567-3562B1C95A52}"/>
  </w:font>
  <w:font w:name="Segoe UI">
    <w:panose1 w:val="020B0502040204020203"/>
    <w:charset w:val="00"/>
    <w:family w:val="swiss"/>
    <w:pitch w:val="variable"/>
    <w:sig w:usb0="E10022FF" w:usb1="C000E47F" w:usb2="00000029" w:usb3="00000000" w:csb0="000001DF" w:csb1="00000000"/>
    <w:embedRegular r:id="rId4" w:fontKey="{75723032-F5F7-4064-A74D-6C115295E3D0}"/>
  </w:font>
  <w:font w:name="Cambria">
    <w:panose1 w:val="02040503050406030204"/>
    <w:charset w:val="00"/>
    <w:family w:val="roman"/>
    <w:pitch w:val="variable"/>
    <w:sig w:usb0="E00002FF" w:usb1="400004FF" w:usb2="00000000" w:usb3="00000000" w:csb0="0000019F" w:csb1="00000000"/>
    <w:embedRegular r:id="rId5" w:fontKey="{23A338DC-3EE5-4051-8DC9-5F2A8CFA9E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285" w:rsidRPr="00691A1F" w:rsidRDefault="006A7285" w:rsidP="00691A1F">
    <w:pPr>
      <w:pStyle w:val="Footer"/>
      <w:tabs>
        <w:tab w:val="clear" w:pos="4680"/>
        <w:tab w:val="clear" w:pos="9360"/>
        <w:tab w:val="center" w:pos="2995"/>
      </w:tabs>
      <w:spacing w:before="120"/>
    </w:pPr>
    <w:r>
      <w:t>[3575]</w:t>
    </w:r>
    <w:r>
      <w:tab/>
    </w:r>
    <w:r>
      <w:fldChar w:fldCharType="begin"/>
    </w:r>
    <w:r>
      <w:instrText xml:space="preserve"> PAGE  \* MERGEFORMAT </w:instrText>
    </w:r>
    <w:r>
      <w:fldChar w:fldCharType="separate"/>
    </w:r>
    <w:r w:rsidR="001B60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D99" w:rsidRDefault="00756D99" w:rsidP="009F0C77">
      <w:r>
        <w:separator/>
      </w:r>
    </w:p>
  </w:footnote>
  <w:footnote w:type="continuationSeparator" w:id="0">
    <w:p w:rsidR="00756D99" w:rsidRDefault="00756D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76SD17"/>
    <w:docVar w:name="CoverBillType" w:val="c"/>
    <w:docVar w:name="DocPath" w:val="L:\Council\bills\GM\24876SD17.DOCX"/>
    <w:docVar w:name="dvBillNumber" w:val="3575"/>
    <w:docVar w:name="dvBillNumberPrefix" w:val="H. "/>
    <w:docVar w:name="dvOriginalBody" w:val="House"/>
    <w:docVar w:name="dvSteno" w:val="GM"/>
    <w:docVar w:name="NameofBody" w:val="h"/>
    <w:docVar w:name="vGroup2" w:val="Council"/>
  </w:docVars>
  <w:rsids>
    <w:rsidRoot w:val="00334120"/>
    <w:rsid w:val="00011869"/>
    <w:rsid w:val="00015CD6"/>
    <w:rsid w:val="000E0100"/>
    <w:rsid w:val="000E1785"/>
    <w:rsid w:val="000F40FA"/>
    <w:rsid w:val="001035F1"/>
    <w:rsid w:val="0010776B"/>
    <w:rsid w:val="00133E66"/>
    <w:rsid w:val="001435A3"/>
    <w:rsid w:val="00146ED3"/>
    <w:rsid w:val="00151044"/>
    <w:rsid w:val="001B6049"/>
    <w:rsid w:val="001C6F5E"/>
    <w:rsid w:val="001D08F2"/>
    <w:rsid w:val="001D3A58"/>
    <w:rsid w:val="001D525B"/>
    <w:rsid w:val="001D7F4F"/>
    <w:rsid w:val="00201A92"/>
    <w:rsid w:val="00205238"/>
    <w:rsid w:val="002321B6"/>
    <w:rsid w:val="0024549C"/>
    <w:rsid w:val="00250967"/>
    <w:rsid w:val="002543C8"/>
    <w:rsid w:val="0025541D"/>
    <w:rsid w:val="00265272"/>
    <w:rsid w:val="00284AAE"/>
    <w:rsid w:val="002E5912"/>
    <w:rsid w:val="00301B21"/>
    <w:rsid w:val="00325348"/>
    <w:rsid w:val="0032732C"/>
    <w:rsid w:val="00334120"/>
    <w:rsid w:val="00336AD0"/>
    <w:rsid w:val="0037079A"/>
    <w:rsid w:val="003832EC"/>
    <w:rsid w:val="003855B6"/>
    <w:rsid w:val="003C4DAB"/>
    <w:rsid w:val="003D01E8"/>
    <w:rsid w:val="003E5288"/>
    <w:rsid w:val="003F6D79"/>
    <w:rsid w:val="0041760A"/>
    <w:rsid w:val="00417C01"/>
    <w:rsid w:val="004403BD"/>
    <w:rsid w:val="00461441"/>
    <w:rsid w:val="0046793E"/>
    <w:rsid w:val="004809EE"/>
    <w:rsid w:val="004E7D54"/>
    <w:rsid w:val="004F0FB8"/>
    <w:rsid w:val="005273C6"/>
    <w:rsid w:val="00530A69"/>
    <w:rsid w:val="00545593"/>
    <w:rsid w:val="00556EBF"/>
    <w:rsid w:val="005677B9"/>
    <w:rsid w:val="00577C6C"/>
    <w:rsid w:val="005A62FE"/>
    <w:rsid w:val="005C2FE2"/>
    <w:rsid w:val="005E2BC9"/>
    <w:rsid w:val="00605102"/>
    <w:rsid w:val="006215AA"/>
    <w:rsid w:val="006913C9"/>
    <w:rsid w:val="00691A1F"/>
    <w:rsid w:val="0069470D"/>
    <w:rsid w:val="006A7285"/>
    <w:rsid w:val="006D58AA"/>
    <w:rsid w:val="006E3DF0"/>
    <w:rsid w:val="00711204"/>
    <w:rsid w:val="00734F00"/>
    <w:rsid w:val="00756D99"/>
    <w:rsid w:val="007A70AE"/>
    <w:rsid w:val="008362E8"/>
    <w:rsid w:val="0085786E"/>
    <w:rsid w:val="008A1768"/>
    <w:rsid w:val="008A489F"/>
    <w:rsid w:val="008F0F33"/>
    <w:rsid w:val="008F4429"/>
    <w:rsid w:val="00917BFC"/>
    <w:rsid w:val="0094021A"/>
    <w:rsid w:val="009B44AF"/>
    <w:rsid w:val="009C0BEC"/>
    <w:rsid w:val="009C6A0B"/>
    <w:rsid w:val="009F0C77"/>
    <w:rsid w:val="009F4DD1"/>
    <w:rsid w:val="00A02543"/>
    <w:rsid w:val="00A41684"/>
    <w:rsid w:val="00A64E80"/>
    <w:rsid w:val="00A72BCD"/>
    <w:rsid w:val="00A741D9"/>
    <w:rsid w:val="00A833AB"/>
    <w:rsid w:val="00A9741D"/>
    <w:rsid w:val="00AA1258"/>
    <w:rsid w:val="00AC34A2"/>
    <w:rsid w:val="00AD1C9A"/>
    <w:rsid w:val="00AD4B17"/>
    <w:rsid w:val="00B412D4"/>
    <w:rsid w:val="00B814E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1F4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1D1AF9-604A-43C1-8999-582031A34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79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93E"/>
    <w:rPr>
      <w:rFonts w:ascii="Segoe UI" w:eastAsia="Times New Roman" w:hAnsi="Segoe UI" w:cs="Segoe UI"/>
      <w:sz w:val="18"/>
      <w:szCs w:val="18"/>
    </w:rPr>
  </w:style>
  <w:style w:type="character" w:styleId="Hyperlink">
    <w:name w:val="Hyperlink"/>
    <w:basedOn w:val="DefaultParagraphFont"/>
    <w:uiPriority w:val="99"/>
    <w:unhideWhenUsed/>
    <w:rsid w:val="006A72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26.docx" TargetMode="External"/><Relationship Id="rId13" Type="http://schemas.openxmlformats.org/officeDocument/2006/relationships/hyperlink" Target="file:///p:\pprever\2017-18\3575_20170125.docx" TargetMode="External"/><Relationship Id="rId3" Type="http://schemas.openxmlformats.org/officeDocument/2006/relationships/settings" Target="settings.xml"/><Relationship Id="rId7" Type="http://schemas.openxmlformats.org/officeDocument/2006/relationships/hyperlink" Target="file:///h:\hj\20170125.docx" TargetMode="External"/><Relationship Id="rId12" Type="http://schemas.openxmlformats.org/officeDocument/2006/relationships/hyperlink" Target="http://www.scstatehouse.gov/billsearch.php?billnumbers=3575&amp;session=122&amp;summary=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16.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170316.docx" TargetMode="External"/><Relationship Id="rId4" Type="http://schemas.openxmlformats.org/officeDocument/2006/relationships/webSettings" Target="webSettings.xml"/><Relationship Id="rId9" Type="http://schemas.openxmlformats.org/officeDocument/2006/relationships/hyperlink" Target="file:///h:\sj\2017012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60CE0-EBB3-4F4E-8BA0-06685F9C5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20DC308B.dotm</Template>
  <TotalTime>0</TotalTime>
  <Pages>3</Pages>
  <Words>800</Words>
  <Characters>4228</Characters>
  <Application>Microsoft Office Word</Application>
  <DocSecurity>0</DocSecurity>
  <Lines>176</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3575: SC First Responder Prayer and Appreciation Day - South Carolina Legislature Online</dc:title>
  <dc:creator>Gail Pinckney Moore</dc:creator>
  <cp:lastModifiedBy>S Volk</cp:lastModifiedBy>
  <cp:revision>2</cp:revision>
  <cp:lastPrinted>2017-01-24T15:21:00Z</cp:lastPrinted>
  <dcterms:created xsi:type="dcterms:W3CDTF">2017-03-16T19:58:00Z</dcterms:created>
  <dcterms:modified xsi:type="dcterms:W3CDTF">2017-03-16T19:58:00Z</dcterms:modified>
</cp:coreProperties>
</file>