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9A" w:rsidRDefault="00D13D9A" w:rsidP="00D13D9A">
      <w:pPr>
        <w:widowControl w:val="0"/>
        <w:jc w:val="center"/>
      </w:pPr>
      <w:r w:rsidRPr="00D13D9A">
        <w:rPr>
          <w:b/>
        </w:rPr>
        <w:t>South Carolina General Assembly</w:t>
      </w:r>
    </w:p>
    <w:p w:rsidR="00D13D9A" w:rsidRDefault="00D13D9A" w:rsidP="00D13D9A">
      <w:pPr>
        <w:widowControl w:val="0"/>
        <w:jc w:val="center"/>
      </w:pPr>
      <w:r>
        <w:t>122nd Session, 2017-2018</w:t>
      </w: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jc w:val="left"/>
        <w:rPr>
          <w:b/>
        </w:rPr>
      </w:pPr>
      <w:r w:rsidRPr="00D13D9A">
        <w:rPr>
          <w:b/>
        </w:rPr>
        <w:t>H. 3750</w:t>
      </w:r>
    </w:p>
    <w:p w:rsidR="00D13D9A" w:rsidRDefault="00D13D9A" w:rsidP="00D13D9A">
      <w:pPr>
        <w:widowControl w:val="0"/>
        <w:jc w:val="left"/>
        <w:rPr>
          <w:b/>
        </w:rPr>
      </w:pPr>
    </w:p>
    <w:p w:rsidR="00D13D9A" w:rsidRDefault="00D13D9A" w:rsidP="00D13D9A">
      <w:pPr>
        <w:widowControl w:val="0"/>
        <w:jc w:val="left"/>
      </w:pPr>
      <w:r w:rsidRPr="00D13D9A">
        <w:rPr>
          <w:b/>
        </w:rPr>
        <w:t>STATUS INFORMATION</w:t>
      </w: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jc w:val="left"/>
      </w:pPr>
      <w:r>
        <w:t>General Bill</w:t>
      </w:r>
    </w:p>
    <w:p w:rsidR="00D13D9A" w:rsidRDefault="00F24268" w:rsidP="00D13D9A">
      <w:pPr>
        <w:widowControl w:val="0"/>
        <w:jc w:val="left"/>
      </w:pPr>
      <w:r>
        <w:t>Sponsors: Reps. Stavrinakis, McCoy, Weeks, Clary, G.M. Smith and Elliott</w:t>
      </w:r>
    </w:p>
    <w:p w:rsidR="00D13D9A" w:rsidRDefault="00D13D9A" w:rsidP="00D13D9A">
      <w:pPr>
        <w:widowControl w:val="0"/>
        <w:jc w:val="left"/>
      </w:pPr>
      <w:r>
        <w:t>Document Path: l:\council\bills\bh\7110ahb17.docx</w:t>
      </w:r>
    </w:p>
    <w:p w:rsidR="00C8301F" w:rsidRDefault="00C8301F" w:rsidP="00D13D9A">
      <w:pPr>
        <w:widowControl w:val="0"/>
        <w:jc w:val="left"/>
      </w:pPr>
      <w:r>
        <w:t>Companion/Similar bill(s): 4850</w:t>
      </w: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jc w:val="left"/>
      </w:pPr>
      <w:r>
        <w:t>Introduced in the House on February 14, 2017</w:t>
      </w:r>
    </w:p>
    <w:p w:rsidR="00D13D9A" w:rsidRDefault="00D13D9A" w:rsidP="00D13D9A">
      <w:pPr>
        <w:widowControl w:val="0"/>
        <w:jc w:val="left"/>
      </w:pPr>
      <w:r>
        <w:t xml:space="preserve">Currently residing in the House Committee on </w:t>
      </w:r>
      <w:r w:rsidRPr="00D13D9A">
        <w:rPr>
          <w:b/>
        </w:rPr>
        <w:t>Judiciary</w:t>
      </w: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jc w:val="left"/>
      </w:pPr>
      <w:r>
        <w:t xml:space="preserve">Summary: </w:t>
      </w:r>
      <w:r w:rsidR="0073198F">
        <w:t>Criminal case transfers from general sessions court</w:t>
      </w: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jc w:val="left"/>
      </w:pPr>
    </w:p>
    <w:p w:rsidR="00D13D9A" w:rsidRDefault="00D13D9A" w:rsidP="00D13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D9A">
        <w:rPr>
          <w:b/>
        </w:rPr>
        <w:t>HISTORY OF LEGISLATIVE ACTIONS</w:t>
      </w:r>
    </w:p>
    <w:p w:rsidR="00D13D9A" w:rsidRDefault="00D13D9A" w:rsidP="00D13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D9A" w:rsidRPr="00D13D9A" w:rsidRDefault="00D13D9A" w:rsidP="00D13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D9A">
        <w:rPr>
          <w:u w:val="single"/>
        </w:rPr>
        <w:tab/>
        <w:t>Date</w:t>
      </w:r>
      <w:r w:rsidRPr="00D13D9A">
        <w:rPr>
          <w:u w:val="single"/>
        </w:rPr>
        <w:tab/>
        <w:t>Body</w:t>
      </w:r>
      <w:r w:rsidRPr="00D13D9A">
        <w:rPr>
          <w:u w:val="single"/>
        </w:rPr>
        <w:tab/>
        <w:t>Action Description with journal page number</w:t>
      </w:r>
      <w:r w:rsidRPr="00D13D9A">
        <w:rPr>
          <w:u w:val="single"/>
        </w:rPr>
        <w:tab/>
      </w:r>
    </w:p>
    <w:p w:rsidR="00F24268" w:rsidRDefault="00F24268" w:rsidP="00F24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2410AB">
        <w:t>Introduced and read first time (</w:t>
      </w:r>
      <w:hyperlink r:id="rId7" w:history="1">
        <w:r w:rsidRPr="002410AB">
          <w:rPr>
            <w:rStyle w:val="Hyperlink"/>
          </w:rPr>
          <w:t>House Journal</w:t>
        </w:r>
        <w:r w:rsidRPr="002410AB">
          <w:rPr>
            <w:rStyle w:val="Hyperlink"/>
          </w:rPr>
          <w:noBreakHyphen/>
          <w:t>page 48</w:t>
        </w:r>
      </w:hyperlink>
      <w:r w:rsidRPr="002410AB">
        <w:t>)</w:t>
      </w:r>
    </w:p>
    <w:p w:rsidR="00F24268" w:rsidRDefault="00F24268" w:rsidP="00F24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2410AB">
        <w:t xml:space="preserve">Referred to Committee </w:t>
      </w:r>
      <w:r>
        <w:t xml:space="preserve">on </w:t>
      </w:r>
      <w:r w:rsidRPr="002410AB">
        <w:rPr>
          <w:b/>
        </w:rPr>
        <w:t>Judiciary</w:t>
      </w:r>
      <w:r>
        <w:t xml:space="preserve"> </w:t>
      </w:r>
      <w:r w:rsidRPr="002410AB">
        <w:t>(</w:t>
      </w:r>
      <w:hyperlink r:id="rId8" w:history="1">
        <w:r w:rsidRPr="002410AB">
          <w:rPr>
            <w:rStyle w:val="Hyperlink"/>
          </w:rPr>
          <w:t>House Journal</w:t>
        </w:r>
        <w:r w:rsidRPr="002410AB">
          <w:rPr>
            <w:rStyle w:val="Hyperlink"/>
          </w:rPr>
          <w:noBreakHyphen/>
          <w:t>page 48</w:t>
        </w:r>
      </w:hyperlink>
      <w:r w:rsidRPr="002410AB">
        <w:t>)</w:t>
      </w:r>
    </w:p>
    <w:p w:rsidR="00F24268" w:rsidRDefault="00F24268" w:rsidP="00F24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2410AB">
        <w:t>Member(s) request name added as sponsor: Elliott</w:t>
      </w:r>
    </w:p>
    <w:p w:rsidR="00F24268" w:rsidRDefault="00F24268" w:rsidP="00F24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D9A" w:rsidRDefault="00D13D9A" w:rsidP="00D13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13D9A">
          <w:rPr>
            <w:rStyle w:val="Hyperlink"/>
          </w:rPr>
          <w:t>legislative information</w:t>
        </w:r>
      </w:hyperlink>
      <w:r>
        <w:t xml:space="preserve"> at the website</w:t>
      </w:r>
    </w:p>
    <w:p w:rsidR="00D13D9A" w:rsidRDefault="00D13D9A" w:rsidP="00D13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D9A" w:rsidRPr="00D13D9A" w:rsidRDefault="00D13D9A" w:rsidP="00D13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D9A" w:rsidRDefault="00D13D9A" w:rsidP="00D13D9A">
      <w:pPr>
        <w:widowControl w:val="0"/>
        <w:jc w:val="left"/>
      </w:pPr>
      <w:r w:rsidRPr="00D13D9A">
        <w:rPr>
          <w:b/>
        </w:rPr>
        <w:t>VERSIONS OF THIS BILL</w:t>
      </w:r>
    </w:p>
    <w:p w:rsidR="00D13D9A" w:rsidRDefault="00D13D9A" w:rsidP="00D13D9A">
      <w:pPr>
        <w:widowControl w:val="0"/>
        <w:jc w:val="left"/>
      </w:pPr>
    </w:p>
    <w:p w:rsidR="00D13D9A" w:rsidRDefault="008A49C7" w:rsidP="00D13D9A">
      <w:pPr>
        <w:widowControl w:val="0"/>
        <w:jc w:val="left"/>
      </w:pPr>
      <w:hyperlink r:id="rId10" w:history="1">
        <w:r w:rsidR="00D13D9A">
          <w:rPr>
            <w:rStyle w:val="Hyperlink"/>
          </w:rPr>
          <w:t>2/14/2017</w:t>
        </w:r>
      </w:hyperlink>
    </w:p>
    <w:p w:rsidR="00D13D9A" w:rsidRDefault="00D13D9A" w:rsidP="00D13D9A"/>
    <w:p w:rsidR="00D13D9A" w:rsidRDefault="00D13D9A" w:rsidP="00D13D9A">
      <w:pPr>
        <w:sectPr w:rsidR="00D13D9A" w:rsidSect="00D13D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0652" w:rsidRDefault="00B90652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0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BF7" w:rsidRPr="00CB6FA5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B6FA5">
        <w:rPr>
          <w:color w:val="000000" w:themeColor="text1"/>
          <w:u w:color="000000" w:themeColor="text1"/>
        </w:rPr>
        <w:t>TO AMEND SECTION 22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AS AMENDED, CODE OF LAWS OF SOUTH CAROLINA, 1976, RELATING TO TRANSFER OF CERTAIN CRIMINAL CASES FROM GENERAL SESSIONS COURT, SO AS TO PROVIDE THAT CRIMINAL CASES IN </w:t>
      </w:r>
      <w:r w:rsidR="004F12D3"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F3BF7" w:rsidRDefault="001F3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8D5" w:rsidRDefault="001F3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BA38D5">
        <w:t>e it enacted by the General Assembly of the State of South Carolina:</w:t>
      </w:r>
    </w:p>
    <w:p w:rsidR="001F3BF7" w:rsidRPr="00CB6FA5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Code, as last amended by Act 169 of 2012, is further amended to read:</w:t>
      </w: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16314E">
        <w:noBreakHyphen/>
      </w:r>
      <w:r w:rsidRPr="00EB1AAB">
        <w:t>3</w:t>
      </w:r>
      <w:r w:rsidR="0016314E">
        <w:noBreakHyphen/>
      </w:r>
      <w:r w:rsidRPr="00EB1AAB">
        <w:t>540 and 22</w:t>
      </w:r>
      <w:r w:rsidR="0016314E">
        <w:noBreakHyphen/>
      </w:r>
      <w:r w:rsidRPr="00EB1AAB">
        <w:t>3</w:t>
      </w:r>
      <w:r w:rsidR="0016314E"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38D5" w:rsidRDefault="00BA3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3BF7">
        <w:t>2</w:t>
      </w:r>
      <w:r>
        <w:t>.</w:t>
      </w:r>
      <w:r>
        <w:tab/>
        <w:t>This act takes effect upon approval by the Governor.</w:t>
      </w:r>
    </w:p>
    <w:p w:rsidR="001D1D72" w:rsidRDefault="001631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3D9A" w:rsidRDefault="00D13D9A" w:rsidP="00D13D9A">
      <w:pPr>
        <w:suppressAutoHyphens/>
      </w:pPr>
    </w:p>
    <w:sectPr w:rsidR="00D13D9A" w:rsidSect="00D13D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8D5" w:rsidRDefault="00BA38D5" w:rsidP="009F0C77">
      <w:r>
        <w:separator/>
      </w:r>
    </w:p>
  </w:endnote>
  <w:endnote w:type="continuationSeparator" w:id="0">
    <w:p w:rsidR="00BA38D5" w:rsidRDefault="00BA3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190FC0-E1C1-4906-8A54-FB4C8411E8F4}"/>
    <w:embedBold r:id="rId2" w:fontKey="{9A308E5A-F506-47AA-AE14-6C469C8CDB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2FA3B4-AC98-4A32-BE75-C08280B8B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1AF017-7F6E-4A25-BE3D-1AF1C71CC8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26EB70-2D51-4699-9C89-8B9DB9E640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D9A" w:rsidRPr="00B90652" w:rsidRDefault="00D13D9A" w:rsidP="00B90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30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8D5" w:rsidRDefault="00BA38D5" w:rsidP="009F0C77">
      <w:r>
        <w:separator/>
      </w:r>
    </w:p>
  </w:footnote>
  <w:footnote w:type="continuationSeparator" w:id="0">
    <w:p w:rsidR="00BA38D5" w:rsidRDefault="00BA3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0AHB17"/>
    <w:docVar w:name="CoverBillType" w:val="b"/>
    <w:docVar w:name="DocPath" w:val="L:\Council\bills\BH\7110AHB17.DOCX"/>
    <w:docVar w:name="dvBillNumber" w:val="375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A38D5"/>
    <w:rsid w:val="00011869"/>
    <w:rsid w:val="00015CD6"/>
    <w:rsid w:val="000E0100"/>
    <w:rsid w:val="000E1785"/>
    <w:rsid w:val="000F40FA"/>
    <w:rsid w:val="001024FE"/>
    <w:rsid w:val="001035F1"/>
    <w:rsid w:val="0010776B"/>
    <w:rsid w:val="00133E66"/>
    <w:rsid w:val="001435A3"/>
    <w:rsid w:val="00146ED3"/>
    <w:rsid w:val="00151044"/>
    <w:rsid w:val="0016314E"/>
    <w:rsid w:val="001C03D3"/>
    <w:rsid w:val="001D08F2"/>
    <w:rsid w:val="001D1D72"/>
    <w:rsid w:val="001D3A58"/>
    <w:rsid w:val="001D525B"/>
    <w:rsid w:val="001D7F4F"/>
    <w:rsid w:val="001F3BF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5E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2D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98F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652"/>
    <w:rsid w:val="00BA38D5"/>
    <w:rsid w:val="00BE3C22"/>
    <w:rsid w:val="00C0345E"/>
    <w:rsid w:val="00C31C95"/>
    <w:rsid w:val="00C3483A"/>
    <w:rsid w:val="00C74E9D"/>
    <w:rsid w:val="00C826DD"/>
    <w:rsid w:val="00C82FD3"/>
    <w:rsid w:val="00C8301F"/>
    <w:rsid w:val="00C92819"/>
    <w:rsid w:val="00CC6B7B"/>
    <w:rsid w:val="00CD2089"/>
    <w:rsid w:val="00D02016"/>
    <w:rsid w:val="00D13D9A"/>
    <w:rsid w:val="00D73A67"/>
    <w:rsid w:val="00D970A9"/>
    <w:rsid w:val="00DF3845"/>
    <w:rsid w:val="00E41911"/>
    <w:rsid w:val="00E44B57"/>
    <w:rsid w:val="00E92EEF"/>
    <w:rsid w:val="00EF2368"/>
    <w:rsid w:val="00F242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C31E22-5DC1-4FCD-9774-233A3134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1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1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3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50_201702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5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2720-44AA-479D-8816-3CE6C7E7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BB701D7C.dotm</Template>
  <TotalTime>0</TotalTime>
  <Pages>2</Pages>
  <Words>350</Words>
  <Characters>1722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3750: Criminal case transfers from general sessions court - South Carolina Legislature Online</dc:title>
  <dc:creator>%USERNAME%</dc:creator>
  <cp:lastModifiedBy>S Volk</cp:lastModifiedBy>
  <cp:revision>2</cp:revision>
  <cp:lastPrinted>2017-02-10T15:32:00Z</cp:lastPrinted>
  <dcterms:created xsi:type="dcterms:W3CDTF">2018-02-07T16:28:00Z</dcterms:created>
  <dcterms:modified xsi:type="dcterms:W3CDTF">2018-02-07T16:28:00Z</dcterms:modified>
</cp:coreProperties>
</file>