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1AF" w:rsidRDefault="00C051AF" w:rsidP="00C051AF">
      <w:pPr>
        <w:widowControl w:val="0"/>
        <w:jc w:val="center"/>
      </w:pPr>
      <w:r w:rsidRPr="00C051AF">
        <w:rPr>
          <w:b/>
        </w:rPr>
        <w:t>South Carolina General Assembly</w:t>
      </w:r>
    </w:p>
    <w:p w:rsidR="00C051AF" w:rsidRDefault="00C051AF" w:rsidP="00C051AF">
      <w:pPr>
        <w:widowControl w:val="0"/>
        <w:jc w:val="center"/>
      </w:pPr>
      <w:r>
        <w:t>122nd Session, 2017-2018</w:t>
      </w:r>
    </w:p>
    <w:p w:rsidR="00C051AF" w:rsidRDefault="00C051AF" w:rsidP="00C051AF">
      <w:pPr>
        <w:widowControl w:val="0"/>
        <w:jc w:val="left"/>
      </w:pPr>
    </w:p>
    <w:p w:rsidR="00C051AF" w:rsidRDefault="00C051AF" w:rsidP="00C051AF">
      <w:pPr>
        <w:widowControl w:val="0"/>
        <w:jc w:val="left"/>
        <w:rPr>
          <w:b/>
        </w:rPr>
      </w:pPr>
      <w:r w:rsidRPr="00C051AF">
        <w:rPr>
          <w:b/>
        </w:rPr>
        <w:t>H. 3760</w:t>
      </w:r>
    </w:p>
    <w:p w:rsidR="00C051AF" w:rsidRDefault="00C051AF" w:rsidP="00C051AF">
      <w:pPr>
        <w:widowControl w:val="0"/>
        <w:jc w:val="left"/>
        <w:rPr>
          <w:b/>
        </w:rPr>
      </w:pPr>
    </w:p>
    <w:p w:rsidR="00C051AF" w:rsidRDefault="00C051AF" w:rsidP="00C051AF">
      <w:pPr>
        <w:widowControl w:val="0"/>
        <w:jc w:val="left"/>
      </w:pPr>
      <w:r w:rsidRPr="00C051AF">
        <w:rPr>
          <w:b/>
        </w:rPr>
        <w:t>STATUS INFORMATION</w:t>
      </w:r>
    </w:p>
    <w:p w:rsidR="00C051AF" w:rsidRDefault="00C051AF" w:rsidP="00C051AF">
      <w:pPr>
        <w:widowControl w:val="0"/>
        <w:jc w:val="left"/>
      </w:pPr>
    </w:p>
    <w:p w:rsidR="00C051AF" w:rsidRDefault="00C051AF" w:rsidP="00C051AF">
      <w:pPr>
        <w:widowControl w:val="0"/>
        <w:jc w:val="left"/>
      </w:pPr>
      <w:r>
        <w:t>House Resolution</w:t>
      </w:r>
    </w:p>
    <w:p w:rsidR="00C051AF" w:rsidRDefault="00C051AF" w:rsidP="00C051AF">
      <w:pPr>
        <w:widowControl w:val="0"/>
        <w:jc w:val="left"/>
      </w:pPr>
      <w:r>
        <w:t>Sponsors: Reps. Clemmons, Alexander, Allison, Anderson, Anthony, Arrington, Atkinson, Atwater, Bales, Ballentine, Bamberg, Bannister, Bedingfield, Bennett, Bernstein, Blackwell, Bowers, Bradley, Brown,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C051AF" w:rsidRDefault="00C051AF" w:rsidP="00C051AF">
      <w:pPr>
        <w:widowControl w:val="0"/>
        <w:jc w:val="left"/>
      </w:pPr>
      <w:r>
        <w:t>Document Path: l:\council\bills\rt\17039sd17.docx</w:t>
      </w:r>
    </w:p>
    <w:p w:rsidR="00C051AF" w:rsidRDefault="00C051AF" w:rsidP="00C051AF">
      <w:pPr>
        <w:widowControl w:val="0"/>
        <w:jc w:val="left"/>
      </w:pPr>
    </w:p>
    <w:p w:rsidR="00C051AF" w:rsidRDefault="00C051AF" w:rsidP="00C051AF">
      <w:pPr>
        <w:widowControl w:val="0"/>
        <w:jc w:val="left"/>
      </w:pPr>
      <w:r>
        <w:t>Introduced in the House on February 15, 2017</w:t>
      </w:r>
    </w:p>
    <w:p w:rsidR="00C051AF" w:rsidRDefault="00C051AF" w:rsidP="00C051AF">
      <w:pPr>
        <w:widowControl w:val="0"/>
        <w:jc w:val="left"/>
      </w:pPr>
      <w:r>
        <w:t>Adopted by the House on February 15, 2017</w:t>
      </w:r>
    </w:p>
    <w:p w:rsidR="00C051AF" w:rsidRDefault="00C051AF" w:rsidP="00C051AF">
      <w:pPr>
        <w:widowControl w:val="0"/>
        <w:jc w:val="left"/>
      </w:pPr>
    </w:p>
    <w:p w:rsidR="00C051AF" w:rsidRDefault="00C051AF" w:rsidP="00C051AF">
      <w:pPr>
        <w:widowControl w:val="0"/>
        <w:jc w:val="left"/>
      </w:pPr>
      <w:r>
        <w:t xml:space="preserve">Summary: </w:t>
      </w:r>
      <w:r w:rsidR="00F476EC">
        <w:t>Luke William Barefoot</w:t>
      </w:r>
    </w:p>
    <w:p w:rsidR="00C051AF" w:rsidRDefault="00C051AF" w:rsidP="00C051AF">
      <w:pPr>
        <w:widowControl w:val="0"/>
        <w:jc w:val="left"/>
      </w:pPr>
    </w:p>
    <w:p w:rsidR="00C051AF" w:rsidRDefault="00C051AF" w:rsidP="00C051AF">
      <w:pPr>
        <w:widowControl w:val="0"/>
        <w:jc w:val="left"/>
      </w:pPr>
    </w:p>
    <w:p w:rsidR="00C051AF" w:rsidRDefault="00C051AF" w:rsidP="00C051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051AF">
        <w:rPr>
          <w:b/>
        </w:rPr>
        <w:t>HISTORY OF LEGISLATIVE ACTIONS</w:t>
      </w:r>
    </w:p>
    <w:p w:rsidR="00C051AF" w:rsidRDefault="00C051AF" w:rsidP="00C051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051AF" w:rsidRPr="00C051AF" w:rsidRDefault="00C051AF" w:rsidP="00C051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051AF">
        <w:rPr>
          <w:u w:val="single"/>
        </w:rPr>
        <w:tab/>
        <w:t>Date</w:t>
      </w:r>
      <w:r w:rsidRPr="00C051AF">
        <w:rPr>
          <w:u w:val="single"/>
        </w:rPr>
        <w:tab/>
        <w:t>Body</w:t>
      </w:r>
      <w:r w:rsidRPr="00C051AF">
        <w:rPr>
          <w:u w:val="single"/>
        </w:rPr>
        <w:tab/>
        <w:t>Action Description with journal page number</w:t>
      </w:r>
      <w:r w:rsidRPr="00C051AF">
        <w:rPr>
          <w:u w:val="single"/>
        </w:rPr>
        <w:tab/>
      </w:r>
    </w:p>
    <w:p w:rsidR="006D3C85" w:rsidRDefault="006D3C85" w:rsidP="006D3C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2/15/2017</w:t>
      </w:r>
      <w:r>
        <w:tab/>
        <w:t>House</w:t>
      </w:r>
      <w:r>
        <w:tab/>
      </w:r>
      <w:r w:rsidRPr="006E4F60">
        <w:t>Introduced and adopted (</w:t>
      </w:r>
      <w:hyperlink r:id="rId7" w:history="1">
        <w:r w:rsidRPr="006E4F60">
          <w:rPr>
            <w:rStyle w:val="Hyperlink"/>
          </w:rPr>
          <w:t>House Journal</w:t>
        </w:r>
        <w:r w:rsidRPr="006E4F60">
          <w:rPr>
            <w:rStyle w:val="Hyperlink"/>
          </w:rPr>
          <w:noBreakHyphen/>
          <w:t>page 11</w:t>
        </w:r>
      </w:hyperlink>
      <w:r w:rsidRPr="006E4F60">
        <w:t>)</w:t>
      </w:r>
    </w:p>
    <w:p w:rsidR="006D3C85" w:rsidRDefault="006D3C85" w:rsidP="006D3C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051AF" w:rsidRDefault="00C051AF" w:rsidP="00C051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051AF">
          <w:rPr>
            <w:rStyle w:val="Hyperlink"/>
          </w:rPr>
          <w:t>legislative information</w:t>
        </w:r>
      </w:hyperlink>
      <w:r>
        <w:t xml:space="preserve"> at the website</w:t>
      </w:r>
    </w:p>
    <w:p w:rsidR="00C051AF" w:rsidRDefault="00C051AF" w:rsidP="00C051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051AF" w:rsidRPr="00C051AF" w:rsidRDefault="00C051AF" w:rsidP="00C051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051AF" w:rsidRDefault="00C051AF" w:rsidP="00C051AF">
      <w:r w:rsidRPr="00C051AF">
        <w:rPr>
          <w:b/>
        </w:rPr>
        <w:t>VERSIONS OF THIS BILL</w:t>
      </w:r>
    </w:p>
    <w:p w:rsidR="00C051AF" w:rsidRDefault="00C051AF" w:rsidP="00C051AF"/>
    <w:p w:rsidR="00C051AF" w:rsidRDefault="004817D8" w:rsidP="00C051AF">
      <w:hyperlink r:id="rId9" w:history="1">
        <w:r w:rsidR="00C051AF">
          <w:rPr>
            <w:rStyle w:val="Hyperlink"/>
          </w:rPr>
          <w:t>2/15/2017</w:t>
        </w:r>
      </w:hyperlink>
    </w:p>
    <w:p w:rsidR="00C051AF" w:rsidRDefault="00C051AF" w:rsidP="00C051AF"/>
    <w:p w:rsidR="00C051AF" w:rsidRDefault="00C051AF" w:rsidP="00C051AF">
      <w:pPr>
        <w:sectPr w:rsidR="00C051AF" w:rsidSect="00C051A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C730E" w:rsidRDefault="008C73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C7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A58F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83A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LUKE WILLIAM BAREFOOT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83A08" w:rsidRPr="00551626" w:rsidRDefault="00683A08" w:rsidP="00683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 are pleased to learn that </w:t>
      </w:r>
      <w:r>
        <w:rPr>
          <w:color w:val="000000" w:themeColor="text1"/>
          <w:u w:color="000000" w:themeColor="text1"/>
        </w:rPr>
        <w:t>Luke William Barefoot</w:t>
      </w:r>
      <w:r w:rsidRPr="00551626">
        <w:rPr>
          <w:color w:val="000000" w:themeColor="text1"/>
          <w:u w:color="000000" w:themeColor="text1"/>
        </w:rPr>
        <w:t xml:space="preserve"> of Troop </w:t>
      </w:r>
      <w:r>
        <w:rPr>
          <w:color w:val="000000" w:themeColor="text1"/>
          <w:u w:color="000000" w:themeColor="text1"/>
        </w:rPr>
        <w:t>477</w:t>
      </w:r>
      <w:r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>
        <w:rPr>
          <w:color w:val="000000" w:themeColor="text1"/>
          <w:u w:color="000000" w:themeColor="text1"/>
        </w:rPr>
        <w:t>prerequisite</w:t>
      </w:r>
      <w:r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683A08" w:rsidRDefault="00683A08" w:rsidP="00683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3A08" w:rsidRDefault="00683A08" w:rsidP="00683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683A08" w:rsidRPr="00551626" w:rsidRDefault="00683A08" w:rsidP="00683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3A08" w:rsidRPr="00551626" w:rsidRDefault="00683A08" w:rsidP="00683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683A08" w:rsidRDefault="00683A08" w:rsidP="00683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3A08" w:rsidRPr="00551626" w:rsidRDefault="00683A08" w:rsidP="00683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683A08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683A08" w:rsidRDefault="00683A08" w:rsidP="00683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3A08" w:rsidRPr="00551626" w:rsidRDefault="00683A08" w:rsidP="00683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</w:t>
      </w:r>
      <w:r w:rsidR="00EC2BFA">
        <w:rPr>
          <w:color w:val="000000" w:themeColor="text1"/>
          <w:u w:color="000000" w:themeColor="text1"/>
        </w:rPr>
        <w:t>ca was formed in 1910, and for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683A08" w:rsidRDefault="00683A08" w:rsidP="00683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3A08" w:rsidRPr="00551626" w:rsidRDefault="00683A08" w:rsidP="00683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Luke William Barefoot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683A08" w:rsidRDefault="00683A08" w:rsidP="00683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3A08" w:rsidRDefault="00683A08" w:rsidP="00683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683A08" w:rsidRDefault="00683A08" w:rsidP="00683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3A08" w:rsidRDefault="00683A08" w:rsidP="00683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Luke William Barefoot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683A08" w:rsidRDefault="00683A08" w:rsidP="00683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3A08" w:rsidRDefault="00683A08" w:rsidP="00683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Luke William Barefoot.</w:t>
      </w:r>
    </w:p>
    <w:p w:rsidR="00466EB2" w:rsidRDefault="00683A0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051AF" w:rsidRDefault="00C051AF" w:rsidP="00C051AF">
      <w:pPr>
        <w:suppressAutoHyphens/>
      </w:pPr>
    </w:p>
    <w:sectPr w:rsidR="00C051AF" w:rsidSect="00C051A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58F4" w:rsidRDefault="005A58F4" w:rsidP="009F0C77">
      <w:r>
        <w:separator/>
      </w:r>
    </w:p>
  </w:endnote>
  <w:endnote w:type="continuationSeparator" w:id="0">
    <w:p w:rsidR="005A58F4" w:rsidRDefault="005A58F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0878581-5502-4ACE-A78D-0B30A0765D95}"/>
    <w:embedBold r:id="rId2" w:fontKey="{BF9A24D8-E8C6-428C-83DB-0D4E1A72B63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4978638-B00F-425B-9620-B4E698EE461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F423296-3A97-4747-976B-C72E5460F1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EE630C5-ADB2-45B3-843B-5EEE5113AC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1AF" w:rsidRPr="008C730E" w:rsidRDefault="00C051AF" w:rsidP="008C73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476E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58F4" w:rsidRDefault="005A58F4" w:rsidP="009F0C77">
      <w:r>
        <w:separator/>
      </w:r>
    </w:p>
  </w:footnote>
  <w:footnote w:type="continuationSeparator" w:id="0">
    <w:p w:rsidR="005A58F4" w:rsidRDefault="005A58F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39SD17"/>
    <w:docVar w:name="CoverBillType" w:val="r"/>
    <w:docVar w:name="DocPath" w:val="L:\Council\bills\RT\17039SD17.DOCX"/>
    <w:docVar w:name="dvBillNumber" w:val="3760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5A58F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6EB2"/>
    <w:rsid w:val="004809EE"/>
    <w:rsid w:val="004E7D54"/>
    <w:rsid w:val="005273C6"/>
    <w:rsid w:val="00530A69"/>
    <w:rsid w:val="00545593"/>
    <w:rsid w:val="00556EBF"/>
    <w:rsid w:val="00577C6C"/>
    <w:rsid w:val="005A58F4"/>
    <w:rsid w:val="005A62FE"/>
    <w:rsid w:val="005C2FE2"/>
    <w:rsid w:val="005E2BC9"/>
    <w:rsid w:val="00605102"/>
    <w:rsid w:val="006215AA"/>
    <w:rsid w:val="00683A08"/>
    <w:rsid w:val="006913C9"/>
    <w:rsid w:val="0069470D"/>
    <w:rsid w:val="006D3C85"/>
    <w:rsid w:val="006D58AA"/>
    <w:rsid w:val="00734F00"/>
    <w:rsid w:val="007A70AE"/>
    <w:rsid w:val="008362E8"/>
    <w:rsid w:val="0085786E"/>
    <w:rsid w:val="008A1768"/>
    <w:rsid w:val="008A489F"/>
    <w:rsid w:val="008C730E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4744B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B1D16"/>
    <w:rsid w:val="00BE3C22"/>
    <w:rsid w:val="00C0345E"/>
    <w:rsid w:val="00C051AF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C2BFA"/>
    <w:rsid w:val="00EF2368"/>
    <w:rsid w:val="00F24442"/>
    <w:rsid w:val="00F476EC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68933F-5210-410E-BE79-847A25DAB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3A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A0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051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6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760_201702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FBF188-7EE1-4950-9EDF-87405D3D0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D35960F0</Template>
  <TotalTime>0</TotalTime>
  <Pages>3</Pages>
  <Words>631</Words>
  <Characters>3566</Characters>
  <Application>Microsoft Office Word</Application>
  <DocSecurity>0</DocSecurity>
  <Lines>107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3760: Luke William Barefoot - South Carolina Legislature Online</dc:title>
  <dc:creator>Rebecca Turner</dc:creator>
  <cp:lastModifiedBy>D Williamson</cp:lastModifiedBy>
  <cp:revision>2</cp:revision>
  <cp:lastPrinted>2017-01-23T21:35:00Z</cp:lastPrinted>
  <dcterms:created xsi:type="dcterms:W3CDTF">2017-02-17T21:09:00Z</dcterms:created>
  <dcterms:modified xsi:type="dcterms:W3CDTF">2017-02-17T21:09:00Z</dcterms:modified>
</cp:coreProperties>
</file>