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6C5" w:rsidRDefault="004806C5" w:rsidP="004806C5">
      <w:pPr>
        <w:widowControl w:val="0"/>
        <w:jc w:val="center"/>
      </w:pPr>
      <w:r w:rsidRPr="004806C5">
        <w:rPr>
          <w:b/>
        </w:rPr>
        <w:t>South Carolina General Assembly</w:t>
      </w:r>
    </w:p>
    <w:p w:rsidR="004806C5" w:rsidRDefault="004806C5" w:rsidP="004806C5">
      <w:pPr>
        <w:widowControl w:val="0"/>
        <w:jc w:val="center"/>
      </w:pPr>
      <w:r>
        <w:t>122nd Session, 2017-2018</w:t>
      </w:r>
    </w:p>
    <w:p w:rsidR="004806C5" w:rsidRDefault="004806C5" w:rsidP="004806C5">
      <w:pPr>
        <w:widowControl w:val="0"/>
        <w:jc w:val="left"/>
      </w:pPr>
    </w:p>
    <w:p w:rsidR="004806C5" w:rsidRDefault="004806C5" w:rsidP="004806C5">
      <w:pPr>
        <w:widowControl w:val="0"/>
        <w:jc w:val="left"/>
        <w:rPr>
          <w:b/>
        </w:rPr>
      </w:pPr>
      <w:r w:rsidRPr="004806C5">
        <w:rPr>
          <w:b/>
        </w:rPr>
        <w:t>H. 3924</w:t>
      </w:r>
    </w:p>
    <w:p w:rsidR="004806C5" w:rsidRDefault="004806C5" w:rsidP="004806C5">
      <w:pPr>
        <w:widowControl w:val="0"/>
        <w:jc w:val="left"/>
        <w:rPr>
          <w:b/>
        </w:rPr>
      </w:pPr>
    </w:p>
    <w:p w:rsidR="004806C5" w:rsidRDefault="004806C5" w:rsidP="004806C5">
      <w:pPr>
        <w:widowControl w:val="0"/>
        <w:jc w:val="left"/>
      </w:pPr>
      <w:r w:rsidRPr="004806C5">
        <w:rPr>
          <w:b/>
        </w:rPr>
        <w:t>STATUS INFORMATION</w:t>
      </w:r>
    </w:p>
    <w:p w:rsidR="004806C5" w:rsidRDefault="004806C5" w:rsidP="004806C5">
      <w:pPr>
        <w:widowControl w:val="0"/>
        <w:jc w:val="left"/>
      </w:pPr>
    </w:p>
    <w:p w:rsidR="004806C5" w:rsidRDefault="004806C5" w:rsidP="004806C5">
      <w:pPr>
        <w:widowControl w:val="0"/>
        <w:jc w:val="left"/>
      </w:pPr>
      <w:r>
        <w:t>General Bill</w:t>
      </w:r>
    </w:p>
    <w:p w:rsidR="004806C5" w:rsidRDefault="004806C5" w:rsidP="004806C5">
      <w:pPr>
        <w:widowControl w:val="0"/>
        <w:jc w:val="left"/>
      </w:pPr>
      <w:r>
        <w:t>Sponsors: Rep. Hardee</w:t>
      </w:r>
    </w:p>
    <w:p w:rsidR="004806C5" w:rsidRDefault="004806C5" w:rsidP="004806C5">
      <w:pPr>
        <w:widowControl w:val="0"/>
        <w:jc w:val="left"/>
      </w:pPr>
      <w:r>
        <w:t>Document Path: l:\council\bills\nl\13663sd17.docx</w:t>
      </w:r>
    </w:p>
    <w:p w:rsidR="00DA1045" w:rsidRDefault="00DA1045" w:rsidP="004806C5">
      <w:pPr>
        <w:widowControl w:val="0"/>
        <w:jc w:val="left"/>
      </w:pPr>
      <w:r>
        <w:t>Companion/Similar bill(s): 4458</w:t>
      </w:r>
    </w:p>
    <w:p w:rsidR="004806C5" w:rsidRDefault="004806C5" w:rsidP="004806C5">
      <w:pPr>
        <w:widowControl w:val="0"/>
        <w:jc w:val="left"/>
      </w:pPr>
    </w:p>
    <w:p w:rsidR="004806C5" w:rsidRDefault="004806C5" w:rsidP="004806C5">
      <w:pPr>
        <w:widowControl w:val="0"/>
        <w:jc w:val="left"/>
      </w:pPr>
      <w:r>
        <w:t>Introduced in the House on March 7, 2017</w:t>
      </w:r>
    </w:p>
    <w:p w:rsidR="004806C5" w:rsidRDefault="004806C5" w:rsidP="004806C5">
      <w:pPr>
        <w:widowControl w:val="0"/>
        <w:jc w:val="left"/>
      </w:pPr>
      <w:r>
        <w:t xml:space="preserve">Currently residing in the House Committee on </w:t>
      </w:r>
      <w:r w:rsidRPr="004806C5">
        <w:rPr>
          <w:b/>
        </w:rPr>
        <w:t>Judiciary</w:t>
      </w:r>
    </w:p>
    <w:p w:rsidR="004806C5" w:rsidRDefault="004806C5" w:rsidP="004806C5">
      <w:pPr>
        <w:widowControl w:val="0"/>
        <w:jc w:val="left"/>
      </w:pPr>
    </w:p>
    <w:p w:rsidR="004806C5" w:rsidRDefault="004806C5" w:rsidP="004806C5">
      <w:pPr>
        <w:widowControl w:val="0"/>
        <w:jc w:val="left"/>
      </w:pPr>
      <w:r>
        <w:t xml:space="preserve">Summary: </w:t>
      </w:r>
      <w:r w:rsidR="006F32BD">
        <w:t>Dumping and egregious littering</w:t>
      </w:r>
    </w:p>
    <w:p w:rsidR="004806C5" w:rsidRDefault="004806C5" w:rsidP="004806C5">
      <w:pPr>
        <w:widowControl w:val="0"/>
        <w:jc w:val="left"/>
      </w:pPr>
    </w:p>
    <w:p w:rsidR="004806C5" w:rsidRDefault="004806C5" w:rsidP="004806C5">
      <w:pPr>
        <w:widowControl w:val="0"/>
        <w:jc w:val="left"/>
      </w:pPr>
    </w:p>
    <w:p w:rsidR="004806C5" w:rsidRDefault="004806C5" w:rsidP="00480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6C5">
        <w:rPr>
          <w:b/>
        </w:rPr>
        <w:t>HISTORY OF LEGISLATIVE ACTIONS</w:t>
      </w:r>
    </w:p>
    <w:p w:rsidR="004806C5" w:rsidRDefault="004806C5" w:rsidP="00480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06C5" w:rsidRPr="004806C5" w:rsidRDefault="004806C5" w:rsidP="00480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6C5">
        <w:rPr>
          <w:u w:val="single"/>
        </w:rPr>
        <w:tab/>
        <w:t>Date</w:t>
      </w:r>
      <w:r w:rsidRPr="004806C5">
        <w:rPr>
          <w:u w:val="single"/>
        </w:rPr>
        <w:tab/>
        <w:t>Body</w:t>
      </w:r>
      <w:r w:rsidRPr="004806C5">
        <w:rPr>
          <w:u w:val="single"/>
        </w:rPr>
        <w:tab/>
        <w:t>Action Description with journal page number</w:t>
      </w:r>
      <w:r w:rsidRPr="004806C5">
        <w:rPr>
          <w:u w:val="single"/>
        </w:rPr>
        <w:tab/>
      </w:r>
    </w:p>
    <w:p w:rsidR="009D3ADF" w:rsidRDefault="009D3ADF" w:rsidP="009D3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1D64F9">
        <w:t>Introduced and read first time (</w:t>
      </w:r>
      <w:hyperlink r:id="rId7" w:history="1">
        <w:r w:rsidRPr="001D64F9">
          <w:rPr>
            <w:rStyle w:val="Hyperlink"/>
          </w:rPr>
          <w:t>House Journal</w:t>
        </w:r>
        <w:r w:rsidRPr="001D64F9">
          <w:rPr>
            <w:rStyle w:val="Hyperlink"/>
          </w:rPr>
          <w:noBreakHyphen/>
          <w:t>page 76</w:t>
        </w:r>
      </w:hyperlink>
      <w:r w:rsidRPr="001D64F9">
        <w:t>)</w:t>
      </w:r>
    </w:p>
    <w:p w:rsidR="009D3ADF" w:rsidRDefault="009D3ADF" w:rsidP="009D3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1D64F9">
        <w:t>Ref</w:t>
      </w:r>
      <w:r>
        <w:t xml:space="preserve">erred to Committee on </w:t>
      </w:r>
      <w:r w:rsidRPr="001D64F9">
        <w:rPr>
          <w:b/>
        </w:rPr>
        <w:t>Judiciary</w:t>
      </w:r>
      <w:r>
        <w:t xml:space="preserve"> </w:t>
      </w:r>
      <w:r w:rsidRPr="001D64F9">
        <w:t>(</w:t>
      </w:r>
      <w:hyperlink r:id="rId8" w:history="1">
        <w:r w:rsidRPr="001D64F9">
          <w:rPr>
            <w:rStyle w:val="Hyperlink"/>
          </w:rPr>
          <w:t>House Journal</w:t>
        </w:r>
        <w:r w:rsidRPr="001D64F9">
          <w:rPr>
            <w:rStyle w:val="Hyperlink"/>
          </w:rPr>
          <w:noBreakHyphen/>
          <w:t>page 76</w:t>
        </w:r>
      </w:hyperlink>
      <w:r w:rsidRPr="001D64F9">
        <w:t>)</w:t>
      </w:r>
    </w:p>
    <w:p w:rsidR="009D3ADF" w:rsidRDefault="009D3ADF" w:rsidP="009D3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6C5" w:rsidRDefault="004806C5" w:rsidP="00480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806C5">
          <w:rPr>
            <w:rStyle w:val="Hyperlink"/>
          </w:rPr>
          <w:t>legislative information</w:t>
        </w:r>
      </w:hyperlink>
      <w:r>
        <w:t xml:space="preserve"> at the website</w:t>
      </w:r>
    </w:p>
    <w:p w:rsidR="004806C5" w:rsidRDefault="004806C5" w:rsidP="00480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6C5" w:rsidRPr="004806C5" w:rsidRDefault="004806C5" w:rsidP="00480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6C5" w:rsidRDefault="004806C5" w:rsidP="004806C5">
      <w:pPr>
        <w:widowControl w:val="0"/>
        <w:jc w:val="left"/>
      </w:pPr>
      <w:r w:rsidRPr="004806C5">
        <w:rPr>
          <w:b/>
        </w:rPr>
        <w:t>VERSIONS OF THIS BILL</w:t>
      </w:r>
    </w:p>
    <w:p w:rsidR="004806C5" w:rsidRDefault="004806C5" w:rsidP="004806C5">
      <w:pPr>
        <w:widowControl w:val="0"/>
        <w:jc w:val="left"/>
      </w:pPr>
    </w:p>
    <w:p w:rsidR="004806C5" w:rsidRDefault="0063034B" w:rsidP="004806C5">
      <w:pPr>
        <w:widowControl w:val="0"/>
        <w:jc w:val="left"/>
      </w:pPr>
      <w:hyperlink r:id="rId10" w:history="1">
        <w:r w:rsidR="004806C5">
          <w:rPr>
            <w:rStyle w:val="Hyperlink"/>
          </w:rPr>
          <w:t>3/7/2017</w:t>
        </w:r>
      </w:hyperlink>
    </w:p>
    <w:p w:rsidR="004806C5" w:rsidRDefault="004806C5" w:rsidP="004806C5"/>
    <w:p w:rsidR="004806C5" w:rsidRDefault="004806C5" w:rsidP="004806C5">
      <w:pPr>
        <w:sectPr w:rsidR="004806C5" w:rsidSect="004806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6F7F" w:rsidRDefault="00B06F7F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25D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06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16</w:t>
      </w:r>
      <w:r w:rsidR="00AC7271">
        <w:noBreakHyphen/>
      </w:r>
      <w:r>
        <w:t>11</w:t>
      </w:r>
      <w:r w:rsidR="00AC7271">
        <w:noBreakHyphen/>
      </w:r>
      <w:r>
        <w:t xml:space="preserve">700, CODE OF LAWS OF SOUTH CAROLINA, 1976, RELATING TO UNLAWFUL LITTERING AND PENALTIES AND OTHER PROVISIONS REGARDING LITTERING, SO AS TO </w:t>
      </w:r>
      <w:r w:rsidR="00B77D20">
        <w:t>REVISE PENALTIES FOR VIOLATION WHERE THE LITTER INVOLVED IS A CIGARETTE OR CIGARETTE COMPONENT</w:t>
      </w:r>
      <w:r w:rsidR="00893E70">
        <w:t xml:space="preserve">; </w:t>
      </w:r>
      <w:r w:rsidR="00B77D20">
        <w:t xml:space="preserve">AND </w:t>
      </w:r>
      <w:r w:rsidR="004B4665">
        <w:t>BY</w:t>
      </w:r>
      <w:r w:rsidR="00893E70">
        <w:t xml:space="preserve"> ADD</w:t>
      </w:r>
      <w:r w:rsidR="004B4665">
        <w:t>ING</w:t>
      </w:r>
      <w:r w:rsidR="00893E70">
        <w:t xml:space="preserve"> SECTION 16</w:t>
      </w:r>
      <w:r w:rsidR="00AC7271">
        <w:noBreakHyphen/>
      </w:r>
      <w:r w:rsidR="00893E70">
        <w:t>11</w:t>
      </w:r>
      <w:r w:rsidR="00AC7271">
        <w:noBreakHyphen/>
      </w:r>
      <w:r w:rsidR="00893E70">
        <w:t xml:space="preserve">705 SO AS TO MAKE UNLAWFUL </w:t>
      </w:r>
      <w:r w:rsidR="00B77D20">
        <w:t>DUMPING OF EGREGIOUS LITTER BY MEANS OF A TRUCK OR OTHER MOTORIZED VEHICLE OR CONVEYANCE</w:t>
      </w:r>
      <w:r w:rsidR="00893E70">
        <w:t xml:space="preserve"> A SEPARATE OFFENSE</w:t>
      </w:r>
      <w:r w:rsidR="0021527E">
        <w:t>,</w:t>
      </w:r>
      <w:r w:rsidR="00893E70">
        <w:t xml:space="preserve"> AND PROVIDE PENALTIES FOR VIOLATION</w:t>
      </w:r>
      <w:r w:rsidR="001C2573">
        <w:t xml:space="preserve"> TO INCLUDE MAKING THIRD OR SUBSEQUENT VIOLATIONS A FELONY</w:t>
      </w:r>
      <w:r w:rsidR="00893E70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25D7" w:rsidRDefault="002125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25D7" w:rsidRDefault="002125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78" w:rsidRDefault="002125D7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FC7778">
        <w:t>Section 16</w:t>
      </w:r>
      <w:r w:rsidR="00AC7271">
        <w:noBreakHyphen/>
      </w:r>
      <w:r w:rsidR="00FC7778">
        <w:t>11</w:t>
      </w:r>
      <w:r w:rsidR="00AC7271">
        <w:noBreakHyphen/>
      </w:r>
      <w:r w:rsidR="00FC7778">
        <w:t>700</w:t>
      </w:r>
      <w:r w:rsidR="00B77D20">
        <w:t>(G)</w:t>
      </w:r>
      <w:r w:rsidR="00FC7778">
        <w:t xml:space="preserve"> of the 1976 Code is amended to read:</w:t>
      </w:r>
    </w:p>
    <w:p w:rsidR="00FC7778" w:rsidRDefault="00FC7778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7778" w:rsidRPr="00B77D20" w:rsidRDefault="00FC7778" w:rsidP="00B77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>
        <w:rPr>
          <w:szCs w:val="24"/>
        </w:rPr>
        <w:t>(G)</w:t>
      </w:r>
      <w:r>
        <w:rPr>
          <w:szCs w:val="24"/>
        </w:rPr>
        <w:tab/>
      </w:r>
      <w:r w:rsidRPr="00FC7778">
        <w:rPr>
          <w:szCs w:val="24"/>
        </w:rPr>
        <w:t xml:space="preserve">For purposes of the offenses established by this section, litter </w:t>
      </w:r>
      <w:r w:rsidRPr="00B77D20">
        <w:rPr>
          <w:szCs w:val="24"/>
        </w:rPr>
        <w:t>includes</w:t>
      </w:r>
      <w:r w:rsidRPr="00FC7778">
        <w:rPr>
          <w:szCs w:val="24"/>
        </w:rPr>
        <w:t xml:space="preserve"> cigarettes and cigarette </w:t>
      </w:r>
      <w:r w:rsidRPr="00893E70">
        <w:rPr>
          <w:strike/>
          <w:szCs w:val="24"/>
        </w:rPr>
        <w:t>filters</w:t>
      </w:r>
      <w:r w:rsidR="00893E70">
        <w:rPr>
          <w:szCs w:val="24"/>
        </w:rPr>
        <w:t xml:space="preserve"> </w:t>
      </w:r>
      <w:r w:rsidR="00893E70">
        <w:rPr>
          <w:szCs w:val="24"/>
          <w:u w:val="single"/>
        </w:rPr>
        <w:t>components</w:t>
      </w:r>
      <w:r w:rsidRPr="00FC7778">
        <w:rPr>
          <w:szCs w:val="24"/>
        </w:rPr>
        <w:t>.</w:t>
      </w:r>
      <w:r w:rsidR="00B77D20">
        <w:rPr>
          <w:szCs w:val="24"/>
        </w:rPr>
        <w:t xml:space="preserve">  </w:t>
      </w:r>
      <w:r w:rsidR="00B77D20">
        <w:rPr>
          <w:szCs w:val="24"/>
          <w:u w:val="single"/>
        </w:rPr>
        <w:t>However, nothw</w:t>
      </w:r>
      <w:r w:rsidR="00FB6A9E">
        <w:rPr>
          <w:szCs w:val="24"/>
          <w:u w:val="single"/>
        </w:rPr>
        <w:t>ithstanding any other provision</w:t>
      </w:r>
      <w:r w:rsidR="00B77D20">
        <w:rPr>
          <w:szCs w:val="24"/>
          <w:u w:val="single"/>
        </w:rPr>
        <w:t xml:space="preserve"> of this section, </w:t>
      </w:r>
      <w:r w:rsidR="00B77D20" w:rsidRPr="00B77D20">
        <w:rPr>
          <w:szCs w:val="24"/>
          <w:u w:val="single"/>
        </w:rPr>
        <w:t xml:space="preserve">a person violating the provisions of </w:t>
      </w:r>
      <w:r w:rsidR="00093742">
        <w:rPr>
          <w:szCs w:val="24"/>
          <w:u w:val="single"/>
        </w:rPr>
        <w:t>this section where the litter involved is a cigarette or cigarette component</w:t>
      </w:r>
      <w:r w:rsidR="00B77D20" w:rsidRPr="00B77D20">
        <w:rPr>
          <w:szCs w:val="24"/>
          <w:u w:val="single"/>
        </w:rPr>
        <w:t xml:space="preserve"> is guilty of a misdemeanor and upon conviction must be fined an amount not exceeding </w:t>
      </w:r>
      <w:r w:rsidR="001C2573">
        <w:rPr>
          <w:szCs w:val="24"/>
          <w:u w:val="single"/>
        </w:rPr>
        <w:t>fifty</w:t>
      </w:r>
      <w:r w:rsidR="00B77D20" w:rsidRPr="00B77D20">
        <w:rPr>
          <w:szCs w:val="24"/>
          <w:u w:val="single"/>
        </w:rPr>
        <w:t xml:space="preserve"> dollars.  Each unlawful deposit of cigarettes or cigarette components in an </w:t>
      </w:r>
      <w:r w:rsidR="00093742">
        <w:rPr>
          <w:szCs w:val="24"/>
          <w:u w:val="single"/>
        </w:rPr>
        <w:t>unauthorized</w:t>
      </w:r>
      <w:r w:rsidR="00B77D20" w:rsidRPr="00B77D20">
        <w:rPr>
          <w:szCs w:val="24"/>
          <w:u w:val="single"/>
        </w:rPr>
        <w:t xml:space="preserve"> location constitutes a separate offense.  In lieu of imposing a monetary fine, the court may order community public service relating to the removal of cigarette or cigarette component refuse or other unlawful litter.</w:t>
      </w:r>
      <w:r w:rsidR="00B77D20">
        <w:rPr>
          <w:szCs w:val="24"/>
        </w:rPr>
        <w:t>”</w:t>
      </w:r>
    </w:p>
    <w:p w:rsidR="00B77D20" w:rsidRDefault="00B77D2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893E70" w:rsidRDefault="00893E7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lastRenderedPageBreak/>
        <w:t>SECTION</w:t>
      </w:r>
      <w:r>
        <w:rPr>
          <w:szCs w:val="24"/>
        </w:rPr>
        <w:tab/>
        <w:t>2.</w:t>
      </w:r>
      <w:r>
        <w:rPr>
          <w:szCs w:val="24"/>
        </w:rPr>
        <w:tab/>
        <w:t>Article 7, Chapter 11, Title 16 of the 1976 Code is amended by adding:</w:t>
      </w:r>
    </w:p>
    <w:p w:rsidR="00893E70" w:rsidRDefault="00893E7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7F4F73" w:rsidRPr="000C783C" w:rsidRDefault="00AA2452" w:rsidP="007F4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zCs w:val="24"/>
        </w:rPr>
        <w:tab/>
        <w:t>“Section 16</w:t>
      </w:r>
      <w:r w:rsidR="00AC7271">
        <w:rPr>
          <w:szCs w:val="24"/>
        </w:rPr>
        <w:noBreakHyphen/>
      </w:r>
      <w:r>
        <w:rPr>
          <w:szCs w:val="24"/>
        </w:rPr>
        <w:t>11</w:t>
      </w:r>
      <w:r w:rsidR="00AC7271">
        <w:rPr>
          <w:szCs w:val="24"/>
        </w:rPr>
        <w:noBreakHyphen/>
      </w:r>
      <w:r>
        <w:rPr>
          <w:szCs w:val="24"/>
        </w:rPr>
        <w:t>705.</w:t>
      </w:r>
      <w:r w:rsidR="007F4F73">
        <w:rPr>
          <w:szCs w:val="24"/>
        </w:rPr>
        <w:tab/>
        <w:t>(A)</w:t>
      </w:r>
      <w:r w:rsidR="007F4F73">
        <w:rPr>
          <w:szCs w:val="24"/>
        </w:rPr>
        <w:tab/>
      </w:r>
      <w:r w:rsidR="007F4F73" w:rsidRPr="000C783C">
        <w:rPr>
          <w:color w:val="000000" w:themeColor="text1"/>
          <w:u w:color="000000" w:themeColor="text1"/>
        </w:rPr>
        <w:t xml:space="preserve">It </w:t>
      </w:r>
      <w:r w:rsidR="007F4F73">
        <w:rPr>
          <w:color w:val="000000" w:themeColor="text1"/>
          <w:u w:color="000000" w:themeColor="text1"/>
        </w:rPr>
        <w:t>is</w:t>
      </w:r>
      <w:r w:rsidR="00B77D20">
        <w:rPr>
          <w:color w:val="000000" w:themeColor="text1"/>
          <w:u w:color="000000" w:themeColor="text1"/>
        </w:rPr>
        <w:t xml:space="preserve"> unlawful for a</w:t>
      </w:r>
      <w:r w:rsidR="007F4F73" w:rsidRPr="000C783C">
        <w:rPr>
          <w:color w:val="000000" w:themeColor="text1"/>
          <w:u w:color="000000" w:themeColor="text1"/>
        </w:rPr>
        <w:t xml:space="preserve"> person to </w:t>
      </w:r>
      <w:r w:rsidR="007F4F73">
        <w:rPr>
          <w:color w:val="000000" w:themeColor="text1"/>
          <w:u w:color="000000" w:themeColor="text1"/>
        </w:rPr>
        <w:t xml:space="preserve">dump egregious litter by means of a truck or other motorized vehicle </w:t>
      </w:r>
      <w:r w:rsidR="00B77D20">
        <w:rPr>
          <w:color w:val="000000" w:themeColor="text1"/>
          <w:u w:color="000000" w:themeColor="text1"/>
        </w:rPr>
        <w:t xml:space="preserve">or conveyance </w:t>
      </w:r>
      <w:r w:rsidR="007F4F73" w:rsidRPr="000C783C">
        <w:rPr>
          <w:color w:val="000000" w:themeColor="text1"/>
          <w:u w:color="000000" w:themeColor="text1"/>
        </w:rPr>
        <w:t>unless authorized to do so by law or by a duly issued permit</w:t>
      </w:r>
      <w:r w:rsidR="007F4F73">
        <w:rPr>
          <w:color w:val="000000" w:themeColor="text1"/>
          <w:u w:color="000000" w:themeColor="text1"/>
        </w:rPr>
        <w:t xml:space="preserve"> in or on a</w:t>
      </w:r>
      <w:r w:rsidR="007F4F73" w:rsidRPr="000C783C">
        <w:rPr>
          <w:color w:val="000000" w:themeColor="text1"/>
          <w:u w:color="000000" w:themeColor="text1"/>
        </w:rPr>
        <w:t>:</w:t>
      </w:r>
    </w:p>
    <w:p w:rsidR="007F4F73" w:rsidRPr="000C783C" w:rsidRDefault="007F4F73" w:rsidP="007F4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C783C">
        <w:rPr>
          <w:color w:val="000000" w:themeColor="text1"/>
          <w:u w:color="000000" w:themeColor="text1"/>
        </w:rPr>
        <w:t xml:space="preserve">public highway, road, street, alley, or thoroughfare, including any portion of the right of way, or on any other public lands except in containers or areas lawfully provided for </w:t>
      </w:r>
      <w:r w:rsidR="00FB6A9E">
        <w:rPr>
          <w:color w:val="000000" w:themeColor="text1"/>
          <w:u w:color="000000" w:themeColor="text1"/>
        </w:rPr>
        <w:t>this</w:t>
      </w:r>
      <w:r w:rsidRPr="000C783C">
        <w:rPr>
          <w:color w:val="000000" w:themeColor="text1"/>
          <w:u w:color="000000" w:themeColor="text1"/>
        </w:rPr>
        <w:t xml:space="preserve"> dumping;</w:t>
      </w:r>
    </w:p>
    <w:p w:rsidR="007F4F73" w:rsidRPr="000C783C" w:rsidRDefault="007F4F73" w:rsidP="007F4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C783C">
        <w:rPr>
          <w:color w:val="000000" w:themeColor="text1"/>
          <w:u w:color="000000" w:themeColor="text1"/>
        </w:rPr>
        <w:t>fresh</w:t>
      </w:r>
      <w:r w:rsidR="00AC7271">
        <w:rPr>
          <w:color w:val="000000" w:themeColor="text1"/>
          <w:u w:color="000000" w:themeColor="text1"/>
        </w:rPr>
        <w:noBreakHyphen/>
      </w:r>
      <w:r w:rsidRPr="000C783C">
        <w:rPr>
          <w:color w:val="000000" w:themeColor="text1"/>
          <w:u w:color="000000" w:themeColor="text1"/>
        </w:rPr>
        <w:t>water lake, river, canal, or stream or tidal or coastal water</w:t>
      </w:r>
      <w:r w:rsidR="004B4665">
        <w:rPr>
          <w:color w:val="000000" w:themeColor="text1"/>
          <w:u w:color="000000" w:themeColor="text1"/>
        </w:rPr>
        <w:t>s</w:t>
      </w:r>
      <w:r w:rsidRPr="000C783C">
        <w:rPr>
          <w:color w:val="000000" w:themeColor="text1"/>
          <w:u w:color="000000" w:themeColor="text1"/>
        </w:rPr>
        <w:t xml:space="preserve"> of the state; or</w:t>
      </w:r>
    </w:p>
    <w:p w:rsidR="007F4F73" w:rsidRDefault="007F4F73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1C2573">
        <w:rPr>
          <w:color w:val="000000" w:themeColor="text1"/>
          <w:u w:color="000000" w:themeColor="text1"/>
        </w:rPr>
        <w:t>private property that is not an approved landfill operated for the purpose of accepting this litter or waste</w:t>
      </w:r>
      <w:r w:rsidRPr="000C783C">
        <w:rPr>
          <w:color w:val="000000" w:themeColor="text1"/>
          <w:u w:color="000000" w:themeColor="text1"/>
        </w:rPr>
        <w:t>.</w:t>
      </w:r>
    </w:p>
    <w:p w:rsidR="00AA2452" w:rsidRDefault="007F4F73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B77D20">
        <w:rPr>
          <w:color w:val="000000" w:themeColor="text1"/>
          <w:u w:color="000000" w:themeColor="text1"/>
        </w:rPr>
        <w:t>A</w:t>
      </w:r>
      <w:r w:rsidR="00AA2452">
        <w:rPr>
          <w:color w:val="000000" w:themeColor="text1"/>
          <w:u w:color="000000" w:themeColor="text1"/>
        </w:rPr>
        <w:t xml:space="preserve"> person violating the provisions of </w:t>
      </w:r>
      <w:r w:rsidR="00EE4585">
        <w:rPr>
          <w:color w:val="000000" w:themeColor="text1"/>
          <w:u w:color="000000" w:themeColor="text1"/>
        </w:rPr>
        <w:t>subsection (A)</w:t>
      </w:r>
      <w:r w:rsidR="00C64DBD">
        <w:rPr>
          <w:color w:val="000000" w:themeColor="text1"/>
          <w:u w:color="000000" w:themeColor="text1"/>
        </w:rPr>
        <w:t xml:space="preserve"> </w:t>
      </w:r>
      <w:r w:rsidR="00AA2452">
        <w:rPr>
          <w:color w:val="000000" w:themeColor="text1"/>
          <w:u w:color="000000" w:themeColor="text1"/>
        </w:rPr>
        <w:t xml:space="preserve">is guilty of a misdemeanor and upon conviction </w:t>
      </w:r>
      <w:r w:rsidR="001C2573">
        <w:rPr>
          <w:color w:val="000000" w:themeColor="text1"/>
          <w:u w:color="000000" w:themeColor="text1"/>
        </w:rPr>
        <w:t>for a first or second offense must be fined not more than two t</w:t>
      </w:r>
      <w:r w:rsidR="00AC7271">
        <w:rPr>
          <w:color w:val="000000" w:themeColor="text1"/>
          <w:u w:color="000000" w:themeColor="text1"/>
        </w:rPr>
        <w:t xml:space="preserve">housand five hundred dollars or </w:t>
      </w:r>
      <w:r w:rsidR="001C2573">
        <w:rPr>
          <w:color w:val="000000" w:themeColor="text1"/>
          <w:u w:color="000000" w:themeColor="text1"/>
        </w:rPr>
        <w:t>imprisoned for not more than one year, or both.  These violations are under the jurisdiction of magistrate</w:t>
      </w:r>
      <w:r w:rsidR="00AC7271">
        <w:rPr>
          <w:color w:val="000000" w:themeColor="text1"/>
          <w:u w:color="000000" w:themeColor="text1"/>
        </w:rPr>
        <w:t>s</w:t>
      </w:r>
      <w:r w:rsidR="001C2573">
        <w:rPr>
          <w:color w:val="000000" w:themeColor="text1"/>
          <w:u w:color="000000" w:themeColor="text1"/>
        </w:rPr>
        <w:t xml:space="preserve"> and municipal courts.  Any person violating the provisions of subsection (A) for a third or subsequent time is guilty of a felony and upon conviction, must be fined in an amount not exceeding ten thousand dollars or imprisoned for a term not exceeding three years, or both.  These violations are under the jurisdiction of the court of general sessions</w:t>
      </w:r>
      <w:r w:rsidR="00AA2452">
        <w:rPr>
          <w:color w:val="000000" w:themeColor="text1"/>
          <w:u w:color="000000" w:themeColor="text1"/>
        </w:rPr>
        <w:t>.  Each violation constitutes a separate offense.</w:t>
      </w:r>
    </w:p>
    <w:p w:rsidR="0027172D" w:rsidRDefault="00AA2452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Violations of this section are supplemental to the provisions of Section 16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700.</w:t>
      </w:r>
    </w:p>
    <w:p w:rsidR="00893E70" w:rsidRDefault="0027172D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8D778B" w:rsidRPr="008D778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Egregious litter</w:t>
      </w:r>
      <w:r w:rsidR="008D778B" w:rsidRPr="008D77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for purposes of this section means litter or solid waste as defined in Section 44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96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40(6), (32), (33), (43), (46), (58), (67), (73), and (74) to include any discarded dead animals or deal animal parts.</w:t>
      </w:r>
      <w:r w:rsidR="007F4F73">
        <w:rPr>
          <w:color w:val="000000" w:themeColor="text1"/>
          <w:u w:color="000000" w:themeColor="text1"/>
        </w:rPr>
        <w:t>”</w:t>
      </w:r>
    </w:p>
    <w:p w:rsidR="00893E70" w:rsidRDefault="00893E7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2125D7" w:rsidRDefault="002125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4DBD">
        <w:t>3</w:t>
      </w:r>
      <w:r>
        <w:t>.</w:t>
      </w:r>
      <w:r>
        <w:tab/>
        <w:t>This act takes effect upon approval by the Governor.</w:t>
      </w:r>
    </w:p>
    <w:p w:rsidR="008D2A79" w:rsidRDefault="00AC72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6C5" w:rsidRDefault="004806C5" w:rsidP="004806C5">
      <w:pPr>
        <w:suppressAutoHyphens/>
      </w:pPr>
    </w:p>
    <w:sectPr w:rsidR="004806C5" w:rsidSect="004806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573" w:rsidRDefault="001C2573" w:rsidP="009F0C77">
      <w:r>
        <w:separator/>
      </w:r>
    </w:p>
  </w:endnote>
  <w:endnote w:type="continuationSeparator" w:id="0">
    <w:p w:rsidR="001C2573" w:rsidRDefault="001C25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648344-3B2E-433A-B18E-18512308CFA0}"/>
    <w:embedBold r:id="rId2" w:fontKey="{635E3635-5764-4EFA-AFE5-2775763BB5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F7EBF8-7185-4C3A-9497-0C980A3D97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05BFE0-B61F-4C1B-8D1E-CAF6575041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C06C7F-7757-4421-B39D-C92E5667CD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6C5" w:rsidRPr="00B06F7F" w:rsidRDefault="004806C5" w:rsidP="00B06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10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573" w:rsidRDefault="001C2573" w:rsidP="009F0C77">
      <w:r>
        <w:separator/>
      </w:r>
    </w:p>
  </w:footnote>
  <w:footnote w:type="continuationSeparator" w:id="0">
    <w:p w:rsidR="001C2573" w:rsidRDefault="001C25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63SD17"/>
    <w:docVar w:name="CoverBillType" w:val="b"/>
    <w:docVar w:name="DocPath" w:val="L:\Council\bills\NL\13663SD17.DOCX"/>
    <w:docVar w:name="dvBillNumber" w:val="392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2125D7"/>
    <w:rsid w:val="00011869"/>
    <w:rsid w:val="00015CD6"/>
    <w:rsid w:val="00086589"/>
    <w:rsid w:val="00093742"/>
    <w:rsid w:val="000E0100"/>
    <w:rsid w:val="000E1785"/>
    <w:rsid w:val="000F40FA"/>
    <w:rsid w:val="001035F1"/>
    <w:rsid w:val="0010776B"/>
    <w:rsid w:val="0012301D"/>
    <w:rsid w:val="00133E66"/>
    <w:rsid w:val="00134735"/>
    <w:rsid w:val="001435A3"/>
    <w:rsid w:val="00146ED3"/>
    <w:rsid w:val="00151044"/>
    <w:rsid w:val="001C2573"/>
    <w:rsid w:val="001D08F2"/>
    <w:rsid w:val="001D3A58"/>
    <w:rsid w:val="001D525B"/>
    <w:rsid w:val="001D7F4F"/>
    <w:rsid w:val="00205238"/>
    <w:rsid w:val="002125D7"/>
    <w:rsid w:val="0021527E"/>
    <w:rsid w:val="002321B6"/>
    <w:rsid w:val="00250967"/>
    <w:rsid w:val="002543C8"/>
    <w:rsid w:val="0025541D"/>
    <w:rsid w:val="0027172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6C5"/>
    <w:rsid w:val="004809EE"/>
    <w:rsid w:val="004B466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BEC"/>
    <w:rsid w:val="0063628D"/>
    <w:rsid w:val="006913C9"/>
    <w:rsid w:val="0069470D"/>
    <w:rsid w:val="006D58AA"/>
    <w:rsid w:val="006F32BD"/>
    <w:rsid w:val="00734F00"/>
    <w:rsid w:val="00763F89"/>
    <w:rsid w:val="007A70AE"/>
    <w:rsid w:val="007F4F73"/>
    <w:rsid w:val="008362E8"/>
    <w:rsid w:val="0085786E"/>
    <w:rsid w:val="00893E70"/>
    <w:rsid w:val="008A1768"/>
    <w:rsid w:val="008A489F"/>
    <w:rsid w:val="008D2A79"/>
    <w:rsid w:val="008D778B"/>
    <w:rsid w:val="008F0F33"/>
    <w:rsid w:val="008F4429"/>
    <w:rsid w:val="0094021A"/>
    <w:rsid w:val="009B44AF"/>
    <w:rsid w:val="009C6A0B"/>
    <w:rsid w:val="009D3ADF"/>
    <w:rsid w:val="009F0C77"/>
    <w:rsid w:val="009F4DD1"/>
    <w:rsid w:val="00A02543"/>
    <w:rsid w:val="00A41684"/>
    <w:rsid w:val="00A44921"/>
    <w:rsid w:val="00A6222C"/>
    <w:rsid w:val="00A64E80"/>
    <w:rsid w:val="00A72BCD"/>
    <w:rsid w:val="00A741D9"/>
    <w:rsid w:val="00A833AB"/>
    <w:rsid w:val="00A9741D"/>
    <w:rsid w:val="00AA2452"/>
    <w:rsid w:val="00AC262C"/>
    <w:rsid w:val="00AC34A2"/>
    <w:rsid w:val="00AC7271"/>
    <w:rsid w:val="00AD1C9A"/>
    <w:rsid w:val="00AD4B17"/>
    <w:rsid w:val="00B06F7F"/>
    <w:rsid w:val="00B412D4"/>
    <w:rsid w:val="00B77D20"/>
    <w:rsid w:val="00BD4DE6"/>
    <w:rsid w:val="00BE3C22"/>
    <w:rsid w:val="00C0345E"/>
    <w:rsid w:val="00C31C95"/>
    <w:rsid w:val="00C3483A"/>
    <w:rsid w:val="00C64DBD"/>
    <w:rsid w:val="00C74E9D"/>
    <w:rsid w:val="00C826DD"/>
    <w:rsid w:val="00C82FD3"/>
    <w:rsid w:val="00C92819"/>
    <w:rsid w:val="00CC012F"/>
    <w:rsid w:val="00CC6B7B"/>
    <w:rsid w:val="00CD2089"/>
    <w:rsid w:val="00D73A67"/>
    <w:rsid w:val="00D970A9"/>
    <w:rsid w:val="00DA1045"/>
    <w:rsid w:val="00DD4895"/>
    <w:rsid w:val="00DF3845"/>
    <w:rsid w:val="00E41911"/>
    <w:rsid w:val="00E44B57"/>
    <w:rsid w:val="00E92EEF"/>
    <w:rsid w:val="00EE4585"/>
    <w:rsid w:val="00EF2368"/>
    <w:rsid w:val="00F24442"/>
    <w:rsid w:val="00F40684"/>
    <w:rsid w:val="00F50AE3"/>
    <w:rsid w:val="00F655B7"/>
    <w:rsid w:val="00F656BA"/>
    <w:rsid w:val="00F67CF1"/>
    <w:rsid w:val="00F728AA"/>
    <w:rsid w:val="00F840F0"/>
    <w:rsid w:val="00FB0D0D"/>
    <w:rsid w:val="00FB43B4"/>
    <w:rsid w:val="00FB6A9E"/>
    <w:rsid w:val="00FB6B0B"/>
    <w:rsid w:val="00FC777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3FFA7-2D55-4791-8BCB-2E081459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D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06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24_2017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2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64CB3-CFB3-469C-BF58-1DE5D25B7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362828F1.dotm</Template>
  <TotalTime>0</TotalTime>
  <Pages>3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3924: Dumping and egregious littering - South Carolina Legislature Online</dc:title>
  <dc:creator>nancylee</dc:creator>
  <cp:lastModifiedBy>S Volk</cp:lastModifiedBy>
  <cp:revision>2</cp:revision>
  <cp:lastPrinted>2017-02-07T15:09:00Z</cp:lastPrinted>
  <dcterms:created xsi:type="dcterms:W3CDTF">2017-12-18T16:45:00Z</dcterms:created>
  <dcterms:modified xsi:type="dcterms:W3CDTF">2017-12-18T16:45:00Z</dcterms:modified>
</cp:coreProperties>
</file>