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221" w:rsidRDefault="00C17221" w:rsidP="00C17221">
      <w:pPr>
        <w:widowControl w:val="0"/>
        <w:jc w:val="center"/>
      </w:pPr>
      <w:r w:rsidRPr="00C17221">
        <w:rPr>
          <w:b/>
        </w:rPr>
        <w:t>South Carolina General Assembly</w:t>
      </w:r>
    </w:p>
    <w:p w:rsidR="00C17221" w:rsidRDefault="00C17221" w:rsidP="00C17221">
      <w:pPr>
        <w:widowControl w:val="0"/>
        <w:jc w:val="center"/>
      </w:pPr>
      <w:r>
        <w:t>122nd Session, 2017-2018</w:t>
      </w:r>
    </w:p>
    <w:p w:rsidR="00C17221" w:rsidRDefault="00C17221" w:rsidP="00C17221">
      <w:pPr>
        <w:widowControl w:val="0"/>
        <w:jc w:val="left"/>
      </w:pPr>
    </w:p>
    <w:p w:rsidR="00C17221" w:rsidRDefault="00C17221" w:rsidP="00C17221">
      <w:pPr>
        <w:widowControl w:val="0"/>
        <w:jc w:val="left"/>
        <w:rPr>
          <w:b/>
        </w:rPr>
      </w:pPr>
      <w:r w:rsidRPr="00C17221">
        <w:rPr>
          <w:b/>
        </w:rPr>
        <w:t>H. 3980</w:t>
      </w:r>
    </w:p>
    <w:p w:rsidR="00C17221" w:rsidRDefault="00C17221" w:rsidP="00C17221">
      <w:pPr>
        <w:widowControl w:val="0"/>
        <w:jc w:val="left"/>
        <w:rPr>
          <w:b/>
        </w:rPr>
      </w:pPr>
    </w:p>
    <w:p w:rsidR="00C17221" w:rsidRDefault="00C17221" w:rsidP="00C17221">
      <w:pPr>
        <w:widowControl w:val="0"/>
        <w:jc w:val="left"/>
      </w:pPr>
      <w:r w:rsidRPr="00C17221">
        <w:rPr>
          <w:b/>
        </w:rPr>
        <w:t>STATUS INFORMATION</w:t>
      </w:r>
    </w:p>
    <w:p w:rsidR="00C17221" w:rsidRDefault="00C17221" w:rsidP="00C17221">
      <w:pPr>
        <w:widowControl w:val="0"/>
        <w:jc w:val="left"/>
      </w:pPr>
    </w:p>
    <w:p w:rsidR="00C17221" w:rsidRDefault="00C17221" w:rsidP="00C17221">
      <w:pPr>
        <w:widowControl w:val="0"/>
        <w:jc w:val="left"/>
      </w:pPr>
      <w:r>
        <w:t>House Resolution</w:t>
      </w:r>
    </w:p>
    <w:p w:rsidR="00C17221" w:rsidRDefault="00C17221" w:rsidP="00C17221">
      <w:pPr>
        <w:widowControl w:val="0"/>
        <w:jc w:val="left"/>
      </w:pPr>
      <w:r>
        <w:t>Sponsors: Reps. Cobb</w:t>
      </w:r>
      <w:r>
        <w:noBreakHyphen/>
        <w:t>Hunter, Alexander, Allison, Anderson, Anthony, Arrington, Atkinson, Atwater, Bales, Ballentine, Bamberg, Bannister, Bedingfield, Bennett, Bernstein, Blackwell, Bowers, Bradley, Brown, Burns, Caskey, Chumley, Clary, Clemmons, Clyburn,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C17221" w:rsidRDefault="00C17221" w:rsidP="00C17221">
      <w:pPr>
        <w:widowControl w:val="0"/>
        <w:jc w:val="left"/>
      </w:pPr>
      <w:r>
        <w:t>Document Path: l:\council\bills\rt\17105cm17.docx</w:t>
      </w:r>
    </w:p>
    <w:p w:rsidR="00C17221" w:rsidRDefault="00C17221" w:rsidP="00C17221">
      <w:pPr>
        <w:widowControl w:val="0"/>
        <w:jc w:val="left"/>
      </w:pPr>
    </w:p>
    <w:p w:rsidR="00C17221" w:rsidRDefault="00C17221" w:rsidP="00C17221">
      <w:pPr>
        <w:widowControl w:val="0"/>
        <w:jc w:val="left"/>
      </w:pPr>
      <w:r>
        <w:t>Introduced in the House on March 14, 2017</w:t>
      </w:r>
    </w:p>
    <w:p w:rsidR="00C17221" w:rsidRDefault="00C17221" w:rsidP="00C17221">
      <w:pPr>
        <w:widowControl w:val="0"/>
        <w:jc w:val="left"/>
      </w:pPr>
      <w:r>
        <w:t>Adopted by the House on March 14, 2017</w:t>
      </w:r>
    </w:p>
    <w:p w:rsidR="00C17221" w:rsidRDefault="00C17221" w:rsidP="00C17221">
      <w:pPr>
        <w:widowControl w:val="0"/>
        <w:jc w:val="left"/>
      </w:pPr>
    </w:p>
    <w:p w:rsidR="00C17221" w:rsidRDefault="00C17221" w:rsidP="00C17221">
      <w:pPr>
        <w:widowControl w:val="0"/>
        <w:jc w:val="left"/>
      </w:pPr>
      <w:r>
        <w:t xml:space="preserve">Summary: </w:t>
      </w:r>
      <w:r w:rsidR="00740A11">
        <w:t>Ruby Sanders</w:t>
      </w:r>
    </w:p>
    <w:p w:rsidR="00C17221" w:rsidRDefault="00C17221" w:rsidP="00C17221">
      <w:pPr>
        <w:widowControl w:val="0"/>
        <w:jc w:val="left"/>
      </w:pPr>
    </w:p>
    <w:p w:rsidR="00C17221" w:rsidRDefault="00C17221" w:rsidP="00C17221">
      <w:pPr>
        <w:widowControl w:val="0"/>
        <w:jc w:val="left"/>
      </w:pPr>
    </w:p>
    <w:p w:rsidR="00C17221" w:rsidRDefault="00C17221" w:rsidP="00C17221">
      <w:pPr>
        <w:widowControl w:val="0"/>
        <w:tabs>
          <w:tab w:val="center" w:pos="590"/>
          <w:tab w:val="center" w:pos="1440"/>
          <w:tab w:val="left" w:pos="1872"/>
          <w:tab w:val="left" w:pos="9187"/>
        </w:tabs>
        <w:jc w:val="left"/>
      </w:pPr>
      <w:r w:rsidRPr="00C17221">
        <w:rPr>
          <w:b/>
        </w:rPr>
        <w:t>HISTORY OF LEGISLATIVE ACTIONS</w:t>
      </w:r>
    </w:p>
    <w:p w:rsidR="00C17221" w:rsidRDefault="00C17221" w:rsidP="00C17221">
      <w:pPr>
        <w:widowControl w:val="0"/>
        <w:tabs>
          <w:tab w:val="center" w:pos="590"/>
          <w:tab w:val="center" w:pos="1440"/>
          <w:tab w:val="left" w:pos="1872"/>
          <w:tab w:val="left" w:pos="9187"/>
        </w:tabs>
        <w:jc w:val="left"/>
      </w:pPr>
    </w:p>
    <w:p w:rsidR="00C17221" w:rsidRPr="00C17221" w:rsidRDefault="00C17221" w:rsidP="00C17221">
      <w:pPr>
        <w:widowControl w:val="0"/>
        <w:tabs>
          <w:tab w:val="center" w:pos="590"/>
          <w:tab w:val="center" w:pos="1440"/>
          <w:tab w:val="left" w:pos="1872"/>
          <w:tab w:val="left" w:pos="9187"/>
        </w:tabs>
        <w:jc w:val="left"/>
      </w:pPr>
      <w:r w:rsidRPr="00C17221">
        <w:rPr>
          <w:u w:val="single"/>
        </w:rPr>
        <w:tab/>
        <w:t>Date</w:t>
      </w:r>
      <w:r w:rsidRPr="00C17221">
        <w:rPr>
          <w:u w:val="single"/>
        </w:rPr>
        <w:tab/>
        <w:t>Body</w:t>
      </w:r>
      <w:r w:rsidRPr="00C17221">
        <w:rPr>
          <w:u w:val="single"/>
        </w:rPr>
        <w:tab/>
        <w:t>Action Description with journal page number</w:t>
      </w:r>
      <w:r w:rsidRPr="00C17221">
        <w:rPr>
          <w:u w:val="single"/>
        </w:rPr>
        <w:tab/>
      </w:r>
    </w:p>
    <w:p w:rsidR="0060575E" w:rsidRDefault="0060575E" w:rsidP="0060575E">
      <w:pPr>
        <w:widowControl w:val="0"/>
        <w:tabs>
          <w:tab w:val="right" w:pos="1008"/>
          <w:tab w:val="left" w:pos="1152"/>
          <w:tab w:val="left" w:pos="1872"/>
          <w:tab w:val="left" w:pos="9187"/>
        </w:tabs>
        <w:ind w:left="2088" w:hanging="2088"/>
        <w:jc w:val="left"/>
      </w:pPr>
      <w:r>
        <w:tab/>
        <w:t>3/14/2017</w:t>
      </w:r>
      <w:r>
        <w:tab/>
        <w:t>House</w:t>
      </w:r>
      <w:r>
        <w:tab/>
      </w:r>
      <w:r w:rsidRPr="003B5DF8">
        <w:t>Introduced and adopted (</w:t>
      </w:r>
      <w:hyperlink r:id="rId7" w:history="1">
        <w:r w:rsidRPr="003B5DF8">
          <w:rPr>
            <w:rStyle w:val="Hyperlink"/>
          </w:rPr>
          <w:t>House Journal</w:t>
        </w:r>
        <w:r w:rsidRPr="003B5DF8">
          <w:rPr>
            <w:rStyle w:val="Hyperlink"/>
          </w:rPr>
          <w:noBreakHyphen/>
          <w:t>page 5</w:t>
        </w:r>
      </w:hyperlink>
      <w:r w:rsidRPr="003B5DF8">
        <w:t>)</w:t>
      </w:r>
    </w:p>
    <w:p w:rsidR="0060575E" w:rsidRDefault="0060575E" w:rsidP="0060575E">
      <w:pPr>
        <w:widowControl w:val="0"/>
        <w:tabs>
          <w:tab w:val="right" w:pos="1008"/>
          <w:tab w:val="left" w:pos="1152"/>
          <w:tab w:val="left" w:pos="1872"/>
          <w:tab w:val="left" w:pos="9187"/>
        </w:tabs>
        <w:ind w:left="2088" w:hanging="2088"/>
        <w:jc w:val="left"/>
      </w:pPr>
    </w:p>
    <w:p w:rsidR="00C17221" w:rsidRDefault="00C17221" w:rsidP="00C172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17221">
          <w:rPr>
            <w:rStyle w:val="Hyperlink"/>
          </w:rPr>
          <w:t>legislative information</w:t>
        </w:r>
      </w:hyperlink>
      <w:r>
        <w:t xml:space="preserve"> at the website</w:t>
      </w:r>
    </w:p>
    <w:p w:rsidR="00C17221" w:rsidRDefault="00C17221" w:rsidP="00C17221">
      <w:pPr>
        <w:widowControl w:val="0"/>
        <w:tabs>
          <w:tab w:val="right" w:pos="1008"/>
          <w:tab w:val="left" w:pos="1152"/>
          <w:tab w:val="left" w:pos="1872"/>
          <w:tab w:val="left" w:pos="9187"/>
        </w:tabs>
        <w:ind w:left="2088" w:hanging="2088"/>
        <w:jc w:val="left"/>
      </w:pPr>
    </w:p>
    <w:p w:rsidR="00C17221" w:rsidRPr="00C17221" w:rsidRDefault="00C17221" w:rsidP="00C17221">
      <w:pPr>
        <w:widowControl w:val="0"/>
        <w:tabs>
          <w:tab w:val="right" w:pos="1008"/>
          <w:tab w:val="left" w:pos="1152"/>
          <w:tab w:val="left" w:pos="1872"/>
          <w:tab w:val="left" w:pos="9187"/>
        </w:tabs>
        <w:ind w:left="2088" w:hanging="2088"/>
        <w:jc w:val="left"/>
      </w:pPr>
    </w:p>
    <w:p w:rsidR="00C17221" w:rsidRDefault="00C17221" w:rsidP="00C17221">
      <w:r w:rsidRPr="00C17221">
        <w:rPr>
          <w:b/>
        </w:rPr>
        <w:t>VERSIONS OF THIS BILL</w:t>
      </w:r>
    </w:p>
    <w:p w:rsidR="00C17221" w:rsidRDefault="00C17221" w:rsidP="00C17221"/>
    <w:p w:rsidR="00C17221" w:rsidRDefault="00DC0977" w:rsidP="00C17221">
      <w:hyperlink r:id="rId9" w:history="1">
        <w:r w:rsidR="00C17221">
          <w:rPr>
            <w:rStyle w:val="Hyperlink"/>
          </w:rPr>
          <w:t>3/14/2017</w:t>
        </w:r>
      </w:hyperlink>
    </w:p>
    <w:p w:rsidR="00C17221" w:rsidRDefault="00C17221" w:rsidP="00C17221"/>
    <w:p w:rsidR="00C17221" w:rsidRDefault="00C17221" w:rsidP="00C17221">
      <w:pPr>
        <w:sectPr w:rsidR="00C17221" w:rsidSect="00C17221">
          <w:pgSz w:w="12240" w:h="15840" w:code="1"/>
          <w:pgMar w:top="1080" w:right="1440" w:bottom="1080" w:left="1440" w:header="720" w:footer="720" w:gutter="0"/>
          <w:cols w:space="720"/>
          <w:noEndnote/>
          <w:docGrid w:linePitch="360"/>
        </w:sectPr>
      </w:pPr>
    </w:p>
    <w:p w:rsidR="008D615D" w:rsidRDefault="008D61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6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15E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10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RUBY SANDERS UPON THE OCCASION OF HER RETIREMENT AFTER MORE THAN TWENTY</w:t>
      </w:r>
      <w:r>
        <w:noBreakHyphen/>
        <w:t>ONE YEARS OF OUTSTANDING SERVICE, AND TO WISH HER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1004" w:rsidRDefault="00A41004" w:rsidP="00A4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members of the South Carolina House of Representatives are pleased to learn that Ruby Sanders will begin a well</w:t>
      </w:r>
      <w:r>
        <w:noBreakHyphen/>
        <w:t>deserved retirement on March, 31, 2017; and</w:t>
      </w:r>
    </w:p>
    <w:p w:rsidR="00A41004" w:rsidRDefault="00A41004" w:rsidP="00A4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004" w:rsidRDefault="00A41004" w:rsidP="00A4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March 2, 1948, Ruby graduated from W. E. Parker High School in 1966. She continued her education at Voorhees College, where she received her Bachelor of Science degree in Business Administration. She then went on to further her education at South Carolina State University, studying Counselor</w:t>
      </w:r>
      <w:r w:rsidRPr="00A41004">
        <w:t>’</w:t>
      </w:r>
      <w:r>
        <w:t>s Education; and</w:t>
      </w:r>
    </w:p>
    <w:p w:rsidR="00A41004" w:rsidRDefault="00A41004" w:rsidP="00A4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004" w:rsidRDefault="00A41004" w:rsidP="00A4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early in her career, Ruby committed herself as an employee of Voorhees College, and later, Westinghouse</w:t>
      </w:r>
      <w:r>
        <w:noBreakHyphen/>
        <w:t xml:space="preserve">Savannah River Site, before finding her calling with Orangeburg County. She commenced her tenure here in May 1995. She currently serves as the </w:t>
      </w:r>
      <w:r w:rsidR="006575AE">
        <w:t>a</w:t>
      </w:r>
      <w:r>
        <w:t xml:space="preserve">dministrative </w:t>
      </w:r>
      <w:r w:rsidR="006575AE">
        <w:t>a</w:t>
      </w:r>
      <w:r>
        <w:t xml:space="preserve">ssistant for the </w:t>
      </w:r>
      <w:r w:rsidR="006575AE">
        <w:t>s</w:t>
      </w:r>
      <w:r>
        <w:t xml:space="preserve">enior </w:t>
      </w:r>
      <w:r w:rsidR="006575AE">
        <w:t>d</w:t>
      </w:r>
      <w:r>
        <w:t xml:space="preserve">eputy </w:t>
      </w:r>
      <w:r w:rsidR="006575AE">
        <w:t>a</w:t>
      </w:r>
      <w:r>
        <w:t>dministrator, Orangeburg County Legislative Delegation, and the Transportation Committee until her retirement on March 31, 2017; and</w:t>
      </w:r>
    </w:p>
    <w:p w:rsidR="00A41004" w:rsidRDefault="00A41004" w:rsidP="00A4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004" w:rsidRDefault="00A41004" w:rsidP="00A4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community</w:t>
      </w:r>
      <w:r>
        <w:noBreakHyphen/>
        <w:t>oriented, Ruby has dedicated her life to her Lord and the aid of others. She is a devoted missionary, Sunday School teacher, and a student of the Bible; and</w:t>
      </w:r>
    </w:p>
    <w:p w:rsidR="00A41004" w:rsidRDefault="00A41004" w:rsidP="00A4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004" w:rsidRDefault="00A41004" w:rsidP="00A4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plans to spend many happy hours of retirement with her family, as she continues to be a wonderful mother and wife. Her beloved husband Jacob Sanders, daughters Teresa Shuler, LaMyra </w:t>
      </w:r>
      <w:r>
        <w:lastRenderedPageBreak/>
        <w:t>Sanders, and Karen Sanders, and her grandson Kenneth Iziah Shuler will be able to enjoy the benefits of her newfound time; and</w:t>
      </w:r>
    </w:p>
    <w:p w:rsidR="00A41004" w:rsidRDefault="00A41004" w:rsidP="00A4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004" w:rsidRDefault="00A41004" w:rsidP="00A4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additionally, Ruby will be able to spend her retirement enjoying her hobbies, which include reading, cooking, hosting family events, and serving the community; and</w:t>
      </w:r>
    </w:p>
    <w:p w:rsidR="00A41004" w:rsidRDefault="00A41004" w:rsidP="00A4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004" w:rsidRDefault="006575AE" w:rsidP="008D6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A41004">
        <w:rPr>
          <w:color w:val="000000" w:themeColor="text1"/>
          <w:u w:color="000000" w:themeColor="text1"/>
        </w:rPr>
        <w:t xml:space="preserve"> members of the South Carolina House of Representatives are grateful for the years of dedication that Ruby has devoted to </w:t>
      </w:r>
      <w:r w:rsidR="00A41004">
        <w:t>Orangeburg County</w:t>
      </w:r>
      <w:r w:rsidR="00A41004">
        <w:rPr>
          <w:color w:val="000000" w:themeColor="text1"/>
          <w:u w:color="000000" w:themeColor="text1"/>
        </w:rPr>
        <w:t xml:space="preserve"> and wish her many years of enjoyment in her well</w:t>
      </w:r>
      <w:r w:rsidR="00A41004">
        <w:rPr>
          <w:color w:val="000000" w:themeColor="text1"/>
          <w:u w:color="000000" w:themeColor="text1"/>
        </w:rPr>
        <w:noBreakHyphen/>
        <w:t xml:space="preserve">earned retirement.  Now, therefore, </w:t>
      </w:r>
    </w:p>
    <w:p w:rsidR="00A41004" w:rsidRDefault="00A41004" w:rsidP="008D6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1004" w:rsidRDefault="00A41004" w:rsidP="00A4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41004" w:rsidRDefault="00A41004" w:rsidP="008D6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1004" w:rsidRDefault="00A41004" w:rsidP="00A4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House of Representatives of the State of South Carolina, by this resolution, recognize and honor Ruby Sanders upon the occasion of her retirement after more than twenty</w:t>
      </w:r>
      <w:r>
        <w:noBreakHyphen/>
        <w:t>one years of outstanding service, and wish her continued success and happiness in all her future endeavors.</w:t>
      </w:r>
    </w:p>
    <w:p w:rsidR="00A41004" w:rsidRDefault="00A41004" w:rsidP="00A4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004" w:rsidRDefault="00A41004" w:rsidP="00A4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Ruby Sanders.</w:t>
      </w:r>
    </w:p>
    <w:p w:rsidR="00C41E7C" w:rsidRDefault="00A41004" w:rsidP="00AE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7221" w:rsidRDefault="00C17221" w:rsidP="00C17221">
      <w:pPr>
        <w:suppressAutoHyphens/>
      </w:pPr>
    </w:p>
    <w:sectPr w:rsidR="00C17221" w:rsidSect="00C1722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15E2" w:rsidRDefault="002D15E2" w:rsidP="009F0C77">
      <w:r>
        <w:separator/>
      </w:r>
    </w:p>
  </w:endnote>
  <w:endnote w:type="continuationSeparator" w:id="0">
    <w:p w:rsidR="002D15E2" w:rsidRDefault="002D15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95070B-8BA5-4B4F-BFCF-0C4D0D19CDBB}"/>
    <w:embedBold r:id="rId2" w:fontKey="{1AB7B44B-0677-4B1E-B5D6-421719099B05}"/>
  </w:font>
  <w:font w:name="Calibri">
    <w:panose1 w:val="020F0502020204030204"/>
    <w:charset w:val="00"/>
    <w:family w:val="swiss"/>
    <w:pitch w:val="variable"/>
    <w:sig w:usb0="E00002FF" w:usb1="4000ACFF" w:usb2="00000001" w:usb3="00000000" w:csb0="0000019F" w:csb1="00000000"/>
    <w:embedRegular r:id="rId3" w:fontKey="{CDE7B4EC-C889-4C97-8C4A-1967A60035FA}"/>
  </w:font>
  <w:font w:name="Segoe UI">
    <w:panose1 w:val="020B0502040204020203"/>
    <w:charset w:val="00"/>
    <w:family w:val="swiss"/>
    <w:pitch w:val="variable"/>
    <w:sig w:usb0="E10022FF" w:usb1="C000E47F" w:usb2="00000029" w:usb3="00000000" w:csb0="000001DF" w:csb1="00000000"/>
    <w:embedRegular r:id="rId4" w:fontKey="{B67B023E-A04B-4D01-AAE7-B199A7305990}"/>
  </w:font>
  <w:font w:name="Cambria">
    <w:panose1 w:val="02040503050406030204"/>
    <w:charset w:val="00"/>
    <w:family w:val="roman"/>
    <w:pitch w:val="variable"/>
    <w:sig w:usb0="E00002FF" w:usb1="400004FF" w:usb2="00000000" w:usb3="00000000" w:csb0="0000019F" w:csb1="00000000"/>
    <w:embedRegular r:id="rId5" w:fontKey="{CFBC31C0-B055-4C04-806F-A66E0541AB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221" w:rsidRPr="008D615D" w:rsidRDefault="00C17221" w:rsidP="008D615D">
    <w:pPr>
      <w:pStyle w:val="Footer"/>
      <w:tabs>
        <w:tab w:val="clear" w:pos="4680"/>
        <w:tab w:val="clear" w:pos="9360"/>
        <w:tab w:val="center" w:pos="2995"/>
      </w:tabs>
      <w:spacing w:before="120"/>
    </w:pPr>
    <w:r>
      <w:t>[3980]</w:t>
    </w:r>
    <w:r>
      <w:tab/>
    </w:r>
    <w:r>
      <w:fldChar w:fldCharType="begin"/>
    </w:r>
    <w:r>
      <w:instrText xml:space="preserve"> PAGE  \* MERGEFORMAT </w:instrText>
    </w:r>
    <w:r>
      <w:fldChar w:fldCharType="separate"/>
    </w:r>
    <w:r w:rsidR="00740A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15E2" w:rsidRDefault="002D15E2" w:rsidP="009F0C77">
      <w:r>
        <w:separator/>
      </w:r>
    </w:p>
  </w:footnote>
  <w:footnote w:type="continuationSeparator" w:id="0">
    <w:p w:rsidR="002D15E2" w:rsidRDefault="002D15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05CM17"/>
    <w:docVar w:name="CoverBillType" w:val="r"/>
    <w:docVar w:name="DocPath" w:val="L:\Council\bills\RT\17105CM17.DOCX"/>
    <w:docVar w:name="dvBillNumber" w:val="3980"/>
    <w:docVar w:name="dvBillNumberPrefix" w:val="H. "/>
    <w:docVar w:name="dvOriginalBody" w:val="House"/>
    <w:docVar w:name="dvSteno" w:val="RT"/>
    <w:docVar w:name="NameofBody" w:val="h"/>
    <w:docVar w:name="vGroup2" w:val="Council"/>
  </w:docVars>
  <w:rsids>
    <w:rsidRoot w:val="002D15E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15E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5E99"/>
    <w:rsid w:val="004E7D54"/>
    <w:rsid w:val="005273C6"/>
    <w:rsid w:val="00530A69"/>
    <w:rsid w:val="00545593"/>
    <w:rsid w:val="00556EBF"/>
    <w:rsid w:val="00577C6C"/>
    <w:rsid w:val="005A62FE"/>
    <w:rsid w:val="005C2FE2"/>
    <w:rsid w:val="005E2BC9"/>
    <w:rsid w:val="00605102"/>
    <w:rsid w:val="0060575E"/>
    <w:rsid w:val="006215AA"/>
    <w:rsid w:val="006575AE"/>
    <w:rsid w:val="006913C9"/>
    <w:rsid w:val="0069470D"/>
    <w:rsid w:val="006D58AA"/>
    <w:rsid w:val="00734F00"/>
    <w:rsid w:val="00740A11"/>
    <w:rsid w:val="007A70AE"/>
    <w:rsid w:val="007B6771"/>
    <w:rsid w:val="008362E8"/>
    <w:rsid w:val="0085786E"/>
    <w:rsid w:val="008A1768"/>
    <w:rsid w:val="008A489F"/>
    <w:rsid w:val="008D615D"/>
    <w:rsid w:val="008F0F33"/>
    <w:rsid w:val="008F4429"/>
    <w:rsid w:val="0094021A"/>
    <w:rsid w:val="009B44AF"/>
    <w:rsid w:val="009C6A0B"/>
    <w:rsid w:val="009F0C77"/>
    <w:rsid w:val="009F4DD1"/>
    <w:rsid w:val="00A02543"/>
    <w:rsid w:val="00A41004"/>
    <w:rsid w:val="00A41684"/>
    <w:rsid w:val="00A50088"/>
    <w:rsid w:val="00A64E80"/>
    <w:rsid w:val="00A72BCD"/>
    <w:rsid w:val="00A741D9"/>
    <w:rsid w:val="00A833AB"/>
    <w:rsid w:val="00A9741D"/>
    <w:rsid w:val="00AC34A2"/>
    <w:rsid w:val="00AD1C9A"/>
    <w:rsid w:val="00AD4B17"/>
    <w:rsid w:val="00AE6EA7"/>
    <w:rsid w:val="00B412D4"/>
    <w:rsid w:val="00BE3C22"/>
    <w:rsid w:val="00C0345E"/>
    <w:rsid w:val="00C17221"/>
    <w:rsid w:val="00C31C95"/>
    <w:rsid w:val="00C3483A"/>
    <w:rsid w:val="00C41E7C"/>
    <w:rsid w:val="00C74E9D"/>
    <w:rsid w:val="00C826DD"/>
    <w:rsid w:val="00C82FD3"/>
    <w:rsid w:val="00C92819"/>
    <w:rsid w:val="00CC6B7B"/>
    <w:rsid w:val="00CD2089"/>
    <w:rsid w:val="00D73A67"/>
    <w:rsid w:val="00D970A9"/>
    <w:rsid w:val="00DB33D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2CBC8F-948D-4B7E-8B48-B72B49327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00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088"/>
    <w:rPr>
      <w:rFonts w:ascii="Segoe UI" w:eastAsia="Times New Roman" w:hAnsi="Segoe UI" w:cs="Segoe UI"/>
      <w:sz w:val="18"/>
      <w:szCs w:val="18"/>
    </w:rPr>
  </w:style>
  <w:style w:type="character" w:styleId="Hyperlink">
    <w:name w:val="Hyperlink"/>
    <w:basedOn w:val="DefaultParagraphFont"/>
    <w:uiPriority w:val="99"/>
    <w:unhideWhenUsed/>
    <w:rsid w:val="00C172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80&amp;session=122&amp;summary=B" TargetMode="External"/><Relationship Id="rId3" Type="http://schemas.openxmlformats.org/officeDocument/2006/relationships/settings" Target="settings.xml"/><Relationship Id="rId7" Type="http://schemas.openxmlformats.org/officeDocument/2006/relationships/hyperlink" Target="file:///h:\hj\201703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980_201703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B7EF4-9817-4A15-A58A-90E34B15F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E1BC7BA1.dotm</Template>
  <TotalTime>0</TotalTime>
  <Pages>3</Pages>
  <Words>592</Words>
  <Characters>3484</Characters>
  <Application>Microsoft Office Word</Application>
  <DocSecurity>0</DocSecurity>
  <Lines>107</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3980: Ruby Sanders - South Carolina Legislature Online</dc:title>
  <dc:creator>Rebecca Turner</dc:creator>
  <cp:lastModifiedBy>S Volk</cp:lastModifiedBy>
  <cp:revision>2</cp:revision>
  <cp:lastPrinted>2017-03-13T17:49:00Z</cp:lastPrinted>
  <dcterms:created xsi:type="dcterms:W3CDTF">2017-03-17T16:19:00Z</dcterms:created>
  <dcterms:modified xsi:type="dcterms:W3CDTF">2017-03-17T16:19:00Z</dcterms:modified>
</cp:coreProperties>
</file>