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CE" w:rsidRDefault="004618CE" w:rsidP="004618CE">
      <w:pPr>
        <w:widowControl w:val="0"/>
        <w:jc w:val="center"/>
      </w:pPr>
      <w:r w:rsidRPr="004618CE">
        <w:rPr>
          <w:b/>
        </w:rPr>
        <w:t>South Carolina General Assembly</w:t>
      </w:r>
    </w:p>
    <w:p w:rsidR="004618CE" w:rsidRDefault="004618CE" w:rsidP="004618CE">
      <w:pPr>
        <w:widowControl w:val="0"/>
        <w:jc w:val="center"/>
      </w:pPr>
      <w:r>
        <w:t>122nd Session, 2017-2018</w:t>
      </w: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jc w:val="left"/>
        <w:rPr>
          <w:b/>
        </w:rPr>
      </w:pPr>
      <w:r w:rsidRPr="004618CE">
        <w:rPr>
          <w:b/>
        </w:rPr>
        <w:t>H. 4019</w:t>
      </w:r>
    </w:p>
    <w:p w:rsidR="004618CE" w:rsidRDefault="004618CE" w:rsidP="004618CE">
      <w:pPr>
        <w:widowControl w:val="0"/>
        <w:jc w:val="left"/>
        <w:rPr>
          <w:b/>
        </w:rPr>
      </w:pPr>
    </w:p>
    <w:p w:rsidR="004618CE" w:rsidRDefault="004618CE" w:rsidP="004618CE">
      <w:pPr>
        <w:widowControl w:val="0"/>
        <w:jc w:val="left"/>
      </w:pPr>
      <w:r w:rsidRPr="004618CE">
        <w:rPr>
          <w:b/>
        </w:rPr>
        <w:t>STATUS INFORMATION</w:t>
      </w: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jc w:val="left"/>
      </w:pPr>
      <w:r>
        <w:t>General Bill</w:t>
      </w:r>
    </w:p>
    <w:p w:rsidR="004618CE" w:rsidRDefault="004618CE" w:rsidP="004618CE">
      <w:pPr>
        <w:widowControl w:val="0"/>
        <w:jc w:val="left"/>
      </w:pPr>
      <w:r>
        <w:t>Sponsors: Reps. Ballentine and Huggins</w:t>
      </w:r>
    </w:p>
    <w:p w:rsidR="004618CE" w:rsidRDefault="004618CE" w:rsidP="004618CE">
      <w:pPr>
        <w:widowControl w:val="0"/>
        <w:jc w:val="left"/>
      </w:pPr>
      <w:r>
        <w:t>Document Path: l:\council\bills\gt\5331cm17.docx</w:t>
      </w: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jc w:val="left"/>
      </w:pPr>
      <w:r>
        <w:t>Introduced in the House on March 21, 2017</w:t>
      </w:r>
    </w:p>
    <w:p w:rsidR="004618CE" w:rsidRDefault="004618CE" w:rsidP="004618CE">
      <w:pPr>
        <w:widowControl w:val="0"/>
        <w:jc w:val="left"/>
      </w:pPr>
      <w:r>
        <w:t xml:space="preserve">Currently residing in the House Committee on </w:t>
      </w:r>
      <w:r w:rsidRPr="004618CE">
        <w:rPr>
          <w:b/>
        </w:rPr>
        <w:t>Judiciary</w:t>
      </w: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jc w:val="left"/>
      </w:pPr>
      <w:r>
        <w:t xml:space="preserve">Summary: </w:t>
      </w:r>
      <w:r w:rsidR="00967D83">
        <w:t>SLED</w:t>
      </w: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jc w:val="left"/>
      </w:pPr>
    </w:p>
    <w:p w:rsidR="004618CE" w:rsidRDefault="004618CE" w:rsidP="0046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8CE">
        <w:rPr>
          <w:b/>
        </w:rPr>
        <w:t>HISTORY OF LEGISLATIVE ACTIONS</w:t>
      </w:r>
    </w:p>
    <w:p w:rsidR="004618CE" w:rsidRDefault="004618CE" w:rsidP="0046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18CE" w:rsidRPr="004618CE" w:rsidRDefault="004618CE" w:rsidP="0046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8CE">
        <w:rPr>
          <w:u w:val="single"/>
        </w:rPr>
        <w:tab/>
        <w:t>Date</w:t>
      </w:r>
      <w:r w:rsidRPr="004618CE">
        <w:rPr>
          <w:u w:val="single"/>
        </w:rPr>
        <w:tab/>
        <w:t>Body</w:t>
      </w:r>
      <w:r w:rsidRPr="004618CE">
        <w:rPr>
          <w:u w:val="single"/>
        </w:rPr>
        <w:tab/>
        <w:t>Action Description with journal page number</w:t>
      </w:r>
      <w:r w:rsidRPr="004618CE">
        <w:rPr>
          <w:u w:val="single"/>
        </w:rPr>
        <w:tab/>
      </w:r>
    </w:p>
    <w:p w:rsidR="00B35634" w:rsidRDefault="00B35634" w:rsidP="00B35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B1676C">
        <w:t>Introduced and read first time (</w:t>
      </w:r>
      <w:hyperlink r:id="rId7" w:history="1">
        <w:r w:rsidRPr="00B1676C">
          <w:rPr>
            <w:rStyle w:val="Hyperlink"/>
          </w:rPr>
          <w:t>House Journal</w:t>
        </w:r>
        <w:r w:rsidRPr="00B1676C">
          <w:rPr>
            <w:rStyle w:val="Hyperlink"/>
          </w:rPr>
          <w:noBreakHyphen/>
          <w:t>page 122</w:t>
        </w:r>
      </w:hyperlink>
      <w:r w:rsidRPr="00B1676C">
        <w:t>)</w:t>
      </w:r>
    </w:p>
    <w:p w:rsidR="00B35634" w:rsidRDefault="00B35634" w:rsidP="00B35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B1676C">
        <w:t>Ref</w:t>
      </w:r>
      <w:r>
        <w:t xml:space="preserve">erred to Committee on </w:t>
      </w:r>
      <w:r w:rsidRPr="00B1676C">
        <w:rPr>
          <w:b/>
        </w:rPr>
        <w:t>Judiciary</w:t>
      </w:r>
      <w:r>
        <w:t xml:space="preserve"> </w:t>
      </w:r>
      <w:r w:rsidRPr="00B1676C">
        <w:t>(</w:t>
      </w:r>
      <w:hyperlink r:id="rId8" w:history="1">
        <w:r w:rsidRPr="00B1676C">
          <w:rPr>
            <w:rStyle w:val="Hyperlink"/>
          </w:rPr>
          <w:t>House Journal</w:t>
        </w:r>
        <w:r w:rsidRPr="00B1676C">
          <w:rPr>
            <w:rStyle w:val="Hyperlink"/>
          </w:rPr>
          <w:noBreakHyphen/>
          <w:t>page 122</w:t>
        </w:r>
      </w:hyperlink>
      <w:r w:rsidRPr="00B1676C">
        <w:t>)</w:t>
      </w:r>
    </w:p>
    <w:p w:rsidR="00B35634" w:rsidRDefault="00B35634" w:rsidP="00B356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8CE" w:rsidRDefault="004618CE" w:rsidP="0046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18CE">
          <w:rPr>
            <w:rStyle w:val="Hyperlink"/>
          </w:rPr>
          <w:t>legislative information</w:t>
        </w:r>
      </w:hyperlink>
      <w:r>
        <w:t xml:space="preserve"> at the website</w:t>
      </w:r>
    </w:p>
    <w:p w:rsidR="004618CE" w:rsidRDefault="004618CE" w:rsidP="0046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8CE" w:rsidRPr="004618CE" w:rsidRDefault="004618CE" w:rsidP="0046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8CE" w:rsidRDefault="004618CE" w:rsidP="004618CE">
      <w:pPr>
        <w:widowControl w:val="0"/>
        <w:jc w:val="left"/>
      </w:pPr>
      <w:r w:rsidRPr="004618CE">
        <w:rPr>
          <w:b/>
        </w:rPr>
        <w:t>VERSIONS OF THIS BILL</w:t>
      </w:r>
    </w:p>
    <w:p w:rsidR="004618CE" w:rsidRDefault="004618CE" w:rsidP="004618CE">
      <w:pPr>
        <w:widowControl w:val="0"/>
        <w:jc w:val="left"/>
      </w:pPr>
    </w:p>
    <w:p w:rsidR="004618CE" w:rsidRDefault="0061564B" w:rsidP="004618CE">
      <w:pPr>
        <w:widowControl w:val="0"/>
        <w:jc w:val="left"/>
      </w:pPr>
      <w:hyperlink r:id="rId10" w:history="1">
        <w:r w:rsidR="004618CE">
          <w:rPr>
            <w:rStyle w:val="Hyperlink"/>
          </w:rPr>
          <w:t>3/21/2017</w:t>
        </w:r>
      </w:hyperlink>
    </w:p>
    <w:p w:rsidR="004618CE" w:rsidRDefault="004618CE" w:rsidP="004618CE"/>
    <w:p w:rsidR="004618CE" w:rsidRDefault="004618CE" w:rsidP="004618CE">
      <w:pPr>
        <w:sectPr w:rsidR="004618CE" w:rsidSect="004618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6EB0" w:rsidRDefault="00BA6E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5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50-3-430 SO AS TO PROVIDE THAT THE STATE LAW ENFORCEMENT DIVISION SHALL NOT RECORD A VIOLATION OF A PROVISION RELATING TO CARRYING AN INSUFFICIENT NUMBER OF PERSONAL FLOATATION DEVICES ON A BOAT OR WATERCRAFT IN ANY DATABASE USED TO GENERATE A PERSON’S STATE CRIMINAL RECORD OR A NATIONAL CRIMINAL RECORD.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5D35">
        <w:t>Article 3, Chapter 3, Title 50 of the 1976 Code is amended by adding:</w:t>
      </w:r>
    </w:p>
    <w:p w:rsidR="00845D35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D35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50-3-430.</w:t>
      </w:r>
      <w:r>
        <w:tab/>
      </w:r>
      <w:r w:rsidR="00482CA1">
        <w:tab/>
        <w:t>The State Law Enforcement Division shall not record a violation of a provision relating to carrying an insufficient number of personal floatation devices on a boat or watercraft in any database used to generate a person’s state criminal record or a national criminal record.”</w:t>
      </w: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2CA1">
        <w:t>2</w:t>
      </w:r>
      <w:r>
        <w:t>.</w:t>
      </w:r>
      <w:r>
        <w:tab/>
        <w:t>This act takes effect upon approval by the Governor.</w:t>
      </w:r>
    </w:p>
    <w:p w:rsidR="009D708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18CE" w:rsidRDefault="004618CE" w:rsidP="004618CE">
      <w:pPr>
        <w:suppressAutoHyphens/>
      </w:pPr>
    </w:p>
    <w:sectPr w:rsidR="004618CE" w:rsidSect="004618C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CA1" w:rsidRDefault="00482CA1" w:rsidP="009F0C77">
      <w:r>
        <w:separator/>
      </w:r>
    </w:p>
  </w:endnote>
  <w:endnote w:type="continuationSeparator" w:id="0">
    <w:p w:rsidR="00482CA1" w:rsidRDefault="00482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B8896-24E2-4214-83D7-5A331587461A}"/>
    <w:embedBold r:id="rId2" w:fontKey="{2D66F0D9-6413-4640-BA76-87D01BC36A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8BD0DA-8918-4A40-90E2-4A40AC5ED5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B5AF13-CB0E-4FB1-816A-E713DF8D5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FCFA78-9E7B-4D67-99A5-1F0A85B55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8CE" w:rsidRPr="00BA6EB0" w:rsidRDefault="004618CE" w:rsidP="00BA6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D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CA1" w:rsidRDefault="00482CA1" w:rsidP="009F0C77">
      <w:r>
        <w:separator/>
      </w:r>
    </w:p>
  </w:footnote>
  <w:footnote w:type="continuationSeparator" w:id="0">
    <w:p w:rsidR="00482CA1" w:rsidRDefault="00482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1CM17"/>
    <w:docVar w:name="CoverBillType" w:val="b"/>
    <w:docVar w:name="DocPath" w:val="L:\Council\bills\GT\5331CM17.DOCX"/>
    <w:docVar w:name="dvBillNumber" w:val="401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75B6"/>
    <w:rsid w:val="00011869"/>
    <w:rsid w:val="00015CD6"/>
    <w:rsid w:val="000975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8CE"/>
    <w:rsid w:val="004809EE"/>
    <w:rsid w:val="00482C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5D35"/>
    <w:rsid w:val="0085786E"/>
    <w:rsid w:val="008A1768"/>
    <w:rsid w:val="008A489F"/>
    <w:rsid w:val="008F0F33"/>
    <w:rsid w:val="008F4429"/>
    <w:rsid w:val="0094021A"/>
    <w:rsid w:val="00967D83"/>
    <w:rsid w:val="009B44AF"/>
    <w:rsid w:val="009C6A0B"/>
    <w:rsid w:val="009D708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30E"/>
    <w:rsid w:val="00AC34A2"/>
    <w:rsid w:val="00AD1C9A"/>
    <w:rsid w:val="00AD4B17"/>
    <w:rsid w:val="00B35634"/>
    <w:rsid w:val="00B412D4"/>
    <w:rsid w:val="00BA6654"/>
    <w:rsid w:val="00BA6EB0"/>
    <w:rsid w:val="00BE3C22"/>
    <w:rsid w:val="00C0345E"/>
    <w:rsid w:val="00C31C95"/>
    <w:rsid w:val="00C3483A"/>
    <w:rsid w:val="00C74E9D"/>
    <w:rsid w:val="00C826DD"/>
    <w:rsid w:val="00C82FD3"/>
    <w:rsid w:val="00C92819"/>
    <w:rsid w:val="00CC45A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F1E213-5034-4C1E-98B1-51F18B82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6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19_2017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D45DD-DB3D-4F94-9341-6E68E2A16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2</Pages>
  <Words>237</Words>
  <Characters>1283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4019: SLED - South Carolina Legislature Online</dc:title>
  <dc:creator>Gwen Thurmond</dc:creator>
  <cp:lastModifiedBy>S Volk</cp:lastModifiedBy>
  <cp:revision>2</cp:revision>
  <cp:lastPrinted>2017-03-21T14:52:00Z</cp:lastPrinted>
  <dcterms:created xsi:type="dcterms:W3CDTF">2017-03-24T17:15:00Z</dcterms:created>
  <dcterms:modified xsi:type="dcterms:W3CDTF">2017-03-24T17:15:00Z</dcterms:modified>
</cp:coreProperties>
</file>