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560" w:rsidRDefault="008A5560" w:rsidP="008A5560">
      <w:pPr>
        <w:widowControl w:val="0"/>
        <w:jc w:val="center"/>
      </w:pPr>
      <w:r w:rsidRPr="008A5560">
        <w:rPr>
          <w:b/>
        </w:rPr>
        <w:t>South Carolina General Assembly</w:t>
      </w:r>
    </w:p>
    <w:p w:rsidR="008A5560" w:rsidRDefault="008A5560" w:rsidP="008A5560">
      <w:pPr>
        <w:widowControl w:val="0"/>
        <w:jc w:val="center"/>
      </w:pPr>
      <w:r>
        <w:t>122nd Session, 2017-2018</w:t>
      </w:r>
    </w:p>
    <w:p w:rsidR="008A5560" w:rsidRDefault="008A5560" w:rsidP="008A5560">
      <w:pPr>
        <w:widowControl w:val="0"/>
        <w:jc w:val="left"/>
      </w:pPr>
    </w:p>
    <w:p w:rsidR="008A5560" w:rsidRDefault="008A5560" w:rsidP="008A5560">
      <w:pPr>
        <w:widowControl w:val="0"/>
        <w:jc w:val="left"/>
        <w:rPr>
          <w:b/>
        </w:rPr>
      </w:pPr>
      <w:r w:rsidRPr="008A5560">
        <w:rPr>
          <w:b/>
        </w:rPr>
        <w:t>H. 4097</w:t>
      </w:r>
    </w:p>
    <w:p w:rsidR="008A5560" w:rsidRDefault="008A5560" w:rsidP="008A5560">
      <w:pPr>
        <w:widowControl w:val="0"/>
        <w:jc w:val="left"/>
        <w:rPr>
          <w:b/>
        </w:rPr>
      </w:pPr>
    </w:p>
    <w:p w:rsidR="008A5560" w:rsidRDefault="008A5560" w:rsidP="008A5560">
      <w:pPr>
        <w:widowControl w:val="0"/>
        <w:jc w:val="left"/>
      </w:pPr>
      <w:r w:rsidRPr="008A5560">
        <w:rPr>
          <w:b/>
        </w:rPr>
        <w:t>STATUS INFORMATION</w:t>
      </w:r>
    </w:p>
    <w:p w:rsidR="008A5560" w:rsidRDefault="008A5560" w:rsidP="008A5560">
      <w:pPr>
        <w:widowControl w:val="0"/>
        <w:jc w:val="left"/>
      </w:pPr>
    </w:p>
    <w:p w:rsidR="008A5560" w:rsidRDefault="008A5560" w:rsidP="008A5560">
      <w:pPr>
        <w:widowControl w:val="0"/>
        <w:jc w:val="left"/>
      </w:pPr>
      <w:r>
        <w:t>House Resolution</w:t>
      </w:r>
    </w:p>
    <w:p w:rsidR="008A5560" w:rsidRDefault="008A5560" w:rsidP="008A5560">
      <w:pPr>
        <w:widowControl w:val="0"/>
        <w:jc w:val="left"/>
      </w:pPr>
      <w:r>
        <w:t>Sponsors: Reps. Bales, Alexander, Allison, Anderson, Anthony, Arrington, Atkinson, Atwater,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8A5560" w:rsidRDefault="008A5560" w:rsidP="008A5560">
      <w:pPr>
        <w:widowControl w:val="0"/>
        <w:jc w:val="left"/>
      </w:pPr>
      <w:r>
        <w:t>Document Path: l:\council\bills\rt\17131cz17.docx</w:t>
      </w:r>
    </w:p>
    <w:p w:rsidR="008A5560" w:rsidRDefault="008A5560" w:rsidP="008A5560">
      <w:pPr>
        <w:widowControl w:val="0"/>
        <w:jc w:val="left"/>
      </w:pPr>
    </w:p>
    <w:p w:rsidR="008A5560" w:rsidRDefault="008A5560" w:rsidP="008A5560">
      <w:pPr>
        <w:widowControl w:val="0"/>
        <w:jc w:val="left"/>
      </w:pPr>
      <w:r>
        <w:t>Introduced in the House on April 6, 2017</w:t>
      </w:r>
    </w:p>
    <w:p w:rsidR="008A5560" w:rsidRDefault="008A5560" w:rsidP="008A5560">
      <w:pPr>
        <w:widowControl w:val="0"/>
        <w:jc w:val="left"/>
      </w:pPr>
      <w:r>
        <w:t>Adopted by the House on April 6, 2017</w:t>
      </w:r>
    </w:p>
    <w:p w:rsidR="008A5560" w:rsidRDefault="008A5560" w:rsidP="008A5560">
      <w:pPr>
        <w:widowControl w:val="0"/>
        <w:jc w:val="left"/>
      </w:pPr>
    </w:p>
    <w:p w:rsidR="008A5560" w:rsidRDefault="008A5560" w:rsidP="008A5560">
      <w:pPr>
        <w:widowControl w:val="0"/>
        <w:jc w:val="left"/>
      </w:pPr>
      <w:r>
        <w:t xml:space="preserve">Summary: </w:t>
      </w:r>
      <w:r w:rsidR="004A2F55">
        <w:t>Lower Richland High School Boys Basketball Team</w:t>
      </w:r>
    </w:p>
    <w:p w:rsidR="008A5560" w:rsidRDefault="008A5560" w:rsidP="008A5560">
      <w:pPr>
        <w:widowControl w:val="0"/>
        <w:jc w:val="left"/>
      </w:pPr>
    </w:p>
    <w:p w:rsidR="008A5560" w:rsidRDefault="008A5560" w:rsidP="008A5560">
      <w:pPr>
        <w:widowControl w:val="0"/>
        <w:jc w:val="left"/>
      </w:pPr>
    </w:p>
    <w:p w:rsidR="008A5560" w:rsidRDefault="008A5560" w:rsidP="008A5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5560">
        <w:rPr>
          <w:b/>
        </w:rPr>
        <w:t>HISTORY OF LEGISLATIVE ACTIONS</w:t>
      </w:r>
    </w:p>
    <w:p w:rsidR="008A5560" w:rsidRDefault="008A5560" w:rsidP="008A5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A5560" w:rsidRPr="008A5560" w:rsidRDefault="008A5560" w:rsidP="008A5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A5560">
        <w:rPr>
          <w:u w:val="single"/>
        </w:rPr>
        <w:tab/>
        <w:t>Date</w:t>
      </w:r>
      <w:r w:rsidRPr="008A5560">
        <w:rPr>
          <w:u w:val="single"/>
        </w:rPr>
        <w:tab/>
        <w:t>Body</w:t>
      </w:r>
      <w:r w:rsidRPr="008A5560">
        <w:rPr>
          <w:u w:val="single"/>
        </w:rPr>
        <w:tab/>
        <w:t>Action Description with journal page number</w:t>
      </w:r>
      <w:r w:rsidRPr="008A5560">
        <w:rPr>
          <w:u w:val="single"/>
        </w:rPr>
        <w:tab/>
      </w:r>
    </w:p>
    <w:p w:rsidR="00D50627" w:rsidRDefault="00D50627" w:rsidP="00D506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4/6/2017</w:t>
      </w:r>
      <w:r>
        <w:tab/>
        <w:t>House</w:t>
      </w:r>
      <w:r>
        <w:tab/>
      </w:r>
      <w:r w:rsidRPr="00DE3883">
        <w:t>Introduced and adopted (</w:t>
      </w:r>
      <w:hyperlink r:id="rId7" w:history="1">
        <w:r w:rsidRPr="00DE3883">
          <w:rPr>
            <w:rStyle w:val="Hyperlink"/>
          </w:rPr>
          <w:t>House Journal</w:t>
        </w:r>
        <w:r w:rsidRPr="00DE3883">
          <w:rPr>
            <w:rStyle w:val="Hyperlink"/>
          </w:rPr>
          <w:noBreakHyphen/>
          <w:t>page 38</w:t>
        </w:r>
      </w:hyperlink>
      <w:r w:rsidRPr="00DE3883">
        <w:t>)</w:t>
      </w:r>
    </w:p>
    <w:p w:rsidR="00D50627" w:rsidRDefault="00D50627" w:rsidP="00D5062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5560" w:rsidRDefault="008A5560" w:rsidP="008A5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A5560">
          <w:rPr>
            <w:rStyle w:val="Hyperlink"/>
          </w:rPr>
          <w:t>legislative information</w:t>
        </w:r>
      </w:hyperlink>
      <w:r>
        <w:t xml:space="preserve"> at the website</w:t>
      </w:r>
    </w:p>
    <w:p w:rsidR="008A5560" w:rsidRDefault="008A5560" w:rsidP="008A5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5560" w:rsidRPr="008A5560" w:rsidRDefault="008A5560" w:rsidP="008A5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A5560" w:rsidRDefault="008A5560" w:rsidP="008A5560">
      <w:r w:rsidRPr="008A5560">
        <w:rPr>
          <w:b/>
        </w:rPr>
        <w:t>VERSIONS OF THIS BILL</w:t>
      </w:r>
    </w:p>
    <w:p w:rsidR="008A5560" w:rsidRDefault="008A5560" w:rsidP="008A5560"/>
    <w:p w:rsidR="008A5560" w:rsidRDefault="007A2DCC" w:rsidP="008A5560">
      <w:hyperlink r:id="rId9" w:history="1">
        <w:r w:rsidR="008A5560">
          <w:rPr>
            <w:rStyle w:val="Hyperlink"/>
          </w:rPr>
          <w:t>4/6/2017</w:t>
        </w:r>
      </w:hyperlink>
    </w:p>
    <w:p w:rsidR="008A5560" w:rsidRDefault="008A5560" w:rsidP="008A5560"/>
    <w:p w:rsidR="008A5560" w:rsidRDefault="008A5560" w:rsidP="008A5560">
      <w:pPr>
        <w:sectPr w:rsidR="008A5560" w:rsidSect="008A55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74A2" w:rsidRDefault="008274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23A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7D8" w:rsidRDefault="007447D8" w:rsidP="00744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LOWER RICHLAND HIGH SCHOOL BOYS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CLASS AAAA STATE 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  <w:r>
        <w:t xml:space="preserve">Whereas, the South Carolina House of Representatives is pleased to learn that the members of the Lower Richland High School boys basketball team </w:t>
      </w:r>
      <w:r>
        <w:rPr>
          <w:color w:val="000000" w:themeColor="text1"/>
          <w:u w:color="000000" w:themeColor="text1"/>
        </w:rPr>
        <w:t xml:space="preserve">of Richland County </w:t>
      </w:r>
      <w:r>
        <w:t>took top honors at the state competition on March 4, 2017, at Colonial Life Arena; and</w:t>
      </w: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cheers of their many fans, the Diamond Hornets clinched their first state title since 1999 with a final score of 51</w:t>
      </w:r>
      <w:r>
        <w:rPr>
          <w:color w:val="000000" w:themeColor="text1"/>
          <w:u w:color="000000" w:themeColor="text1"/>
        </w:rPr>
        <w:noBreakHyphen/>
        <w:t>42 against Wren High School; and</w:t>
      </w: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Lower Richland had a slow start in the first half, with Wren going on a 15</w:t>
      </w:r>
      <w:r>
        <w:rPr>
          <w:color w:val="000000" w:themeColor="text1"/>
          <w:u w:color="000000" w:themeColor="text1"/>
        </w:rPr>
        <w:noBreakHyphen/>
        <w:t>0 run, bringing the score to 24</w:t>
      </w:r>
      <w:r>
        <w:rPr>
          <w:color w:val="000000" w:themeColor="text1"/>
          <w:u w:color="000000" w:themeColor="text1"/>
        </w:rPr>
        <w:noBreakHyphen/>
        <w:t>6 in the second quarter; and</w:t>
      </w: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Diamond Hornets quickly answered Wren</w:t>
      </w:r>
      <w:r w:rsidRPr="007447D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offense with an 11</w:t>
      </w:r>
      <w:r>
        <w:rPr>
          <w:color w:val="000000" w:themeColor="text1"/>
          <w:u w:color="000000" w:themeColor="text1"/>
        </w:rPr>
        <w:noBreakHyphen/>
        <w:t>2 run. Ja</w:t>
      </w:r>
      <w:r w:rsidRPr="007447D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Cor Nelson and Tevaughn Higgins each hit 3</w:t>
      </w:r>
      <w:r>
        <w:rPr>
          <w:color w:val="000000" w:themeColor="text1"/>
          <w:u w:color="000000" w:themeColor="text1"/>
        </w:rPr>
        <w:noBreakHyphen/>
        <w:t>pointers as Lower Richland cut the deficit to 26</w:t>
      </w:r>
      <w:r>
        <w:rPr>
          <w:color w:val="000000" w:themeColor="text1"/>
          <w:u w:color="000000" w:themeColor="text1"/>
        </w:rPr>
        <w:noBreakHyphen/>
        <w:t>17 at halftime. Clyde Trapp heated up in the second half to finish with 20 points, 16 of these scored in the fourth quarter, to put the Diamond Hornets on top for good; and</w:t>
      </w: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agility and skill,</w:t>
      </w:r>
      <w:r>
        <w:rPr>
          <w:color w:val="000000" w:themeColor="text1"/>
          <w:u w:color="000000" w:themeColor="text1"/>
        </w:rPr>
        <w:t xml:space="preserve"> Coach </w:t>
      </w:r>
      <w:r>
        <w:t xml:space="preserve">Caleb Gaither </w:t>
      </w:r>
      <w:r>
        <w:rPr>
          <w:color w:val="000000" w:themeColor="text1"/>
          <w:u w:color="000000" w:themeColor="text1"/>
        </w:rPr>
        <w:t>capitalized on his own athletic ability and training to forge a championship</w:t>
      </w:r>
      <w:r>
        <w:rPr>
          <w:color w:val="000000" w:themeColor="text1"/>
          <w:u w:color="000000" w:themeColor="text1"/>
        </w:rPr>
        <w:noBreakHyphen/>
        <w:t>caliber team and teach these athletes lessons that will prove invaluable through life both on and off the court; and</w:t>
      </w: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young men of the Lower Richland High School basketball team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continued accomplishments in the days ahead.  Now, therefore,</w:t>
      </w: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Be it resolved by the House of Representatives:</w:t>
      </w: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447D8" w:rsidRDefault="007447D8" w:rsidP="00744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the Lower Richland High School boys basketball team,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2017 Class AAAA State Championship Title</w:t>
      </w:r>
      <w:r w:rsidRPr="00E542AE">
        <w:rPr>
          <w:color w:val="000000" w:themeColor="text1"/>
          <w:u w:color="000000" w:themeColor="text1"/>
        </w:rPr>
        <w:t>.</w:t>
      </w:r>
    </w:p>
    <w:p w:rsidR="007447D8" w:rsidRDefault="007447D8" w:rsidP="007447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7D8" w:rsidRDefault="007447D8" w:rsidP="008274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 Principal Rose Pelzer and Coach Caleb Gaither.</w:t>
      </w:r>
    </w:p>
    <w:p w:rsidR="00094D3C" w:rsidRDefault="007447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5560" w:rsidRDefault="008A5560" w:rsidP="008A5560">
      <w:pPr>
        <w:suppressAutoHyphens/>
      </w:pPr>
    </w:p>
    <w:sectPr w:rsidR="008A5560" w:rsidSect="008A556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23AD" w:rsidRDefault="00CC23AD" w:rsidP="009F0C77">
      <w:r>
        <w:separator/>
      </w:r>
    </w:p>
  </w:endnote>
  <w:endnote w:type="continuationSeparator" w:id="0">
    <w:p w:rsidR="00CC23AD" w:rsidRDefault="00CC23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567D89-5C72-4E0A-80E8-4B45F96D7C20}"/>
    <w:embedBold r:id="rId2" w:fontKey="{8DFE105C-3643-420A-8D62-B7AF12A7857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A4D393-7138-4B66-8FA0-9E4DDD3B51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557CAA8-4CE5-47C4-B677-494FA65183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560" w:rsidRPr="008274A2" w:rsidRDefault="008A5560" w:rsidP="008274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06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23AD" w:rsidRDefault="00CC23AD" w:rsidP="009F0C77">
      <w:r>
        <w:separator/>
      </w:r>
    </w:p>
  </w:footnote>
  <w:footnote w:type="continuationSeparator" w:id="0">
    <w:p w:rsidR="00CC23AD" w:rsidRDefault="00CC23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31CZ17"/>
    <w:docVar w:name="CoverBillType" w:val="r"/>
    <w:docVar w:name="DocPath" w:val="L:\Council\bills\RT\17131CZ17.DOCX"/>
    <w:docVar w:name="dvBillNumber" w:val="4097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C23AD"/>
    <w:rsid w:val="00011869"/>
    <w:rsid w:val="00015CD6"/>
    <w:rsid w:val="00094D3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E91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F5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47D8"/>
    <w:rsid w:val="00774F0A"/>
    <w:rsid w:val="007A70AE"/>
    <w:rsid w:val="008274A2"/>
    <w:rsid w:val="008362E8"/>
    <w:rsid w:val="0085786E"/>
    <w:rsid w:val="008A1768"/>
    <w:rsid w:val="008A489F"/>
    <w:rsid w:val="008A5560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23AD"/>
    <w:rsid w:val="00CC6B7B"/>
    <w:rsid w:val="00CD2089"/>
    <w:rsid w:val="00D5062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78704D-02D0-4B95-B7A2-396C2381F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A55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9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097_2017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2345F-D5C6-422A-97BE-66D70ED91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3</Pages>
  <Words>604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4097: Lower Richland High School Boys Basketball Team - South Carolina Legislature Online</dc:title>
  <dc:creator>Rebecca Turner</dc:creator>
  <cp:lastModifiedBy>S Volk</cp:lastModifiedBy>
  <cp:revision>2</cp:revision>
  <dcterms:created xsi:type="dcterms:W3CDTF">2017-04-18T13:37:00Z</dcterms:created>
  <dcterms:modified xsi:type="dcterms:W3CDTF">2017-04-18T13:37:00Z</dcterms:modified>
</cp:coreProperties>
</file>