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AFC" w:rsidRDefault="00095AFC" w:rsidP="00095AFC">
      <w:pPr>
        <w:widowControl w:val="0"/>
        <w:jc w:val="center"/>
      </w:pPr>
      <w:r w:rsidRPr="00095AFC">
        <w:rPr>
          <w:b/>
        </w:rPr>
        <w:t>South Carolina General Assembly</w:t>
      </w:r>
    </w:p>
    <w:p w:rsidR="00095AFC" w:rsidRDefault="00095AFC" w:rsidP="00095AFC">
      <w:pPr>
        <w:widowControl w:val="0"/>
        <w:jc w:val="center"/>
      </w:pPr>
      <w:r>
        <w:t>122nd Session, 2017-2018</w:t>
      </w: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jc w:val="left"/>
        <w:rPr>
          <w:b/>
        </w:rPr>
      </w:pPr>
      <w:r w:rsidRPr="00095AFC">
        <w:rPr>
          <w:b/>
        </w:rPr>
        <w:t>H. 4555</w:t>
      </w:r>
    </w:p>
    <w:p w:rsidR="00095AFC" w:rsidRDefault="00095AFC" w:rsidP="00095AFC">
      <w:pPr>
        <w:widowControl w:val="0"/>
        <w:jc w:val="left"/>
        <w:rPr>
          <w:b/>
        </w:rPr>
      </w:pPr>
    </w:p>
    <w:p w:rsidR="00095AFC" w:rsidRDefault="00095AFC" w:rsidP="00095AFC">
      <w:pPr>
        <w:widowControl w:val="0"/>
        <w:jc w:val="left"/>
      </w:pPr>
      <w:r w:rsidRPr="00095AFC">
        <w:rPr>
          <w:b/>
        </w:rPr>
        <w:t>STATUS INFORMATION</w:t>
      </w: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jc w:val="left"/>
      </w:pPr>
      <w:r>
        <w:t>House Resolution</w:t>
      </w:r>
    </w:p>
    <w:p w:rsidR="00095AFC" w:rsidRDefault="00095AFC" w:rsidP="00095AFC">
      <w:pPr>
        <w:widowControl w:val="0"/>
        <w:jc w:val="left"/>
      </w:pPr>
      <w:r>
        <w:t>Sponsors: Reps. McCravy, Parks,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McEachern, McGinnis, McKnight, D.C. Moss, V.S. Moss, Murphy, B. Newton, W. Newton, Norrell, Ott,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095AFC" w:rsidRDefault="00095AFC" w:rsidP="00095AFC">
      <w:pPr>
        <w:widowControl w:val="0"/>
        <w:jc w:val="left"/>
      </w:pPr>
      <w:r>
        <w:t>Document Path: l:\council\bills\rm\1226sd18.docx</w:t>
      </w: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jc w:val="left"/>
      </w:pPr>
      <w:r>
        <w:t>Introduced in the House on January 10, 2018</w:t>
      </w:r>
    </w:p>
    <w:p w:rsidR="00095AFC" w:rsidRDefault="00095AFC" w:rsidP="00095AFC">
      <w:pPr>
        <w:widowControl w:val="0"/>
        <w:jc w:val="left"/>
      </w:pPr>
      <w:r>
        <w:t>Adopted by the House on January 10, 2018</w:t>
      </w: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jc w:val="left"/>
      </w:pPr>
      <w:r>
        <w:t xml:space="preserve">Summary: </w:t>
      </w:r>
      <w:r w:rsidR="00C8265D">
        <w:t>Greenwood Christian School</w:t>
      </w: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jc w:val="left"/>
      </w:pPr>
    </w:p>
    <w:p w:rsidR="00095AFC" w:rsidRDefault="00095AFC" w:rsidP="00095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AFC">
        <w:rPr>
          <w:b/>
        </w:rPr>
        <w:t>HISTORY OF LEGISLATIVE ACTIONS</w:t>
      </w:r>
    </w:p>
    <w:p w:rsidR="00095AFC" w:rsidRDefault="00095AFC" w:rsidP="00095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5AFC" w:rsidRPr="00095AFC" w:rsidRDefault="00095AFC" w:rsidP="00095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AFC">
        <w:rPr>
          <w:u w:val="single"/>
        </w:rPr>
        <w:tab/>
        <w:t>Date</w:t>
      </w:r>
      <w:r w:rsidRPr="00095AFC">
        <w:rPr>
          <w:u w:val="single"/>
        </w:rPr>
        <w:tab/>
        <w:t>Body</w:t>
      </w:r>
      <w:r w:rsidRPr="00095AFC">
        <w:rPr>
          <w:u w:val="single"/>
        </w:rPr>
        <w:tab/>
        <w:t>Action Description with journal page number</w:t>
      </w:r>
      <w:r w:rsidRPr="00095AFC">
        <w:rPr>
          <w:u w:val="single"/>
        </w:rPr>
        <w:tab/>
      </w:r>
    </w:p>
    <w:p w:rsidR="00056490" w:rsidRDefault="00056490" w:rsidP="0005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B45389">
        <w:t>Introduced and adopted (</w:t>
      </w:r>
      <w:hyperlink r:id="rId7" w:history="1">
        <w:r w:rsidRPr="00B45389">
          <w:rPr>
            <w:rStyle w:val="Hyperlink"/>
          </w:rPr>
          <w:t>House Journal</w:t>
        </w:r>
        <w:r w:rsidRPr="00B45389">
          <w:rPr>
            <w:rStyle w:val="Hyperlink"/>
          </w:rPr>
          <w:noBreakHyphen/>
          <w:t>page 32</w:t>
        </w:r>
      </w:hyperlink>
      <w:r w:rsidRPr="00B45389">
        <w:t>)</w:t>
      </w:r>
    </w:p>
    <w:p w:rsidR="00056490" w:rsidRDefault="00056490" w:rsidP="00056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AFC" w:rsidRDefault="00095AFC" w:rsidP="00095A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5AFC">
          <w:rPr>
            <w:rStyle w:val="Hyperlink"/>
          </w:rPr>
          <w:t>legislative information</w:t>
        </w:r>
      </w:hyperlink>
      <w:r>
        <w:t xml:space="preserve"> at the website</w:t>
      </w:r>
    </w:p>
    <w:p w:rsidR="00095AFC" w:rsidRDefault="00095AFC" w:rsidP="00095A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AFC" w:rsidRPr="00095AFC" w:rsidRDefault="00095AFC" w:rsidP="00095A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AFC" w:rsidRDefault="00095AFC" w:rsidP="00095AFC">
      <w:r w:rsidRPr="00095AFC">
        <w:rPr>
          <w:b/>
        </w:rPr>
        <w:t>VERSIONS OF THIS BILL</w:t>
      </w:r>
    </w:p>
    <w:p w:rsidR="00095AFC" w:rsidRDefault="00095AFC" w:rsidP="00095AFC"/>
    <w:p w:rsidR="00095AFC" w:rsidRDefault="00DD047D" w:rsidP="00095AFC">
      <w:hyperlink r:id="rId9" w:history="1">
        <w:r w:rsidR="00095AFC">
          <w:rPr>
            <w:rStyle w:val="Hyperlink"/>
          </w:rPr>
          <w:t>1/10/2018</w:t>
        </w:r>
      </w:hyperlink>
    </w:p>
    <w:p w:rsidR="00095AFC" w:rsidRDefault="00095AFC" w:rsidP="00095AFC"/>
    <w:p w:rsidR="00095AFC" w:rsidRDefault="00095AFC" w:rsidP="00095AFC">
      <w:pPr>
        <w:sectPr w:rsidR="00095AFC" w:rsidSect="00095A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06D8" w:rsidRDefault="005E06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E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43219">
        <w:t>RECOGNIZE AND HONOR GREENWOOD CHRISTIAN SCHOOL AT THE CELEBRATION OF ITS TWENTY</w:t>
      </w:r>
      <w:r w:rsidR="00143A26">
        <w:noBreakHyphen/>
      </w:r>
      <w:r w:rsidR="00A43219">
        <w:t>FIFTH ANNIVERSARY AND TO CONGRATULATE THE SCHOOL ON THE GRAND OPENING OF ITS NEW GYMNASIUM.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75C" w:rsidRDefault="00385DE5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475C">
        <w:rPr>
          <w:color w:val="000000" w:themeColor="text1"/>
          <w:u w:color="000000" w:themeColor="text1"/>
        </w:rPr>
        <w:t xml:space="preserve">having opened its doors in August 1992, </w:t>
      </w:r>
      <w:r w:rsidR="0093475C" w:rsidRPr="009F4F91">
        <w:rPr>
          <w:color w:val="000000" w:themeColor="text1"/>
          <w:u w:color="000000" w:themeColor="text1"/>
        </w:rPr>
        <w:t>Greenwood Christian School</w:t>
      </w:r>
      <w:r w:rsidR="0093475C">
        <w:rPr>
          <w:color w:val="000000" w:themeColor="text1"/>
          <w:u w:color="000000" w:themeColor="text1"/>
        </w:rPr>
        <w:t xml:space="preserve"> </w:t>
      </w:r>
      <w:r w:rsidR="005F18CB">
        <w:rPr>
          <w:color w:val="000000" w:themeColor="text1"/>
          <w:u w:color="000000" w:themeColor="text1"/>
        </w:rPr>
        <w:t>recently celebrated</w:t>
      </w:r>
      <w:r w:rsidR="0093475C">
        <w:rPr>
          <w:color w:val="000000" w:themeColor="text1"/>
          <w:u w:color="000000" w:themeColor="text1"/>
        </w:rPr>
        <w:t xml:space="preserve"> twenty</w:t>
      </w:r>
      <w:r w:rsidR="00143A26">
        <w:rPr>
          <w:color w:val="000000" w:themeColor="text1"/>
          <w:u w:color="000000" w:themeColor="text1"/>
        </w:rPr>
        <w:noBreakHyphen/>
      </w:r>
      <w:r w:rsidR="0093475C">
        <w:rPr>
          <w:color w:val="000000" w:themeColor="text1"/>
          <w:u w:color="000000" w:themeColor="text1"/>
        </w:rPr>
        <w:t>five years of educating students, in accordance with its mission: “</w:t>
      </w:r>
      <w:r w:rsidR="0093475C" w:rsidRPr="009F4F91">
        <w:rPr>
          <w:color w:val="000000" w:themeColor="text1"/>
          <w:u w:color="000000" w:themeColor="text1"/>
        </w:rPr>
        <w:t xml:space="preserve">Greenwood Christian School, in partnership with the family and church, exists to glorify God by enabling students to reach their full potential spiritually, academically, and socially under the </w:t>
      </w:r>
      <w:r w:rsidR="0093475C">
        <w:rPr>
          <w:color w:val="000000" w:themeColor="text1"/>
          <w:u w:color="000000" w:themeColor="text1"/>
        </w:rPr>
        <w:t>l</w:t>
      </w:r>
      <w:r w:rsidR="0093475C" w:rsidRPr="009F4F91">
        <w:rPr>
          <w:color w:val="000000" w:themeColor="text1"/>
          <w:u w:color="000000" w:themeColor="text1"/>
        </w:rPr>
        <w:t>ordship of Jesus Christ</w:t>
      </w:r>
      <w:r w:rsidR="0093475C">
        <w:rPr>
          <w:color w:val="000000" w:themeColor="text1"/>
          <w:u w:color="000000" w:themeColor="text1"/>
        </w:rPr>
        <w:t>”; and</w:t>
      </w: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addition, the school celebrat</w:t>
      </w:r>
      <w:r w:rsidR="005F18CB">
        <w:t>ed</w:t>
      </w:r>
      <w:r>
        <w:t xml:space="preserve"> the grand opening of its new gymnasium on Friday, August 18, 2017. Guests enjoy</w:t>
      </w:r>
      <w:r w:rsidR="005F18CB">
        <w:t>ed</w:t>
      </w:r>
      <w:r>
        <w:t xml:space="preserve"> a luncheon in the new gym and a ribbon</w:t>
      </w:r>
      <w:r w:rsidR="00143A26">
        <w:noBreakHyphen/>
      </w:r>
      <w:r>
        <w:t>cutting ceremony; and</w:t>
      </w: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C03A9">
        <w:t>members of the House of Representatives</w:t>
      </w:r>
      <w:r>
        <w:t>, grateful for Greenwood Christian School</w:t>
      </w:r>
      <w:r w:rsidR="00143A26" w:rsidRPr="00143A26">
        <w:t>’</w:t>
      </w:r>
      <w:r>
        <w:t>s faithfulness in serving the children of this great State, extend best wishes for continued blessing</w:t>
      </w:r>
      <w:r w:rsidR="00200FBD">
        <w:t>s</w:t>
      </w:r>
      <w:r>
        <w:t xml:space="preserve"> in the years to come. Now, therefore,</w:t>
      </w:r>
    </w:p>
    <w:p w:rsidR="0093475C" w:rsidRDefault="00934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8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C03A9">
        <w:t xml:space="preserve"> </w:t>
      </w:r>
      <w:r w:rsidR="008C03A9">
        <w:rPr>
          <w:color w:val="000000" w:themeColor="text1"/>
        </w:rPr>
        <w:t xml:space="preserve">the members of the South Carolina House of Representatives, by this resolution, </w:t>
      </w:r>
      <w:r w:rsidR="008C03A9">
        <w:t>recognize and honor Greenwood Christian School at the celebration of its twenty</w:t>
      </w:r>
      <w:r w:rsidR="00143A26">
        <w:noBreakHyphen/>
      </w:r>
      <w:r w:rsidR="008C03A9">
        <w:t>fifth anniversary and congratulate the school on the grand opening of its new gymnasium.</w:t>
      </w: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C03A9">
        <w:t xml:space="preserve"> </w:t>
      </w:r>
      <w:r w:rsidR="00531E38">
        <w:rPr>
          <w:color w:val="000000" w:themeColor="text1"/>
        </w:rPr>
        <w:t>G</w:t>
      </w:r>
      <w:r w:rsidR="00531E38">
        <w:t>reenwood Christian School.</w:t>
      </w:r>
    </w:p>
    <w:p w:rsidR="002D4617" w:rsidRDefault="00143A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5AFC" w:rsidRDefault="00095AFC" w:rsidP="00095AFC">
      <w:pPr>
        <w:suppressAutoHyphens/>
      </w:pPr>
    </w:p>
    <w:sectPr w:rsidR="00095AFC" w:rsidSect="00095A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E5" w:rsidRDefault="00385DE5" w:rsidP="009F0C77">
      <w:r>
        <w:separator/>
      </w:r>
    </w:p>
  </w:endnote>
  <w:endnote w:type="continuationSeparator" w:id="0">
    <w:p w:rsidR="00385DE5" w:rsidRDefault="00385D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6453B3-9DE6-4699-888E-82909DFD0DCA}"/>
    <w:embedBold r:id="rId2" w:fontKey="{DE15D7E7-FEAA-4F9B-843C-4F79AB50EF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D72444-565D-4114-95EB-36E091143E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01E376-C370-47A0-AE0A-D608F5149D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AE0EC8-90A4-42BF-8C48-2B71FAE2DE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AFC" w:rsidRPr="005E06D8" w:rsidRDefault="00095AFC" w:rsidP="005E06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26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E5" w:rsidRDefault="00385DE5" w:rsidP="009F0C77">
      <w:r>
        <w:separator/>
      </w:r>
    </w:p>
  </w:footnote>
  <w:footnote w:type="continuationSeparator" w:id="0">
    <w:p w:rsidR="00385DE5" w:rsidRDefault="00385D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SD18"/>
    <w:docVar w:name="CoverBillType" w:val="r"/>
    <w:docVar w:name="DocPath" w:val="L:\Council\bills\RM\1226SD18.DOCX"/>
    <w:docVar w:name="dvBillNumber" w:val="4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DE5"/>
    <w:rsid w:val="00011869"/>
    <w:rsid w:val="00015CD6"/>
    <w:rsid w:val="00056490"/>
    <w:rsid w:val="00095AFC"/>
    <w:rsid w:val="000E0100"/>
    <w:rsid w:val="000E1785"/>
    <w:rsid w:val="000F40FA"/>
    <w:rsid w:val="001035F1"/>
    <w:rsid w:val="0010776B"/>
    <w:rsid w:val="00133E66"/>
    <w:rsid w:val="001435A3"/>
    <w:rsid w:val="00143A26"/>
    <w:rsid w:val="00146ED3"/>
    <w:rsid w:val="00151044"/>
    <w:rsid w:val="001D08F2"/>
    <w:rsid w:val="001D3A58"/>
    <w:rsid w:val="001D525B"/>
    <w:rsid w:val="001D7F4F"/>
    <w:rsid w:val="00200FBD"/>
    <w:rsid w:val="00205238"/>
    <w:rsid w:val="002321B6"/>
    <w:rsid w:val="00250967"/>
    <w:rsid w:val="002543C8"/>
    <w:rsid w:val="0025541D"/>
    <w:rsid w:val="00284AAE"/>
    <w:rsid w:val="002D4617"/>
    <w:rsid w:val="002E5912"/>
    <w:rsid w:val="00301B21"/>
    <w:rsid w:val="00325348"/>
    <w:rsid w:val="0032732C"/>
    <w:rsid w:val="00336AD0"/>
    <w:rsid w:val="0037079A"/>
    <w:rsid w:val="00385D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E38"/>
    <w:rsid w:val="00545593"/>
    <w:rsid w:val="00556EBF"/>
    <w:rsid w:val="00577C6C"/>
    <w:rsid w:val="00590E29"/>
    <w:rsid w:val="005A62FE"/>
    <w:rsid w:val="005C2FE2"/>
    <w:rsid w:val="005E06D8"/>
    <w:rsid w:val="005E2BC9"/>
    <w:rsid w:val="005E70BF"/>
    <w:rsid w:val="005F18CB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3A9"/>
    <w:rsid w:val="008F0F33"/>
    <w:rsid w:val="008F4429"/>
    <w:rsid w:val="0093475C"/>
    <w:rsid w:val="0094021A"/>
    <w:rsid w:val="009B44AF"/>
    <w:rsid w:val="009C6A0B"/>
    <w:rsid w:val="009D7C8C"/>
    <w:rsid w:val="009F0C77"/>
    <w:rsid w:val="009F4DD1"/>
    <w:rsid w:val="00A02543"/>
    <w:rsid w:val="00A41684"/>
    <w:rsid w:val="00A43219"/>
    <w:rsid w:val="00A64E80"/>
    <w:rsid w:val="00A72BCD"/>
    <w:rsid w:val="00A741D9"/>
    <w:rsid w:val="00A833AB"/>
    <w:rsid w:val="00A9741D"/>
    <w:rsid w:val="00AC34A2"/>
    <w:rsid w:val="00AD1C9A"/>
    <w:rsid w:val="00AD4B17"/>
    <w:rsid w:val="00B04FC3"/>
    <w:rsid w:val="00B412D4"/>
    <w:rsid w:val="00BE3C22"/>
    <w:rsid w:val="00C0345E"/>
    <w:rsid w:val="00C31C95"/>
    <w:rsid w:val="00C3483A"/>
    <w:rsid w:val="00C74E9D"/>
    <w:rsid w:val="00C8265D"/>
    <w:rsid w:val="00C826DD"/>
    <w:rsid w:val="00C82FD3"/>
    <w:rsid w:val="00C92819"/>
    <w:rsid w:val="00CC6B7B"/>
    <w:rsid w:val="00CD2089"/>
    <w:rsid w:val="00D73A67"/>
    <w:rsid w:val="00D970A9"/>
    <w:rsid w:val="00DF3845"/>
    <w:rsid w:val="00DF786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5CA1CB-2E45-450A-856F-0D38A417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8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5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55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4C896-88D0-4AB7-BA6F-BF0870237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419</Words>
  <Characters>2629</Characters>
  <Application>Microsoft Office Word</Application>
  <DocSecurity>0</DocSecurity>
  <Lines>82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4555: Greenwood Christian School - South Carolina Legislature Online</dc:title>
  <dc:creator>Rosanne McDowell</dc:creator>
  <cp:lastModifiedBy>S Volk</cp:lastModifiedBy>
  <cp:revision>2</cp:revision>
  <cp:lastPrinted>2017-08-08T19:31:00Z</cp:lastPrinted>
  <dcterms:created xsi:type="dcterms:W3CDTF">2018-01-16T19:57:00Z</dcterms:created>
  <dcterms:modified xsi:type="dcterms:W3CDTF">2018-01-16T19:57:00Z</dcterms:modified>
</cp:coreProperties>
</file>