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BA9" w:rsidRDefault="00645BA9" w:rsidP="00645BA9">
      <w:pPr>
        <w:widowControl w:val="0"/>
        <w:jc w:val="center"/>
      </w:pPr>
      <w:r w:rsidRPr="00645BA9">
        <w:rPr>
          <w:b/>
        </w:rPr>
        <w:t>South Carolina General Assembly</w:t>
      </w:r>
    </w:p>
    <w:p w:rsidR="00645BA9" w:rsidRDefault="00645BA9" w:rsidP="00645BA9">
      <w:pPr>
        <w:widowControl w:val="0"/>
        <w:jc w:val="center"/>
      </w:pPr>
      <w:r>
        <w:t>122nd Session, 2017-2018</w:t>
      </w:r>
    </w:p>
    <w:p w:rsidR="00645BA9" w:rsidRDefault="00645BA9" w:rsidP="00645BA9">
      <w:pPr>
        <w:widowControl w:val="0"/>
        <w:jc w:val="left"/>
      </w:pPr>
    </w:p>
    <w:p w:rsidR="00645BA9" w:rsidRDefault="00645BA9" w:rsidP="00645BA9">
      <w:pPr>
        <w:widowControl w:val="0"/>
        <w:jc w:val="left"/>
        <w:rPr>
          <w:b/>
        </w:rPr>
      </w:pPr>
      <w:r w:rsidRPr="00645BA9">
        <w:rPr>
          <w:b/>
        </w:rPr>
        <w:t>H. 4606</w:t>
      </w:r>
    </w:p>
    <w:p w:rsidR="00645BA9" w:rsidRDefault="00645BA9" w:rsidP="00645BA9">
      <w:pPr>
        <w:widowControl w:val="0"/>
        <w:jc w:val="left"/>
        <w:rPr>
          <w:b/>
        </w:rPr>
      </w:pPr>
    </w:p>
    <w:p w:rsidR="00645BA9" w:rsidRDefault="00645BA9" w:rsidP="00645BA9">
      <w:pPr>
        <w:widowControl w:val="0"/>
        <w:jc w:val="left"/>
      </w:pPr>
      <w:r w:rsidRPr="00645BA9">
        <w:rPr>
          <w:b/>
        </w:rPr>
        <w:t>STATUS INFORMATION</w:t>
      </w:r>
    </w:p>
    <w:p w:rsidR="00645BA9" w:rsidRDefault="00645BA9" w:rsidP="00645BA9">
      <w:pPr>
        <w:widowControl w:val="0"/>
        <w:jc w:val="left"/>
      </w:pPr>
    </w:p>
    <w:p w:rsidR="00645BA9" w:rsidRDefault="00645BA9" w:rsidP="00645BA9">
      <w:pPr>
        <w:widowControl w:val="0"/>
        <w:jc w:val="left"/>
      </w:pPr>
      <w:r>
        <w:t>Concurrent Resolution</w:t>
      </w:r>
    </w:p>
    <w:p w:rsidR="00645BA9" w:rsidRDefault="00645BA9" w:rsidP="00645BA9">
      <w:pPr>
        <w:widowControl w:val="0"/>
        <w:jc w:val="left"/>
      </w:pPr>
      <w:r>
        <w:t>Sponsors: Reps. Gagnon,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Weeks, West, Wheeler, White, Whitmire, Williams, Willis, Young and Yow</w:t>
      </w:r>
    </w:p>
    <w:p w:rsidR="00645BA9" w:rsidRDefault="00645BA9" w:rsidP="00645BA9">
      <w:pPr>
        <w:widowControl w:val="0"/>
        <w:jc w:val="left"/>
      </w:pPr>
      <w:r>
        <w:t>Document Path: l:\council\bills\agm\19277wab18.docx</w:t>
      </w:r>
    </w:p>
    <w:p w:rsidR="00645BA9" w:rsidRDefault="00645BA9" w:rsidP="00645BA9">
      <w:pPr>
        <w:widowControl w:val="0"/>
        <w:jc w:val="left"/>
      </w:pPr>
    </w:p>
    <w:p w:rsidR="004F4C17" w:rsidRDefault="004F4C17" w:rsidP="00645BA9">
      <w:pPr>
        <w:widowControl w:val="0"/>
        <w:jc w:val="left"/>
      </w:pPr>
      <w:r>
        <w:t>Introduced in the House on January 11, 2018</w:t>
      </w:r>
    </w:p>
    <w:p w:rsidR="004F4C17" w:rsidRDefault="004F4C17" w:rsidP="00645BA9">
      <w:pPr>
        <w:widowControl w:val="0"/>
        <w:jc w:val="left"/>
      </w:pPr>
      <w:r>
        <w:t>Introduced in the Senate on January 16, 2018</w:t>
      </w:r>
    </w:p>
    <w:p w:rsidR="004F4C17" w:rsidRDefault="004F4C17" w:rsidP="00645BA9">
      <w:pPr>
        <w:widowControl w:val="0"/>
        <w:jc w:val="left"/>
      </w:pPr>
      <w:r>
        <w:t>Adopted by the General Assembly on January 16, 2018</w:t>
      </w:r>
    </w:p>
    <w:p w:rsidR="004F4C17" w:rsidRDefault="004F4C17" w:rsidP="00645BA9">
      <w:pPr>
        <w:widowControl w:val="0"/>
        <w:jc w:val="left"/>
      </w:pPr>
    </w:p>
    <w:p w:rsidR="00645BA9" w:rsidRDefault="00645BA9" w:rsidP="00645BA9">
      <w:pPr>
        <w:widowControl w:val="0"/>
        <w:jc w:val="left"/>
      </w:pPr>
      <w:r>
        <w:t xml:space="preserve">Summary: </w:t>
      </w:r>
      <w:r w:rsidR="009266C1">
        <w:t>Abbeville High School Varsity Football Team</w:t>
      </w:r>
    </w:p>
    <w:p w:rsidR="00645BA9" w:rsidRDefault="00645BA9" w:rsidP="00645BA9">
      <w:pPr>
        <w:widowControl w:val="0"/>
        <w:jc w:val="left"/>
      </w:pPr>
    </w:p>
    <w:p w:rsidR="00645BA9" w:rsidRDefault="00645BA9" w:rsidP="00645BA9">
      <w:pPr>
        <w:widowControl w:val="0"/>
        <w:jc w:val="left"/>
      </w:pPr>
    </w:p>
    <w:p w:rsidR="00645BA9" w:rsidRDefault="00645BA9" w:rsidP="00645BA9">
      <w:pPr>
        <w:widowControl w:val="0"/>
        <w:tabs>
          <w:tab w:val="center" w:pos="590"/>
          <w:tab w:val="center" w:pos="1440"/>
          <w:tab w:val="left" w:pos="1872"/>
          <w:tab w:val="left" w:pos="9187"/>
        </w:tabs>
        <w:jc w:val="left"/>
      </w:pPr>
      <w:r w:rsidRPr="00645BA9">
        <w:rPr>
          <w:b/>
        </w:rPr>
        <w:t>HISTORY OF LEGISLATIVE ACTIONS</w:t>
      </w:r>
    </w:p>
    <w:p w:rsidR="00645BA9" w:rsidRDefault="00645BA9" w:rsidP="00645BA9">
      <w:pPr>
        <w:widowControl w:val="0"/>
        <w:tabs>
          <w:tab w:val="center" w:pos="590"/>
          <w:tab w:val="center" w:pos="1440"/>
          <w:tab w:val="left" w:pos="1872"/>
          <w:tab w:val="left" w:pos="9187"/>
        </w:tabs>
        <w:jc w:val="left"/>
      </w:pPr>
    </w:p>
    <w:p w:rsidR="00645BA9" w:rsidRPr="00645BA9" w:rsidRDefault="00645BA9" w:rsidP="00645BA9">
      <w:pPr>
        <w:widowControl w:val="0"/>
        <w:tabs>
          <w:tab w:val="center" w:pos="590"/>
          <w:tab w:val="center" w:pos="1440"/>
          <w:tab w:val="left" w:pos="1872"/>
          <w:tab w:val="left" w:pos="9187"/>
        </w:tabs>
        <w:jc w:val="left"/>
      </w:pPr>
      <w:r w:rsidRPr="00645BA9">
        <w:rPr>
          <w:u w:val="single"/>
        </w:rPr>
        <w:tab/>
        <w:t>Date</w:t>
      </w:r>
      <w:r w:rsidRPr="00645BA9">
        <w:rPr>
          <w:u w:val="single"/>
        </w:rPr>
        <w:tab/>
        <w:t>Body</w:t>
      </w:r>
      <w:r w:rsidRPr="00645BA9">
        <w:rPr>
          <w:u w:val="single"/>
        </w:rPr>
        <w:tab/>
        <w:t>Action Description with journal page number</w:t>
      </w:r>
      <w:r w:rsidRPr="00645BA9">
        <w:rPr>
          <w:u w:val="single"/>
        </w:rPr>
        <w:tab/>
      </w:r>
    </w:p>
    <w:p w:rsidR="0050197F" w:rsidRDefault="0050197F" w:rsidP="0050197F">
      <w:pPr>
        <w:widowControl w:val="0"/>
        <w:tabs>
          <w:tab w:val="right" w:pos="1008"/>
          <w:tab w:val="left" w:pos="1152"/>
          <w:tab w:val="left" w:pos="1872"/>
          <w:tab w:val="left" w:pos="9187"/>
        </w:tabs>
        <w:ind w:left="2088" w:hanging="2088"/>
        <w:jc w:val="left"/>
      </w:pPr>
      <w:r>
        <w:tab/>
        <w:t>1/11/2018</w:t>
      </w:r>
      <w:r>
        <w:tab/>
        <w:t>House</w:t>
      </w:r>
      <w:r>
        <w:tab/>
      </w:r>
      <w:r w:rsidRPr="00963513">
        <w:t>Introduced and adopted (</w:t>
      </w:r>
      <w:hyperlink r:id="rId7" w:history="1">
        <w:r w:rsidRPr="00963513">
          <w:rPr>
            <w:rStyle w:val="Hyperlink"/>
          </w:rPr>
          <w:t>House Journal</w:t>
        </w:r>
        <w:r w:rsidRPr="00963513">
          <w:rPr>
            <w:rStyle w:val="Hyperlink"/>
          </w:rPr>
          <w:noBreakHyphen/>
          <w:t>page 593</w:t>
        </w:r>
      </w:hyperlink>
      <w:r w:rsidRPr="00963513">
        <w:t>)</w:t>
      </w:r>
    </w:p>
    <w:p w:rsidR="0050197F" w:rsidRDefault="0050197F" w:rsidP="0050197F">
      <w:pPr>
        <w:widowControl w:val="0"/>
        <w:tabs>
          <w:tab w:val="right" w:pos="1008"/>
          <w:tab w:val="left" w:pos="1152"/>
          <w:tab w:val="left" w:pos="1872"/>
          <w:tab w:val="left" w:pos="9187"/>
        </w:tabs>
        <w:ind w:left="2088" w:hanging="2088"/>
        <w:jc w:val="left"/>
      </w:pPr>
      <w:r>
        <w:tab/>
        <w:t>1/16/2018</w:t>
      </w:r>
      <w:r>
        <w:tab/>
        <w:t>Senate</w:t>
      </w:r>
      <w:r>
        <w:tab/>
      </w:r>
      <w:r w:rsidRPr="00963513">
        <w:t>Introduced, ado</w:t>
      </w:r>
      <w:r>
        <w:t xml:space="preserve">pted, returned with concurrence </w:t>
      </w:r>
      <w:r w:rsidRPr="00963513">
        <w:t>(</w:t>
      </w:r>
      <w:hyperlink r:id="rId8" w:history="1">
        <w:r w:rsidRPr="00963513">
          <w:rPr>
            <w:rStyle w:val="Hyperlink"/>
          </w:rPr>
          <w:t>Senate Journal</w:t>
        </w:r>
        <w:r w:rsidRPr="00963513">
          <w:rPr>
            <w:rStyle w:val="Hyperlink"/>
          </w:rPr>
          <w:noBreakHyphen/>
          <w:t>page 6</w:t>
        </w:r>
      </w:hyperlink>
      <w:r w:rsidRPr="00963513">
        <w:t>)</w:t>
      </w:r>
    </w:p>
    <w:p w:rsidR="0050197F" w:rsidRDefault="0050197F" w:rsidP="0050197F">
      <w:pPr>
        <w:widowControl w:val="0"/>
        <w:tabs>
          <w:tab w:val="right" w:pos="1008"/>
          <w:tab w:val="left" w:pos="1152"/>
          <w:tab w:val="left" w:pos="1872"/>
          <w:tab w:val="left" w:pos="9187"/>
        </w:tabs>
        <w:ind w:left="2088" w:hanging="2088"/>
        <w:jc w:val="left"/>
      </w:pPr>
    </w:p>
    <w:p w:rsidR="00645BA9" w:rsidRDefault="00645BA9" w:rsidP="00645B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45BA9">
          <w:rPr>
            <w:rStyle w:val="Hyperlink"/>
          </w:rPr>
          <w:t>legislative information</w:t>
        </w:r>
      </w:hyperlink>
      <w:r>
        <w:t xml:space="preserve"> at the website</w:t>
      </w:r>
    </w:p>
    <w:p w:rsidR="00645BA9" w:rsidRDefault="00645BA9" w:rsidP="00645BA9">
      <w:pPr>
        <w:widowControl w:val="0"/>
        <w:tabs>
          <w:tab w:val="right" w:pos="1008"/>
          <w:tab w:val="left" w:pos="1152"/>
          <w:tab w:val="left" w:pos="1872"/>
          <w:tab w:val="left" w:pos="9187"/>
        </w:tabs>
        <w:ind w:left="2088" w:hanging="2088"/>
        <w:jc w:val="left"/>
      </w:pPr>
    </w:p>
    <w:p w:rsidR="00645BA9" w:rsidRPr="00645BA9" w:rsidRDefault="00645BA9" w:rsidP="00645BA9">
      <w:pPr>
        <w:widowControl w:val="0"/>
        <w:tabs>
          <w:tab w:val="right" w:pos="1008"/>
          <w:tab w:val="left" w:pos="1152"/>
          <w:tab w:val="left" w:pos="1872"/>
          <w:tab w:val="left" w:pos="9187"/>
        </w:tabs>
        <w:ind w:left="2088" w:hanging="2088"/>
        <w:jc w:val="left"/>
      </w:pPr>
    </w:p>
    <w:p w:rsidR="00645BA9" w:rsidRDefault="00645BA9" w:rsidP="00645BA9">
      <w:r w:rsidRPr="00645BA9">
        <w:rPr>
          <w:b/>
        </w:rPr>
        <w:t>VERSIONS OF THIS BILL</w:t>
      </w:r>
    </w:p>
    <w:p w:rsidR="00645BA9" w:rsidRDefault="00645BA9" w:rsidP="00645BA9"/>
    <w:p w:rsidR="00645BA9" w:rsidRDefault="00C50B07" w:rsidP="00645BA9">
      <w:hyperlink r:id="rId10" w:history="1">
        <w:r w:rsidR="00645BA9">
          <w:rPr>
            <w:rStyle w:val="Hyperlink"/>
          </w:rPr>
          <w:t>1/11/2018</w:t>
        </w:r>
      </w:hyperlink>
    </w:p>
    <w:p w:rsidR="00645BA9" w:rsidRDefault="00645BA9" w:rsidP="00645BA9"/>
    <w:p w:rsidR="00645BA9" w:rsidRDefault="00645BA9" w:rsidP="00645BA9">
      <w:pPr>
        <w:sectPr w:rsidR="00645BA9" w:rsidSect="00645BA9">
          <w:pgSz w:w="12240" w:h="15840" w:code="1"/>
          <w:pgMar w:top="1080" w:right="1440" w:bottom="1080" w:left="1440" w:header="720" w:footer="720" w:gutter="0"/>
          <w:cols w:space="720"/>
          <w:noEndnote/>
          <w:docGrid w:linePitch="360"/>
        </w:sectPr>
      </w:pPr>
    </w:p>
    <w:p w:rsidR="00EE1C1C" w:rsidRDefault="00EE1C1C"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760" w:rsidRDefault="00D81760" w:rsidP="00D8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0E7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COMMEND THE</w:t>
      </w:r>
      <w:r w:rsidRPr="00E542AE">
        <w:rPr>
          <w:color w:val="000000" w:themeColor="text1"/>
          <w:u w:color="000000" w:themeColor="text1"/>
        </w:rPr>
        <w:t xml:space="preserve"> </w:t>
      </w:r>
      <w:r w:rsidRPr="00C3711E">
        <w:rPr>
          <w:color w:val="000000" w:themeColor="text1"/>
          <w:u w:color="000000" w:themeColor="text1"/>
        </w:rPr>
        <w:t>ABBEVILLE</w:t>
      </w:r>
      <w:r>
        <w:t xml:space="preserve"> </w:t>
      </w:r>
      <w:r>
        <w:rPr>
          <w:color w:val="000000" w:themeColor="text1"/>
          <w:u w:color="000000" w:themeColor="text1"/>
        </w:rPr>
        <w:t>HIGH SCHOOL VARSITY FOOTBALL</w:t>
      </w:r>
      <w:r w:rsidRPr="00E542AE">
        <w:rPr>
          <w:color w:val="000000" w:themeColor="text1"/>
          <w:u w:color="000000" w:themeColor="text1"/>
        </w:rPr>
        <w:t xml:space="preserve"> TEAM</w:t>
      </w:r>
      <w:r>
        <w:rPr>
          <w:color w:val="000000" w:themeColor="text1"/>
          <w:u w:color="000000" w:themeColor="text1"/>
        </w:rPr>
        <w:t xml:space="preserve">, SCHOOL OFFICIALS, AND COACHES AND TO CONGRATULATE THEM ON WINNING THE 2017 CLASS AA STATE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Friday, December 1, 2017, the Abbeville Panthers football team brought home the Class AA state title for the third consecutive year, defeating Bamberg</w:t>
      </w:r>
      <w:r w:rsidR="00987CC8">
        <w:noBreakHyphen/>
      </w:r>
      <w:r>
        <w:t>Ehrhardt;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clinching the school</w:t>
      </w:r>
      <w:r w:rsidR="00987CC8" w:rsidRPr="00987CC8">
        <w:t>’</w:t>
      </w:r>
      <w:r>
        <w:t>s ninth state football championship title, the Panthers came from behind to beat Bamberg</w:t>
      </w:r>
      <w:r w:rsidR="00987CC8">
        <w:noBreakHyphen/>
      </w:r>
      <w:r>
        <w:t>Ehrhardt 14</w:t>
      </w:r>
      <w:r w:rsidR="00987CC8">
        <w:noBreakHyphen/>
      </w:r>
      <w:r>
        <w:t>7 in the Class AA state title game at Benedict College</w:t>
      </w:r>
      <w:r w:rsidR="00987CC8" w:rsidRPr="00987CC8">
        <w:t>’</w:t>
      </w:r>
      <w:r>
        <w:t>s Charlie W. Johnson Stadium;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Abbeville trailed 7</w:t>
      </w:r>
      <w:r w:rsidR="00987CC8">
        <w:noBreakHyphen/>
      </w:r>
      <w:r>
        <w:t>0 with 9:34 left on the clock. With the cat</w:t>
      </w:r>
      <w:r w:rsidR="00987CC8">
        <w:noBreakHyphen/>
      </w:r>
      <w:r>
        <w:t>like reflexes of the team</w:t>
      </w:r>
      <w:r w:rsidR="00987CC8" w:rsidRPr="00987CC8">
        <w:t>’</w:t>
      </w:r>
      <w:r>
        <w:t>s mascot, JaBryan Sanders recovered Junior Rapley</w:t>
      </w:r>
      <w:r w:rsidR="00987CC8" w:rsidRPr="00987CC8">
        <w:t>’</w:t>
      </w:r>
      <w:r>
        <w:t>s fumble in the end zone to tie the game at 7 with less than five minutes in the game;</w:t>
      </w:r>
      <w:r>
        <w:rPr>
          <w:color w:val="000000" w:themeColor="text1"/>
          <w:u w:color="000000" w:themeColor="text1"/>
        </w:rPr>
        <w:t xml:space="preserve">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Bamberg</w:t>
      </w:r>
      <w:r w:rsidR="00987CC8">
        <w:noBreakHyphen/>
      </w:r>
      <w:r>
        <w:t>Ehrhardt fumbled the ensuing kickoff and Abbeville recovered.  Three plays later, Rapley scored on a twenty</w:t>
      </w:r>
      <w:r w:rsidR="00987CC8">
        <w:noBreakHyphen/>
      </w:r>
      <w:r>
        <w:t>six yard run to bring the score to 14</w:t>
      </w:r>
      <w:r w:rsidR="00987CC8">
        <w:noBreakHyphen/>
      </w:r>
      <w:r>
        <w:t>7. Rapley and Jermaine Blackwell each finished with fifty</w:t>
      </w:r>
      <w:r w:rsidR="00987CC8">
        <w:noBreakHyphen/>
      </w:r>
      <w:r>
        <w:t>one yards rushing. When the game was over, Abbeville outgained Bamberg</w:t>
      </w:r>
      <w:r w:rsidR="00987CC8">
        <w:noBreakHyphen/>
      </w:r>
      <w:r>
        <w:t>Ehrhardt by 112 yards</w:t>
      </w:r>
      <w:r>
        <w:rPr>
          <w:color w:val="000000" w:themeColor="text1"/>
          <w:u w:color="000000" w:themeColor="text1"/>
        </w:rPr>
        <w:t>;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Abbeville coach Jamie Nickles describes his feelings on this fateful night, “You find yourself down in a state championship game, you find out what you are made of.  I</w:t>
      </w:r>
      <w:r w:rsidR="00987CC8" w:rsidRPr="00987CC8">
        <w:t>’</w:t>
      </w:r>
      <w:r>
        <w:t>m just so proud of my kids and the way they responded”;</w:t>
      </w:r>
      <w:r>
        <w:rPr>
          <w:color w:val="000000" w:themeColor="text1"/>
          <w:u w:color="000000" w:themeColor="text1"/>
        </w:rPr>
        <w:t xml:space="preserve"> and</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Pr>
          <w:color w:val="000000" w:themeColor="text1"/>
          <w:u w:color="000000" w:themeColor="text1"/>
        </w:rPr>
        <w:t xml:space="preserve">the members of the South Carolina General Assembly value the prestige that </w:t>
      </w:r>
      <w:r w:rsidRPr="00E542AE">
        <w:rPr>
          <w:color w:val="000000" w:themeColor="text1"/>
          <w:u w:color="000000" w:themeColor="text1"/>
        </w:rPr>
        <w:t>the</w:t>
      </w:r>
      <w:r>
        <w:rPr>
          <w:color w:val="000000" w:themeColor="text1"/>
          <w:u w:color="000000" w:themeColor="text1"/>
        </w:rPr>
        <w:t xml:space="preserve"> Abbeville High School football players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achievements in the future</w:t>
      </w:r>
      <w:r>
        <w:t>. Now, therefore,</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commend the Abbeville High School varsity football team, school officials, and coaches, and congratulate them on winning the 2017 Class AA State Championship Title.</w:t>
      </w: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2F" w:rsidRDefault="00F20E2F" w:rsidP="00F2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Dr. Charles Costner and head coach Jamie Nickles.</w:t>
      </w:r>
    </w:p>
    <w:p w:rsidR="007F791A" w:rsidRDefault="00987C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5BA9" w:rsidRDefault="00645BA9" w:rsidP="00645BA9">
      <w:pPr>
        <w:suppressAutoHyphens/>
      </w:pPr>
    </w:p>
    <w:sectPr w:rsidR="00645BA9" w:rsidSect="00645B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E77" w:rsidRDefault="00DA0E77" w:rsidP="009F0C77">
      <w:r>
        <w:separator/>
      </w:r>
    </w:p>
  </w:endnote>
  <w:endnote w:type="continuationSeparator" w:id="0">
    <w:p w:rsidR="00DA0E77" w:rsidRDefault="00DA0E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A265B4-213C-4756-BB9C-5257279AC437}"/>
    <w:embedBold r:id="rId2" w:fontKey="{2F6C6FD7-3AAD-414C-B9A2-10937E6C8D61}"/>
  </w:font>
  <w:font w:name="Calibri">
    <w:panose1 w:val="020F0502020204030204"/>
    <w:charset w:val="00"/>
    <w:family w:val="swiss"/>
    <w:pitch w:val="variable"/>
    <w:sig w:usb0="E00002FF" w:usb1="4000ACFF" w:usb2="00000001" w:usb3="00000000" w:csb0="0000019F" w:csb1="00000000"/>
    <w:embedRegular r:id="rId3" w:fontKey="{2CA642A3-6CDB-4B49-BD3F-5F4172472073}"/>
  </w:font>
  <w:font w:name="Cambria">
    <w:panose1 w:val="02040503050406030204"/>
    <w:charset w:val="00"/>
    <w:family w:val="roman"/>
    <w:pitch w:val="variable"/>
    <w:sig w:usb0="E00002FF" w:usb1="400004FF" w:usb2="00000000" w:usb3="00000000" w:csb0="0000019F" w:csb1="00000000"/>
    <w:embedRegular r:id="rId4" w:fontKey="{8AF5F952-2F3D-417B-8827-A52B105DA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BA9" w:rsidRPr="00EE1C1C" w:rsidRDefault="00645BA9" w:rsidP="00EE1C1C">
    <w:pPr>
      <w:pStyle w:val="Footer"/>
      <w:tabs>
        <w:tab w:val="clear" w:pos="4680"/>
        <w:tab w:val="clear" w:pos="9360"/>
        <w:tab w:val="center" w:pos="2995"/>
      </w:tabs>
      <w:spacing w:before="120"/>
    </w:pPr>
    <w:r>
      <w:t>[4606]</w:t>
    </w:r>
    <w:r>
      <w:tab/>
    </w:r>
    <w:r>
      <w:fldChar w:fldCharType="begin"/>
    </w:r>
    <w:r>
      <w:instrText xml:space="preserve"> PAGE  \* MERGEFORMAT </w:instrText>
    </w:r>
    <w:r>
      <w:fldChar w:fldCharType="separate"/>
    </w:r>
    <w:r w:rsidR="005019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E77" w:rsidRDefault="00DA0E77" w:rsidP="009F0C77">
      <w:r>
        <w:separator/>
      </w:r>
    </w:p>
  </w:footnote>
  <w:footnote w:type="continuationSeparator" w:id="0">
    <w:p w:rsidR="00DA0E77" w:rsidRDefault="00DA0E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7WAB18"/>
    <w:docVar w:name="CoverBillType" w:val="c"/>
    <w:docVar w:name="DocPath" w:val="L:\Council\bills\AGM\19277WAB18.DOCX"/>
    <w:docVar w:name="dvBillNumber" w:val="4606"/>
    <w:docVar w:name="dvBillNumberPrefix" w:val="H. "/>
    <w:docVar w:name="dvOriginalBody" w:val="House"/>
    <w:docVar w:name="dvSteno" w:val="AGM"/>
    <w:docVar w:name="NameofBody" w:val="h"/>
    <w:docVar w:name="vGroup2" w:val="Council"/>
  </w:docVars>
  <w:rsids>
    <w:rsidRoot w:val="00DA0E77"/>
    <w:rsid w:val="00011869"/>
    <w:rsid w:val="00015CD6"/>
    <w:rsid w:val="00056D6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82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4C17"/>
    <w:rsid w:val="0050197F"/>
    <w:rsid w:val="005273C6"/>
    <w:rsid w:val="00530A69"/>
    <w:rsid w:val="00545593"/>
    <w:rsid w:val="00556EBF"/>
    <w:rsid w:val="00577C6C"/>
    <w:rsid w:val="005A62FE"/>
    <w:rsid w:val="005C2FE2"/>
    <w:rsid w:val="005E2BC9"/>
    <w:rsid w:val="00605102"/>
    <w:rsid w:val="006215AA"/>
    <w:rsid w:val="00645BA9"/>
    <w:rsid w:val="006913C9"/>
    <w:rsid w:val="0069470D"/>
    <w:rsid w:val="006D58AA"/>
    <w:rsid w:val="00734F00"/>
    <w:rsid w:val="007A70AE"/>
    <w:rsid w:val="007F791A"/>
    <w:rsid w:val="008362E8"/>
    <w:rsid w:val="0085786E"/>
    <w:rsid w:val="008A1768"/>
    <w:rsid w:val="008A489F"/>
    <w:rsid w:val="008F0F33"/>
    <w:rsid w:val="008F4429"/>
    <w:rsid w:val="009266C1"/>
    <w:rsid w:val="0094021A"/>
    <w:rsid w:val="00987CC8"/>
    <w:rsid w:val="00994CE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760"/>
    <w:rsid w:val="00D970A9"/>
    <w:rsid w:val="00DA0E77"/>
    <w:rsid w:val="00DF3845"/>
    <w:rsid w:val="00E41911"/>
    <w:rsid w:val="00E44B57"/>
    <w:rsid w:val="00E92EEF"/>
    <w:rsid w:val="00EE1C1C"/>
    <w:rsid w:val="00EF2368"/>
    <w:rsid w:val="00F20E2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0B4D9F-E178-4C99-9A77-C5AA007E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5B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06_2018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0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6DF1E-3415-40B8-A2F2-71075EB8F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BEC84449.dotm</Template>
  <TotalTime>0</TotalTime>
  <Pages>3</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4606: Abbeville High School Varsity Football Team - South Carolina Legislature Online</dc:title>
  <dc:creator>angiemorgan</dc:creator>
  <cp:lastModifiedBy>S Volk</cp:lastModifiedBy>
  <cp:revision>2</cp:revision>
  <cp:lastPrinted>2018-01-11T14:38:00Z</cp:lastPrinted>
  <dcterms:created xsi:type="dcterms:W3CDTF">2018-01-17T14:15:00Z</dcterms:created>
  <dcterms:modified xsi:type="dcterms:W3CDTF">2018-01-17T14:15:00Z</dcterms:modified>
</cp:coreProperties>
</file>