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D8" w:rsidRDefault="004A77D8" w:rsidP="004A77D8">
      <w:pPr>
        <w:widowControl w:val="0"/>
        <w:jc w:val="center"/>
      </w:pPr>
      <w:r w:rsidRPr="004A77D8">
        <w:rPr>
          <w:b/>
        </w:rPr>
        <w:t>South Carolina General Assembly</w:t>
      </w:r>
    </w:p>
    <w:p w:rsidR="004A77D8" w:rsidRDefault="004A77D8" w:rsidP="004A77D8">
      <w:pPr>
        <w:widowControl w:val="0"/>
        <w:jc w:val="center"/>
      </w:pPr>
      <w:r>
        <w:t>122nd Session, 2017-2018</w:t>
      </w:r>
    </w:p>
    <w:p w:rsidR="004A77D8" w:rsidRDefault="004A77D8" w:rsidP="004A77D8">
      <w:pPr>
        <w:widowControl w:val="0"/>
        <w:jc w:val="left"/>
      </w:pPr>
    </w:p>
    <w:p w:rsidR="004A77D8" w:rsidRDefault="004A77D8" w:rsidP="004A77D8">
      <w:pPr>
        <w:widowControl w:val="0"/>
        <w:jc w:val="left"/>
        <w:rPr>
          <w:b/>
        </w:rPr>
      </w:pPr>
      <w:r w:rsidRPr="004A77D8">
        <w:rPr>
          <w:b/>
        </w:rPr>
        <w:t>H. 4953</w:t>
      </w:r>
    </w:p>
    <w:p w:rsidR="004A77D8" w:rsidRDefault="004A77D8" w:rsidP="004A77D8">
      <w:pPr>
        <w:widowControl w:val="0"/>
        <w:jc w:val="left"/>
        <w:rPr>
          <w:b/>
        </w:rPr>
      </w:pPr>
    </w:p>
    <w:p w:rsidR="004A77D8" w:rsidRDefault="004A77D8" w:rsidP="004A77D8">
      <w:pPr>
        <w:widowControl w:val="0"/>
        <w:jc w:val="left"/>
      </w:pPr>
      <w:r w:rsidRPr="004A77D8">
        <w:rPr>
          <w:b/>
        </w:rPr>
        <w:t>STATUS INFORMATION</w:t>
      </w:r>
    </w:p>
    <w:p w:rsidR="004A77D8" w:rsidRDefault="004A77D8" w:rsidP="004A77D8">
      <w:pPr>
        <w:widowControl w:val="0"/>
        <w:jc w:val="left"/>
      </w:pPr>
    </w:p>
    <w:p w:rsidR="004A77D8" w:rsidRDefault="004A77D8" w:rsidP="004A77D8">
      <w:pPr>
        <w:widowControl w:val="0"/>
        <w:jc w:val="left"/>
      </w:pPr>
      <w:r>
        <w:t>General Bill</w:t>
      </w:r>
    </w:p>
    <w:p w:rsidR="004A77D8" w:rsidRDefault="004A77D8" w:rsidP="004A77D8">
      <w:pPr>
        <w:widowControl w:val="0"/>
        <w:jc w:val="left"/>
      </w:pPr>
      <w:r>
        <w:t>Sponsors: Reps. Cogswell and Brown</w:t>
      </w:r>
    </w:p>
    <w:p w:rsidR="004A77D8" w:rsidRDefault="004A77D8" w:rsidP="004A77D8">
      <w:pPr>
        <w:widowControl w:val="0"/>
        <w:jc w:val="left"/>
      </w:pPr>
      <w:r>
        <w:t>Document Path: l:\council\bills\ggs\22984zw17.docx</w:t>
      </w:r>
    </w:p>
    <w:p w:rsidR="004A77D8" w:rsidRDefault="004A77D8" w:rsidP="004A77D8">
      <w:pPr>
        <w:widowControl w:val="0"/>
        <w:jc w:val="left"/>
      </w:pPr>
    </w:p>
    <w:p w:rsidR="004A77D8" w:rsidRDefault="004A77D8" w:rsidP="004A77D8">
      <w:pPr>
        <w:widowControl w:val="0"/>
        <w:jc w:val="left"/>
      </w:pPr>
      <w:r>
        <w:t>Introduced in the House on February 15, 2018</w:t>
      </w:r>
    </w:p>
    <w:p w:rsidR="004A77D8" w:rsidRDefault="004A77D8" w:rsidP="004A77D8">
      <w:pPr>
        <w:widowControl w:val="0"/>
        <w:jc w:val="left"/>
      </w:pPr>
      <w:r>
        <w:t xml:space="preserve">Currently residing in the House Committee on </w:t>
      </w:r>
      <w:r w:rsidRPr="004A77D8">
        <w:rPr>
          <w:b/>
        </w:rPr>
        <w:t>Judiciary</w:t>
      </w:r>
    </w:p>
    <w:p w:rsidR="004A77D8" w:rsidRDefault="004A77D8" w:rsidP="004A77D8">
      <w:pPr>
        <w:widowControl w:val="0"/>
        <w:jc w:val="left"/>
      </w:pPr>
    </w:p>
    <w:p w:rsidR="004A77D8" w:rsidRDefault="004A77D8" w:rsidP="004A77D8">
      <w:pPr>
        <w:widowControl w:val="0"/>
        <w:jc w:val="left"/>
      </w:pPr>
      <w:r>
        <w:t xml:space="preserve">Summary: </w:t>
      </w:r>
      <w:r w:rsidR="005A3B57">
        <w:t>Zoning appeals mediation</w:t>
      </w:r>
    </w:p>
    <w:p w:rsidR="004A77D8" w:rsidRDefault="004A77D8" w:rsidP="004A77D8">
      <w:pPr>
        <w:widowControl w:val="0"/>
        <w:jc w:val="left"/>
      </w:pPr>
    </w:p>
    <w:p w:rsidR="004A77D8" w:rsidRDefault="004A77D8" w:rsidP="004A77D8">
      <w:pPr>
        <w:widowControl w:val="0"/>
        <w:jc w:val="left"/>
      </w:pPr>
    </w:p>
    <w:p w:rsidR="004A77D8" w:rsidRDefault="004A77D8" w:rsidP="004A77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7D8">
        <w:rPr>
          <w:b/>
        </w:rPr>
        <w:t>HISTORY OF LEGISLATIVE ACTIONS</w:t>
      </w:r>
    </w:p>
    <w:p w:rsidR="004A77D8" w:rsidRDefault="004A77D8" w:rsidP="004A77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77D8" w:rsidRPr="004A77D8" w:rsidRDefault="004A77D8" w:rsidP="004A77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7D8">
        <w:rPr>
          <w:u w:val="single"/>
        </w:rPr>
        <w:tab/>
        <w:t>Date</w:t>
      </w:r>
      <w:r w:rsidRPr="004A77D8">
        <w:rPr>
          <w:u w:val="single"/>
        </w:rPr>
        <w:tab/>
        <w:t>Body</w:t>
      </w:r>
      <w:r w:rsidRPr="004A77D8">
        <w:rPr>
          <w:u w:val="single"/>
        </w:rPr>
        <w:tab/>
        <w:t>Action Description with journal page number</w:t>
      </w:r>
      <w:r w:rsidRPr="004A77D8">
        <w:rPr>
          <w:u w:val="single"/>
        </w:rPr>
        <w:tab/>
      </w:r>
    </w:p>
    <w:p w:rsidR="007258A2" w:rsidRDefault="007258A2" w:rsidP="00725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0977C6">
        <w:t>Introduced and read first time (</w:t>
      </w:r>
      <w:hyperlink r:id="rId7" w:history="1">
        <w:r w:rsidRPr="000977C6">
          <w:rPr>
            <w:rStyle w:val="Hyperlink"/>
          </w:rPr>
          <w:t>House Journal</w:t>
        </w:r>
        <w:r w:rsidRPr="000977C6">
          <w:rPr>
            <w:rStyle w:val="Hyperlink"/>
          </w:rPr>
          <w:noBreakHyphen/>
          <w:t>page 63</w:t>
        </w:r>
      </w:hyperlink>
      <w:r w:rsidRPr="000977C6">
        <w:t>)</w:t>
      </w:r>
    </w:p>
    <w:p w:rsidR="007258A2" w:rsidRDefault="007258A2" w:rsidP="00725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0977C6">
        <w:t>Ref</w:t>
      </w:r>
      <w:r>
        <w:t xml:space="preserve">erred to Committee on </w:t>
      </w:r>
      <w:r w:rsidRPr="000977C6">
        <w:rPr>
          <w:b/>
        </w:rPr>
        <w:t>Judiciary</w:t>
      </w:r>
      <w:r>
        <w:t xml:space="preserve"> </w:t>
      </w:r>
      <w:r w:rsidRPr="000977C6">
        <w:t>(</w:t>
      </w:r>
      <w:hyperlink r:id="rId8" w:history="1">
        <w:r w:rsidRPr="000977C6">
          <w:rPr>
            <w:rStyle w:val="Hyperlink"/>
          </w:rPr>
          <w:t>House Journal</w:t>
        </w:r>
        <w:r w:rsidRPr="000977C6">
          <w:rPr>
            <w:rStyle w:val="Hyperlink"/>
          </w:rPr>
          <w:noBreakHyphen/>
          <w:t>page 63</w:t>
        </w:r>
      </w:hyperlink>
      <w:r w:rsidRPr="000977C6">
        <w:t>)</w:t>
      </w:r>
    </w:p>
    <w:p w:rsidR="007258A2" w:rsidRDefault="007258A2" w:rsidP="00725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7D8" w:rsidRDefault="004A77D8" w:rsidP="004A7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A77D8">
          <w:rPr>
            <w:rStyle w:val="Hyperlink"/>
          </w:rPr>
          <w:t>legislative information</w:t>
        </w:r>
      </w:hyperlink>
      <w:r>
        <w:t xml:space="preserve"> at the website</w:t>
      </w:r>
    </w:p>
    <w:p w:rsidR="004A77D8" w:rsidRDefault="004A77D8" w:rsidP="004A7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7D8" w:rsidRPr="004A77D8" w:rsidRDefault="004A77D8" w:rsidP="004A7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7D8" w:rsidRDefault="004A77D8" w:rsidP="004A77D8">
      <w:pPr>
        <w:widowControl w:val="0"/>
        <w:jc w:val="left"/>
      </w:pPr>
      <w:r w:rsidRPr="004A77D8">
        <w:rPr>
          <w:b/>
        </w:rPr>
        <w:t>VERSIONS OF THIS BILL</w:t>
      </w:r>
    </w:p>
    <w:p w:rsidR="004A77D8" w:rsidRDefault="004A77D8" w:rsidP="004A77D8">
      <w:pPr>
        <w:widowControl w:val="0"/>
        <w:jc w:val="left"/>
      </w:pPr>
    </w:p>
    <w:p w:rsidR="004A77D8" w:rsidRDefault="00116F63" w:rsidP="004A77D8">
      <w:pPr>
        <w:widowControl w:val="0"/>
        <w:jc w:val="left"/>
      </w:pPr>
      <w:hyperlink r:id="rId10" w:history="1">
        <w:r w:rsidR="004A77D8">
          <w:rPr>
            <w:rStyle w:val="Hyperlink"/>
          </w:rPr>
          <w:t>2/15/2018</w:t>
        </w:r>
      </w:hyperlink>
    </w:p>
    <w:p w:rsidR="004A77D8" w:rsidRDefault="004A77D8" w:rsidP="004A77D8"/>
    <w:p w:rsidR="004A77D8" w:rsidRDefault="004A77D8" w:rsidP="004A77D8">
      <w:pPr>
        <w:sectPr w:rsidR="004A77D8" w:rsidSect="004A77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0E9A" w:rsidRDefault="00940E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0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1D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E5A" w:rsidRPr="00973F6B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73F6B">
        <w:t>TO AMEND SECTION 6</w:t>
      </w:r>
      <w:r>
        <w:noBreakHyphen/>
      </w:r>
      <w:r w:rsidRPr="00973F6B">
        <w:t>29</w:t>
      </w:r>
      <w:r>
        <w:noBreakHyphen/>
      </w:r>
      <w:r w:rsidRPr="00973F6B">
        <w:t>915, CODE OF LAWS OF SOUTH CAROLINA, 1976, RELATING TO ZONING APPEAL PRELITIGATION MEDIATION, SO AS TO CHANGE FROM MANDATORY TO DISCRETIONARY A MOTION MADE BY A PERSON WHO IS NOT THE PROPERTY OWNER TO INTERVENE AS A PARTY EVEN THOUGH THE BOARD OF ARCHITECTURAL REVIEW HAS DETERMINED THAT THE PERSON HAS A SUBSTAN</w:t>
      </w:r>
      <w:r>
        <w:t>TIAL INTEREST IN THE DECISION.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1D6C" w:rsidRDefault="00EE1D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1D6C" w:rsidRDefault="00EE1D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E5A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</w:t>
      </w:r>
      <w:r>
        <w:noBreakHyphen/>
        <w:t>29</w:t>
      </w:r>
      <w:r>
        <w:noBreakHyphen/>
        <w:t>915(A) of the 1976 Code, as added by Act 39 of 2003, is amended to read:</w:t>
      </w:r>
    </w:p>
    <w:p w:rsidR="00B15E5A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E5A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330006">
        <w:t xml:space="preserve">If a property owner files a notice of appeal with a request for prelitigation mediation, the request for mediation must be granted and the mediation </w:t>
      </w:r>
      <w:r w:rsidRPr="00DD3AFD">
        <w:t>must</w:t>
      </w:r>
      <w:r w:rsidRPr="00330006">
        <w:t xml:space="preserve"> be conducted in accordance with South Carolina Circuit Court Alternative Dispute Resolution Rules and this section.</w:t>
      </w:r>
      <w:r>
        <w:t xml:space="preserve"> </w:t>
      </w:r>
      <w:r w:rsidRPr="00330006">
        <w:t xml:space="preserve"> A person who is not the owner of the property may petition to intervene as a party, and this motion </w:t>
      </w:r>
      <w:r w:rsidRPr="00DD3AFD">
        <w:rPr>
          <w:strike/>
        </w:rPr>
        <w:t>must</w:t>
      </w:r>
      <w:r w:rsidRPr="00330006">
        <w:t xml:space="preserve"> </w:t>
      </w:r>
      <w:r w:rsidRPr="00DD3AFD">
        <w:rPr>
          <w:u w:val="single"/>
        </w:rPr>
        <w:t>may</w:t>
      </w:r>
      <w:r>
        <w:t xml:space="preserve"> </w:t>
      </w:r>
      <w:r w:rsidRPr="00330006">
        <w:t>be granted if the person has a substantial interest in the decision of the board of architectural review.</w:t>
      </w:r>
      <w:r>
        <w:t>”</w:t>
      </w:r>
    </w:p>
    <w:p w:rsidR="00B15E5A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5E5A" w:rsidRDefault="00B15E5A" w:rsidP="00B1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B4666" w:rsidRDefault="00B15E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7D8" w:rsidRDefault="004A77D8" w:rsidP="004A77D8">
      <w:pPr>
        <w:suppressAutoHyphens/>
      </w:pPr>
    </w:p>
    <w:sectPr w:rsidR="004A77D8" w:rsidSect="004A77D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D6C" w:rsidRDefault="00EE1D6C" w:rsidP="009F0C77">
      <w:r>
        <w:separator/>
      </w:r>
    </w:p>
  </w:endnote>
  <w:endnote w:type="continuationSeparator" w:id="0">
    <w:p w:rsidR="00EE1D6C" w:rsidRDefault="00EE1D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E40432-8A29-4C47-B45D-E7A5ABDB70CD}"/>
    <w:embedBold r:id="rId2" w:fontKey="{40D32864-DBCB-48CF-9AD4-76967E3A10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3F83D0-3D2F-45BC-BF1C-3FBE953690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92BFB3-9CB3-43AA-A9E0-4AFFC479E8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7D8" w:rsidRPr="00940E9A" w:rsidRDefault="004A77D8" w:rsidP="00940E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3B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D6C" w:rsidRDefault="00EE1D6C" w:rsidP="009F0C77">
      <w:r>
        <w:separator/>
      </w:r>
    </w:p>
  </w:footnote>
  <w:footnote w:type="continuationSeparator" w:id="0">
    <w:p w:rsidR="00EE1D6C" w:rsidRDefault="00EE1D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84ZW17"/>
    <w:docVar w:name="CoverBillType" w:val="b"/>
    <w:docVar w:name="DocPath" w:val="L:\Council\bills\GGS\22984ZW17.DOCX"/>
    <w:docVar w:name="dvBillNumber" w:val="495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E1D6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7D8"/>
    <w:rsid w:val="004E7D54"/>
    <w:rsid w:val="005273C6"/>
    <w:rsid w:val="00530A69"/>
    <w:rsid w:val="00545593"/>
    <w:rsid w:val="00556EBF"/>
    <w:rsid w:val="00577C6C"/>
    <w:rsid w:val="005A3B57"/>
    <w:rsid w:val="005A62FE"/>
    <w:rsid w:val="005C2FE2"/>
    <w:rsid w:val="005E2BC9"/>
    <w:rsid w:val="00605102"/>
    <w:rsid w:val="006215AA"/>
    <w:rsid w:val="006502BD"/>
    <w:rsid w:val="006913C9"/>
    <w:rsid w:val="0069470D"/>
    <w:rsid w:val="006D58AA"/>
    <w:rsid w:val="007258A2"/>
    <w:rsid w:val="00734F00"/>
    <w:rsid w:val="007A70AE"/>
    <w:rsid w:val="007F76CD"/>
    <w:rsid w:val="008362E8"/>
    <w:rsid w:val="0085786E"/>
    <w:rsid w:val="008A1768"/>
    <w:rsid w:val="008A489F"/>
    <w:rsid w:val="008F0F33"/>
    <w:rsid w:val="008F4429"/>
    <w:rsid w:val="0094021A"/>
    <w:rsid w:val="00940E9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5E5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4666"/>
    <w:rsid w:val="00CC6B7B"/>
    <w:rsid w:val="00CD2089"/>
    <w:rsid w:val="00D73A67"/>
    <w:rsid w:val="00D970A9"/>
    <w:rsid w:val="00DF3845"/>
    <w:rsid w:val="00E41911"/>
    <w:rsid w:val="00E44B57"/>
    <w:rsid w:val="00E92EEF"/>
    <w:rsid w:val="00EE1D6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72576C-071D-488C-BA6E-526287C6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77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953_20180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5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BFFD1-3777-410E-AC79-8CC5A76A6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2</Pages>
  <Words>277</Words>
  <Characters>1464</Characters>
  <Application>Microsoft Office Word</Application>
  <DocSecurity>0</DocSecurity>
  <Lines>68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4953: Zoning appeals mediation - South Carolina Legislature Online</dc:title>
  <dc:creator>GloriaShackelford</dc:creator>
  <cp:lastModifiedBy>S Volk</cp:lastModifiedBy>
  <cp:revision>2</cp:revision>
  <cp:lastPrinted>2017-03-09T19:11:00Z</cp:lastPrinted>
  <dcterms:created xsi:type="dcterms:W3CDTF">2018-02-16T21:35:00Z</dcterms:created>
  <dcterms:modified xsi:type="dcterms:W3CDTF">2018-02-16T21:35:00Z</dcterms:modified>
</cp:coreProperties>
</file>