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ED9" w:rsidRDefault="00E57ED9" w:rsidP="00E57ED9">
      <w:pPr>
        <w:widowControl w:val="0"/>
        <w:jc w:val="center"/>
      </w:pPr>
      <w:r w:rsidRPr="00E57ED9">
        <w:rPr>
          <w:b/>
        </w:rPr>
        <w:t>South Carolina General Assembly</w:t>
      </w:r>
    </w:p>
    <w:p w:rsidR="00E57ED9" w:rsidRDefault="00E57ED9" w:rsidP="00E57ED9">
      <w:pPr>
        <w:widowControl w:val="0"/>
        <w:jc w:val="center"/>
      </w:pPr>
      <w:r>
        <w:t>122nd Session, 2017-2018</w:t>
      </w:r>
    </w:p>
    <w:p w:rsidR="00E57ED9" w:rsidRDefault="00E57ED9" w:rsidP="00E57ED9">
      <w:pPr>
        <w:widowControl w:val="0"/>
        <w:jc w:val="left"/>
      </w:pPr>
    </w:p>
    <w:p w:rsidR="00E57ED9" w:rsidRDefault="00E57ED9" w:rsidP="00E57ED9">
      <w:pPr>
        <w:widowControl w:val="0"/>
        <w:jc w:val="left"/>
        <w:rPr>
          <w:b/>
        </w:rPr>
      </w:pPr>
      <w:r w:rsidRPr="00E57ED9">
        <w:rPr>
          <w:b/>
        </w:rPr>
        <w:t>H. 5100</w:t>
      </w:r>
    </w:p>
    <w:p w:rsidR="00E57ED9" w:rsidRDefault="00E57ED9" w:rsidP="00E57ED9">
      <w:pPr>
        <w:widowControl w:val="0"/>
        <w:jc w:val="left"/>
        <w:rPr>
          <w:b/>
        </w:rPr>
      </w:pPr>
    </w:p>
    <w:p w:rsidR="00E57ED9" w:rsidRDefault="00E57ED9" w:rsidP="00E57ED9">
      <w:pPr>
        <w:widowControl w:val="0"/>
        <w:jc w:val="left"/>
      </w:pPr>
      <w:r w:rsidRPr="00E57ED9">
        <w:rPr>
          <w:b/>
        </w:rPr>
        <w:t>STATUS INFORMATION</w:t>
      </w:r>
    </w:p>
    <w:p w:rsidR="00E57ED9" w:rsidRDefault="00E57ED9" w:rsidP="00E57ED9">
      <w:pPr>
        <w:widowControl w:val="0"/>
        <w:jc w:val="left"/>
      </w:pPr>
    </w:p>
    <w:p w:rsidR="00E57ED9" w:rsidRDefault="00E57ED9" w:rsidP="00E57ED9">
      <w:pPr>
        <w:widowControl w:val="0"/>
        <w:jc w:val="left"/>
      </w:pPr>
      <w:r>
        <w:t>House Resolution</w:t>
      </w:r>
    </w:p>
    <w:p w:rsidR="00E57ED9" w:rsidRDefault="00E57ED9" w:rsidP="00E57ED9">
      <w:pPr>
        <w:widowControl w:val="0"/>
        <w:jc w:val="left"/>
      </w:pPr>
      <w:r>
        <w:t>Sponsors: Reps. Funderburk,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E57ED9" w:rsidRDefault="00E57ED9" w:rsidP="00E57ED9">
      <w:pPr>
        <w:widowControl w:val="0"/>
        <w:jc w:val="left"/>
      </w:pPr>
      <w:r>
        <w:t>Document Path: l:\council\bills\rt\17351sa18.docx</w:t>
      </w:r>
    </w:p>
    <w:p w:rsidR="00E57ED9" w:rsidRDefault="00E57ED9" w:rsidP="00E57ED9">
      <w:pPr>
        <w:widowControl w:val="0"/>
        <w:jc w:val="left"/>
      </w:pPr>
    </w:p>
    <w:p w:rsidR="00E57ED9" w:rsidRDefault="00E57ED9" w:rsidP="00E57ED9">
      <w:pPr>
        <w:widowControl w:val="0"/>
        <w:jc w:val="left"/>
      </w:pPr>
      <w:r>
        <w:t>Introduced in the House on March 8, 2018</w:t>
      </w:r>
    </w:p>
    <w:p w:rsidR="00E57ED9" w:rsidRDefault="00E57ED9" w:rsidP="00E57ED9">
      <w:pPr>
        <w:widowControl w:val="0"/>
        <w:jc w:val="left"/>
      </w:pPr>
      <w:r>
        <w:t>Adopted by the House on March 8, 2018</w:t>
      </w:r>
    </w:p>
    <w:p w:rsidR="00E57ED9" w:rsidRDefault="00E57ED9" w:rsidP="00E57ED9">
      <w:pPr>
        <w:widowControl w:val="0"/>
        <w:jc w:val="left"/>
      </w:pPr>
    </w:p>
    <w:p w:rsidR="00E57ED9" w:rsidRDefault="00E57ED9" w:rsidP="00E57ED9">
      <w:pPr>
        <w:widowControl w:val="0"/>
        <w:jc w:val="left"/>
      </w:pPr>
      <w:r>
        <w:t xml:space="preserve">Summary: </w:t>
      </w:r>
      <w:r w:rsidR="00065422">
        <w:t>Karrington Charles</w:t>
      </w:r>
    </w:p>
    <w:p w:rsidR="00E57ED9" w:rsidRDefault="00E57ED9" w:rsidP="00E57ED9">
      <w:pPr>
        <w:widowControl w:val="0"/>
        <w:jc w:val="left"/>
      </w:pPr>
    </w:p>
    <w:p w:rsidR="00E57ED9" w:rsidRDefault="00E57ED9" w:rsidP="00E57ED9">
      <w:pPr>
        <w:widowControl w:val="0"/>
        <w:jc w:val="left"/>
      </w:pPr>
    </w:p>
    <w:p w:rsidR="00E57ED9" w:rsidRDefault="00E57ED9" w:rsidP="00E57E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ED9">
        <w:rPr>
          <w:b/>
        </w:rPr>
        <w:t>HISTORY OF LEGISLATIVE ACTIONS</w:t>
      </w:r>
    </w:p>
    <w:p w:rsidR="00E57ED9" w:rsidRDefault="00E57ED9" w:rsidP="00E57E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57ED9" w:rsidRPr="00E57ED9" w:rsidRDefault="00E57ED9" w:rsidP="00E57E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57ED9">
        <w:rPr>
          <w:u w:val="single"/>
        </w:rPr>
        <w:tab/>
        <w:t>Date</w:t>
      </w:r>
      <w:r w:rsidRPr="00E57ED9">
        <w:rPr>
          <w:u w:val="single"/>
        </w:rPr>
        <w:tab/>
        <w:t>Body</w:t>
      </w:r>
      <w:r w:rsidRPr="00E57ED9">
        <w:rPr>
          <w:u w:val="single"/>
        </w:rPr>
        <w:tab/>
        <w:t>Action Description with journal page number</w:t>
      </w:r>
      <w:r w:rsidRPr="00E57ED9">
        <w:rPr>
          <w:u w:val="single"/>
        </w:rPr>
        <w:tab/>
      </w:r>
    </w:p>
    <w:p w:rsidR="008417A3" w:rsidRDefault="008417A3" w:rsidP="008417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3/8/2018</w:t>
      </w:r>
      <w:r>
        <w:tab/>
        <w:t>House</w:t>
      </w:r>
      <w:r>
        <w:tab/>
      </w:r>
      <w:r w:rsidRPr="000A716E">
        <w:t>Introduced and adopted (</w:t>
      </w:r>
      <w:hyperlink r:id="rId7" w:history="1">
        <w:r w:rsidRPr="000A716E">
          <w:rPr>
            <w:rStyle w:val="Hyperlink"/>
          </w:rPr>
          <w:t>House Journal</w:t>
        </w:r>
        <w:r w:rsidRPr="000A716E">
          <w:rPr>
            <w:rStyle w:val="Hyperlink"/>
          </w:rPr>
          <w:noBreakHyphen/>
          <w:t>page 114</w:t>
        </w:r>
      </w:hyperlink>
      <w:r w:rsidRPr="000A716E">
        <w:t>)</w:t>
      </w:r>
    </w:p>
    <w:p w:rsidR="008417A3" w:rsidRDefault="008417A3" w:rsidP="008417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ED9" w:rsidRDefault="00E57ED9" w:rsidP="00E57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57ED9">
          <w:rPr>
            <w:rStyle w:val="Hyperlink"/>
          </w:rPr>
          <w:t>legislative information</w:t>
        </w:r>
      </w:hyperlink>
      <w:r>
        <w:t xml:space="preserve"> at the website</w:t>
      </w:r>
    </w:p>
    <w:p w:rsidR="00E57ED9" w:rsidRDefault="00E57ED9" w:rsidP="00E57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ED9" w:rsidRPr="00E57ED9" w:rsidRDefault="00E57ED9" w:rsidP="00E57E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57ED9" w:rsidRDefault="00E57ED9" w:rsidP="00E57ED9">
      <w:r w:rsidRPr="00E57ED9">
        <w:rPr>
          <w:b/>
        </w:rPr>
        <w:t>VERSIONS OF THIS BILL</w:t>
      </w:r>
    </w:p>
    <w:p w:rsidR="00E57ED9" w:rsidRDefault="00E57ED9" w:rsidP="00E57ED9"/>
    <w:p w:rsidR="00E57ED9" w:rsidRDefault="0054147B" w:rsidP="00E57ED9">
      <w:hyperlink r:id="rId9" w:history="1">
        <w:r w:rsidR="00E57ED9">
          <w:rPr>
            <w:rStyle w:val="Hyperlink"/>
          </w:rPr>
          <w:t>3/8/2018</w:t>
        </w:r>
      </w:hyperlink>
    </w:p>
    <w:p w:rsidR="00E57ED9" w:rsidRDefault="00E57ED9" w:rsidP="00E57ED9"/>
    <w:p w:rsidR="00E57ED9" w:rsidRDefault="00E57ED9" w:rsidP="00E57ED9">
      <w:pPr>
        <w:sectPr w:rsidR="00E57ED9" w:rsidSect="00E57E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511EE" w:rsidRDefault="009511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67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65F" w:rsidRDefault="00EB665F" w:rsidP="00EB6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KARRINGTON CHARLES</w:t>
      </w:r>
      <w:r w:rsidRPr="00E542AE">
        <w:rPr>
          <w:color w:val="000000" w:themeColor="text1"/>
          <w:u w:color="000000" w:themeColor="text1"/>
        </w:rPr>
        <w:t xml:space="preserve"> </w:t>
      </w:r>
      <w:r w:rsidR="00B45218">
        <w:rPr>
          <w:color w:val="000000" w:themeColor="text1"/>
          <w:u w:color="000000" w:themeColor="text1"/>
        </w:rPr>
        <w:t xml:space="preserve">OF </w:t>
      </w:r>
      <w:r w:rsidR="00820D59">
        <w:rPr>
          <w:color w:val="000000" w:themeColor="text1"/>
          <w:u w:color="000000" w:themeColor="text1"/>
        </w:rPr>
        <w:t xml:space="preserve">THE </w:t>
      </w:r>
      <w:r w:rsidR="00B45218">
        <w:rPr>
          <w:color w:val="000000" w:themeColor="text1"/>
          <w:u w:color="000000" w:themeColor="text1"/>
        </w:rPr>
        <w:t>LUGOFF</w:t>
      </w:r>
      <w:r w:rsidR="00820D59">
        <w:rPr>
          <w:color w:val="000000" w:themeColor="text1"/>
          <w:u w:color="000000" w:themeColor="text1"/>
        </w:rPr>
        <w:noBreakHyphen/>
      </w:r>
      <w:r w:rsidR="00B45218">
        <w:rPr>
          <w:color w:val="000000" w:themeColor="text1"/>
          <w:u w:color="000000" w:themeColor="text1"/>
        </w:rPr>
        <w:t xml:space="preserve">ELGIN MIDDLE SCHOOL </w:t>
      </w:r>
      <w:r w:rsidR="00820D59">
        <w:rPr>
          <w:color w:val="000000" w:themeColor="text1"/>
          <w:u w:color="000000" w:themeColor="text1"/>
        </w:rPr>
        <w:t xml:space="preserve">WRESTLING TEAM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EXCELLENT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B45218">
        <w:rPr>
          <w:color w:val="000000" w:themeColor="text1"/>
          <w:u w:color="000000" w:themeColor="text1"/>
        </w:rPr>
        <w:t xml:space="preserve">2018 SOUTH CAROLINA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B665F" w:rsidRDefault="00EB665F" w:rsidP="00EB6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65F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B665F">
        <w:t>the South Carolina House of Representatives</w:t>
      </w:r>
      <w:r>
        <w:t xml:space="preserve"> </w:t>
      </w:r>
      <w:r w:rsidR="00820D59">
        <w:t xml:space="preserve">is pleased to learn that wrestler </w:t>
      </w:r>
      <w:r>
        <w:t>Karrington Charles</w:t>
      </w:r>
      <w:r w:rsidR="00EB665F">
        <w:t xml:space="preserve"> </w:t>
      </w:r>
      <w:r w:rsidR="00EB665F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Lugoff</w:t>
      </w:r>
      <w:r w:rsidR="00820D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Elgin Middle School</w:t>
      </w:r>
      <w:r w:rsidR="00EB665F">
        <w:rPr>
          <w:color w:val="000000" w:themeColor="text1"/>
          <w:u w:color="000000" w:themeColor="text1"/>
        </w:rPr>
        <w:t xml:space="preserve"> </w:t>
      </w:r>
      <w:r w:rsidR="00EB665F">
        <w:t xml:space="preserve">took top honors at the </w:t>
      </w:r>
      <w:r>
        <w:t xml:space="preserve">2018 </w:t>
      </w:r>
      <w:r w:rsidR="00EB665F">
        <w:t>state competition; and</w:t>
      </w:r>
    </w:p>
    <w:p w:rsidR="00EB665F" w:rsidRDefault="00EB665F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B665F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keeping with the tradition of recent success at Lugoff</w:t>
      </w:r>
      <w:r w:rsidR="00820D59">
        <w:noBreakHyphen/>
      </w:r>
      <w:r>
        <w:t>Elgin Middle School in the sport of wrestling, one hundred eighty</w:t>
      </w:r>
      <w:r w:rsidR="00820D59">
        <w:noBreakHyphen/>
      </w:r>
      <w:r>
        <w:t>five pound eight</w:t>
      </w:r>
      <w:r w:rsidR="00820D59">
        <w:t>h</w:t>
      </w:r>
      <w:r w:rsidR="00820D59">
        <w:noBreakHyphen/>
      </w:r>
      <w:r>
        <w:t>grader Karrington Charles became the Leopards</w:t>
      </w:r>
      <w:r w:rsidR="00820D59" w:rsidRPr="00820D59">
        <w:t>’</w:t>
      </w:r>
      <w:r>
        <w:t xml:space="preserve"> most recently crowned state champion; and</w:t>
      </w:r>
    </w:p>
    <w:p w:rsidR="00B45218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5218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even more impressive is the manner in which he won. Charles, who is also an excellent student, became the first L</w:t>
      </w:r>
      <w:r w:rsidR="00820D59">
        <w:noBreakHyphen/>
      </w:r>
      <w:r>
        <w:t>EMS wrestler to pin his way through the 2018 Carolina Invitational since Brandon Noel accomplished the feat in 2011; and</w:t>
      </w:r>
    </w:p>
    <w:p w:rsidR="00B45218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5218" w:rsidRDefault="00B45218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along with the title of State Champion, Karrington can also boast the titles of Area Champion and Sectional Champion. He ended the season with an impressive record of 25</w:t>
      </w:r>
      <w:r w:rsidR="00820D59">
        <w:noBreakHyphen/>
      </w:r>
      <w:r>
        <w:t>1; and</w:t>
      </w:r>
    </w:p>
    <w:p w:rsidR="00EB665F" w:rsidRDefault="00EB665F" w:rsidP="0095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678D" w:rsidRDefault="00EB66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B452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pride and recognition that </w:t>
      </w:r>
      <w:r w:rsidR="00B45218">
        <w:rPr>
          <w:color w:val="000000" w:themeColor="text1"/>
          <w:u w:color="000000" w:themeColor="text1"/>
        </w:rPr>
        <w:t>Karrington Charles</w:t>
      </w:r>
      <w:r>
        <w:rPr>
          <w:color w:val="000000" w:themeColor="text1"/>
          <w:u w:color="000000" w:themeColor="text1"/>
        </w:rPr>
        <w:t xml:space="preserve"> ha</w:t>
      </w:r>
      <w:r w:rsidR="00B452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to </w:t>
      </w:r>
      <w:r w:rsidR="00B4521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45218">
        <w:rPr>
          <w:color w:val="000000" w:themeColor="text1"/>
          <w:u w:color="000000" w:themeColor="text1"/>
        </w:rPr>
        <w:t>are eager</w:t>
      </w:r>
      <w:r>
        <w:rPr>
          <w:color w:val="000000" w:themeColor="text1"/>
          <w:u w:color="000000" w:themeColor="text1"/>
        </w:rPr>
        <w:t xml:space="preserve"> to hear of </w:t>
      </w:r>
      <w:r w:rsidR="00B4521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continued accomplishments</w:t>
      </w:r>
      <w:r w:rsidR="00B452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bookmarkStart w:id="4" w:name="titleend"/>
      <w:bookmarkEnd w:id="4"/>
      <w:r w:rsidR="0081678D">
        <w:t>.  Now, therefore,</w:t>
      </w: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B45218">
        <w:t xml:space="preserve"> the members of the House of Representatives of South Carolina, by this resolution, recognize and honor Karrington Charles</w:t>
      </w:r>
      <w:r w:rsidR="00820D59">
        <w:t xml:space="preserve"> </w:t>
      </w:r>
      <w:r w:rsidR="00B45218">
        <w:t xml:space="preserve">of </w:t>
      </w:r>
      <w:r w:rsidR="00820D59">
        <w:t xml:space="preserve">the </w:t>
      </w:r>
      <w:r w:rsidR="00B45218">
        <w:t>Lugoff</w:t>
      </w:r>
      <w:r w:rsidR="00820D59">
        <w:noBreakHyphen/>
      </w:r>
      <w:r w:rsidR="00B45218">
        <w:t>Elgin Middle School</w:t>
      </w:r>
      <w:r w:rsidR="00820D59">
        <w:t xml:space="preserve"> wrestling team</w:t>
      </w:r>
      <w:r w:rsidR="00B45218">
        <w:t xml:space="preserve"> for an excellent season and congratulate him for winning the 2018 South Carolina State Championship title.</w:t>
      </w: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78D" w:rsidRDefault="008167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45218">
        <w:t xml:space="preserve"> Karrington Charles.</w:t>
      </w:r>
    </w:p>
    <w:p w:rsidR="003C3C4D" w:rsidRDefault="00820D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7ED9" w:rsidRDefault="00E57ED9" w:rsidP="00E57ED9">
      <w:pPr>
        <w:suppressAutoHyphens/>
      </w:pPr>
    </w:p>
    <w:sectPr w:rsidR="00E57ED9" w:rsidSect="00E57E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65F" w:rsidRDefault="00EB665F" w:rsidP="009F0C77">
      <w:r>
        <w:separator/>
      </w:r>
    </w:p>
  </w:endnote>
  <w:endnote w:type="continuationSeparator" w:id="0">
    <w:p w:rsidR="00EB665F" w:rsidRDefault="00EB66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803210-BBA6-4AE9-8BA4-0FB1F52ABA2E}"/>
    <w:embedBold r:id="rId2" w:fontKey="{F72AFB68-ECDD-47FD-919E-B3E809CA87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94A71A-9DD3-4964-955F-301BDF938F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FE5014-A76B-4D96-BAB1-E8ED0537A3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33FDFC-F02C-48C2-AB59-9634C85F45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ED9" w:rsidRPr="009511EE" w:rsidRDefault="00E57ED9" w:rsidP="00951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17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65F" w:rsidRDefault="00EB665F" w:rsidP="009F0C77">
      <w:r>
        <w:separator/>
      </w:r>
    </w:p>
  </w:footnote>
  <w:footnote w:type="continuationSeparator" w:id="0">
    <w:p w:rsidR="00EB665F" w:rsidRDefault="00EB66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51SA18"/>
    <w:docVar w:name="CoverBillType" w:val="r"/>
    <w:docVar w:name="DocPath" w:val="L:\Council\bills\RT\17351SA18.DOCX"/>
    <w:docVar w:name="dvBillNumber" w:val="5100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1678D"/>
    <w:rsid w:val="00011869"/>
    <w:rsid w:val="00015CD6"/>
    <w:rsid w:val="00065422"/>
    <w:rsid w:val="000E0100"/>
    <w:rsid w:val="000E1785"/>
    <w:rsid w:val="000F40FA"/>
    <w:rsid w:val="001035F1"/>
    <w:rsid w:val="0010776B"/>
    <w:rsid w:val="0012099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3C4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678D"/>
    <w:rsid w:val="00820D59"/>
    <w:rsid w:val="008362E8"/>
    <w:rsid w:val="008417A3"/>
    <w:rsid w:val="0085786E"/>
    <w:rsid w:val="008A1768"/>
    <w:rsid w:val="008A489F"/>
    <w:rsid w:val="008F0F33"/>
    <w:rsid w:val="008F4429"/>
    <w:rsid w:val="0094021A"/>
    <w:rsid w:val="009511E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21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7ED9"/>
    <w:rsid w:val="00E92EEF"/>
    <w:rsid w:val="00EB665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C076E5-0B16-405A-AEF5-9403648F3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D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D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7E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0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00_2018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4E8315-F09D-4A9A-9E10-813D0F3DB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587</Words>
  <Characters>3030</Characters>
  <Application>Microsoft Office Word</Application>
  <DocSecurity>0</DocSecurity>
  <Lines>91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5100: Karrington Charles - South Carolina Legislature Online</dc:title>
  <dc:creator>Rebecca Turner</dc:creator>
  <cp:lastModifiedBy>S Volk</cp:lastModifiedBy>
  <cp:revision>2</cp:revision>
  <cp:lastPrinted>2018-03-07T20:29:00Z</cp:lastPrinted>
  <dcterms:created xsi:type="dcterms:W3CDTF">2018-03-09T17:41:00Z</dcterms:created>
  <dcterms:modified xsi:type="dcterms:W3CDTF">2018-03-09T17:41:00Z</dcterms:modified>
</cp:coreProperties>
</file>