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583" w:rsidRDefault="00477583" w:rsidP="00477583">
      <w:pPr>
        <w:widowControl w:val="0"/>
        <w:jc w:val="center"/>
      </w:pPr>
      <w:r w:rsidRPr="00477583">
        <w:rPr>
          <w:b/>
        </w:rPr>
        <w:t>South Carolina General Assembly</w:t>
      </w:r>
    </w:p>
    <w:p w:rsidR="00477583" w:rsidRDefault="00477583" w:rsidP="00477583">
      <w:pPr>
        <w:widowControl w:val="0"/>
        <w:jc w:val="center"/>
      </w:pPr>
      <w:r>
        <w:t>122nd Session, 2017-2018</w:t>
      </w:r>
    </w:p>
    <w:p w:rsidR="00477583" w:rsidRDefault="00477583" w:rsidP="00477583">
      <w:pPr>
        <w:widowControl w:val="0"/>
        <w:jc w:val="left"/>
      </w:pPr>
    </w:p>
    <w:p w:rsidR="00477583" w:rsidRDefault="00477583" w:rsidP="00477583">
      <w:pPr>
        <w:widowControl w:val="0"/>
        <w:jc w:val="left"/>
        <w:rPr>
          <w:b/>
        </w:rPr>
      </w:pPr>
      <w:r w:rsidRPr="00477583">
        <w:rPr>
          <w:b/>
        </w:rPr>
        <w:t>H. 5299</w:t>
      </w:r>
    </w:p>
    <w:p w:rsidR="00477583" w:rsidRDefault="00477583" w:rsidP="00477583">
      <w:pPr>
        <w:widowControl w:val="0"/>
        <w:jc w:val="left"/>
        <w:rPr>
          <w:b/>
        </w:rPr>
      </w:pPr>
    </w:p>
    <w:p w:rsidR="00477583" w:rsidRDefault="00477583" w:rsidP="00477583">
      <w:pPr>
        <w:widowControl w:val="0"/>
        <w:jc w:val="left"/>
      </w:pPr>
      <w:r w:rsidRPr="00477583">
        <w:rPr>
          <w:b/>
        </w:rPr>
        <w:t>STATUS INFORMATION</w:t>
      </w:r>
    </w:p>
    <w:p w:rsidR="00477583" w:rsidRDefault="00477583" w:rsidP="00477583">
      <w:pPr>
        <w:widowControl w:val="0"/>
        <w:jc w:val="left"/>
      </w:pPr>
    </w:p>
    <w:p w:rsidR="00477583" w:rsidRDefault="00477583" w:rsidP="00477583">
      <w:pPr>
        <w:widowControl w:val="0"/>
        <w:jc w:val="left"/>
      </w:pPr>
      <w:r>
        <w:t>House Resolution</w:t>
      </w:r>
    </w:p>
    <w:p w:rsidR="00477583" w:rsidRDefault="00477583" w:rsidP="00477583">
      <w:pPr>
        <w:widowControl w:val="0"/>
        <w:jc w:val="left"/>
      </w:pPr>
      <w:r>
        <w:t>Sponsors: Reps. Ott,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77583" w:rsidRDefault="00477583" w:rsidP="00477583">
      <w:pPr>
        <w:widowControl w:val="0"/>
        <w:jc w:val="left"/>
      </w:pPr>
      <w:r>
        <w:t>Document Path: l:\council\bills\rt\17398vr18.docx</w:t>
      </w:r>
    </w:p>
    <w:p w:rsidR="00477583" w:rsidRDefault="00477583" w:rsidP="00477583">
      <w:pPr>
        <w:widowControl w:val="0"/>
        <w:jc w:val="left"/>
      </w:pPr>
    </w:p>
    <w:p w:rsidR="00477583" w:rsidRDefault="00477583" w:rsidP="00477583">
      <w:pPr>
        <w:widowControl w:val="0"/>
        <w:jc w:val="left"/>
      </w:pPr>
      <w:r>
        <w:t>Introduced in the House on April 25, 2018</w:t>
      </w:r>
    </w:p>
    <w:p w:rsidR="00477583" w:rsidRDefault="00477583" w:rsidP="00477583">
      <w:pPr>
        <w:widowControl w:val="0"/>
        <w:jc w:val="left"/>
      </w:pPr>
      <w:r>
        <w:t>Adopted by the House on April 25, 2018</w:t>
      </w:r>
    </w:p>
    <w:p w:rsidR="00477583" w:rsidRDefault="00477583" w:rsidP="00477583">
      <w:pPr>
        <w:widowControl w:val="0"/>
        <w:jc w:val="left"/>
      </w:pPr>
    </w:p>
    <w:p w:rsidR="00477583" w:rsidRDefault="00477583" w:rsidP="00477583">
      <w:pPr>
        <w:widowControl w:val="0"/>
        <w:jc w:val="left"/>
      </w:pPr>
      <w:r>
        <w:t xml:space="preserve">Summary: </w:t>
      </w:r>
      <w:r w:rsidR="00AA76A4">
        <w:t>Delores and Roger Rucker</w:t>
      </w:r>
    </w:p>
    <w:p w:rsidR="00477583" w:rsidRDefault="00477583" w:rsidP="00477583">
      <w:pPr>
        <w:widowControl w:val="0"/>
        <w:jc w:val="left"/>
      </w:pPr>
    </w:p>
    <w:p w:rsidR="00477583" w:rsidRDefault="00477583" w:rsidP="00477583">
      <w:pPr>
        <w:widowControl w:val="0"/>
        <w:jc w:val="left"/>
      </w:pPr>
    </w:p>
    <w:p w:rsidR="00477583" w:rsidRDefault="00477583" w:rsidP="00477583">
      <w:pPr>
        <w:widowControl w:val="0"/>
        <w:tabs>
          <w:tab w:val="center" w:pos="590"/>
          <w:tab w:val="center" w:pos="1440"/>
          <w:tab w:val="left" w:pos="1872"/>
          <w:tab w:val="left" w:pos="9187"/>
        </w:tabs>
        <w:jc w:val="left"/>
      </w:pPr>
      <w:r w:rsidRPr="00477583">
        <w:rPr>
          <w:b/>
        </w:rPr>
        <w:t>HISTORY OF LEGISLATIVE ACTIONS</w:t>
      </w:r>
    </w:p>
    <w:p w:rsidR="00477583" w:rsidRDefault="00477583" w:rsidP="00477583">
      <w:pPr>
        <w:widowControl w:val="0"/>
        <w:tabs>
          <w:tab w:val="center" w:pos="590"/>
          <w:tab w:val="center" w:pos="1440"/>
          <w:tab w:val="left" w:pos="1872"/>
          <w:tab w:val="left" w:pos="9187"/>
        </w:tabs>
        <w:jc w:val="left"/>
      </w:pPr>
    </w:p>
    <w:p w:rsidR="00477583" w:rsidRPr="00477583" w:rsidRDefault="00477583" w:rsidP="00477583">
      <w:pPr>
        <w:widowControl w:val="0"/>
        <w:tabs>
          <w:tab w:val="center" w:pos="590"/>
          <w:tab w:val="center" w:pos="1440"/>
          <w:tab w:val="left" w:pos="1872"/>
          <w:tab w:val="left" w:pos="9187"/>
        </w:tabs>
        <w:jc w:val="left"/>
      </w:pPr>
      <w:r w:rsidRPr="00477583">
        <w:rPr>
          <w:u w:val="single"/>
        </w:rPr>
        <w:tab/>
        <w:t>Date</w:t>
      </w:r>
      <w:r w:rsidRPr="00477583">
        <w:rPr>
          <w:u w:val="single"/>
        </w:rPr>
        <w:tab/>
        <w:t>Body</w:t>
      </w:r>
      <w:r w:rsidRPr="00477583">
        <w:rPr>
          <w:u w:val="single"/>
        </w:rPr>
        <w:tab/>
        <w:t>Action Description with journal page number</w:t>
      </w:r>
      <w:r w:rsidRPr="00477583">
        <w:rPr>
          <w:u w:val="single"/>
        </w:rPr>
        <w:tab/>
      </w:r>
    </w:p>
    <w:p w:rsidR="0012442C" w:rsidRDefault="0012442C" w:rsidP="0012442C">
      <w:pPr>
        <w:widowControl w:val="0"/>
        <w:tabs>
          <w:tab w:val="right" w:pos="1008"/>
          <w:tab w:val="left" w:pos="1152"/>
          <w:tab w:val="left" w:pos="1872"/>
          <w:tab w:val="left" w:pos="9187"/>
        </w:tabs>
        <w:ind w:left="2088" w:hanging="2088"/>
        <w:jc w:val="left"/>
      </w:pPr>
      <w:r>
        <w:tab/>
        <w:t>4/25/2018</w:t>
      </w:r>
      <w:r>
        <w:tab/>
        <w:t>House</w:t>
      </w:r>
      <w:r>
        <w:tab/>
      </w:r>
      <w:r w:rsidRPr="00410D99">
        <w:t>Introduced and adopted (</w:t>
      </w:r>
      <w:hyperlink r:id="rId7" w:history="1">
        <w:r w:rsidRPr="00410D99">
          <w:rPr>
            <w:rStyle w:val="Hyperlink"/>
          </w:rPr>
          <w:t>House Journal</w:t>
        </w:r>
        <w:r w:rsidRPr="00410D99">
          <w:rPr>
            <w:rStyle w:val="Hyperlink"/>
          </w:rPr>
          <w:noBreakHyphen/>
          <w:t>page 16</w:t>
        </w:r>
      </w:hyperlink>
      <w:r w:rsidRPr="00410D99">
        <w:t>)</w:t>
      </w:r>
    </w:p>
    <w:p w:rsidR="0012442C" w:rsidRDefault="0012442C" w:rsidP="0012442C">
      <w:pPr>
        <w:widowControl w:val="0"/>
        <w:tabs>
          <w:tab w:val="right" w:pos="1008"/>
          <w:tab w:val="left" w:pos="1152"/>
          <w:tab w:val="left" w:pos="1872"/>
          <w:tab w:val="left" w:pos="9187"/>
        </w:tabs>
        <w:ind w:left="2088" w:hanging="2088"/>
        <w:jc w:val="left"/>
      </w:pPr>
    </w:p>
    <w:p w:rsidR="00477583" w:rsidRDefault="00477583" w:rsidP="004775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77583">
          <w:rPr>
            <w:rStyle w:val="Hyperlink"/>
          </w:rPr>
          <w:t>legislative information</w:t>
        </w:r>
      </w:hyperlink>
      <w:r>
        <w:t xml:space="preserve"> at the website</w:t>
      </w:r>
    </w:p>
    <w:p w:rsidR="00477583" w:rsidRDefault="00477583" w:rsidP="00477583">
      <w:pPr>
        <w:widowControl w:val="0"/>
        <w:tabs>
          <w:tab w:val="right" w:pos="1008"/>
          <w:tab w:val="left" w:pos="1152"/>
          <w:tab w:val="left" w:pos="1872"/>
          <w:tab w:val="left" w:pos="9187"/>
        </w:tabs>
        <w:ind w:left="2088" w:hanging="2088"/>
        <w:jc w:val="left"/>
      </w:pPr>
    </w:p>
    <w:p w:rsidR="00477583" w:rsidRPr="00477583" w:rsidRDefault="00477583" w:rsidP="00477583">
      <w:pPr>
        <w:widowControl w:val="0"/>
        <w:tabs>
          <w:tab w:val="right" w:pos="1008"/>
          <w:tab w:val="left" w:pos="1152"/>
          <w:tab w:val="left" w:pos="1872"/>
          <w:tab w:val="left" w:pos="9187"/>
        </w:tabs>
        <w:ind w:left="2088" w:hanging="2088"/>
        <w:jc w:val="left"/>
      </w:pPr>
    </w:p>
    <w:p w:rsidR="00477583" w:rsidRDefault="00477583" w:rsidP="00477583">
      <w:r w:rsidRPr="00477583">
        <w:rPr>
          <w:b/>
        </w:rPr>
        <w:t>VERSIONS OF THIS BILL</w:t>
      </w:r>
    </w:p>
    <w:p w:rsidR="00477583" w:rsidRDefault="00477583" w:rsidP="00477583"/>
    <w:p w:rsidR="00477583" w:rsidRDefault="00F613B9" w:rsidP="00477583">
      <w:hyperlink r:id="rId9" w:history="1">
        <w:r w:rsidR="00477583">
          <w:rPr>
            <w:rStyle w:val="Hyperlink"/>
          </w:rPr>
          <w:t>4/25/2018</w:t>
        </w:r>
      </w:hyperlink>
    </w:p>
    <w:p w:rsidR="00477583" w:rsidRDefault="00477583" w:rsidP="00477583"/>
    <w:p w:rsidR="00477583" w:rsidRDefault="00477583" w:rsidP="00477583">
      <w:pPr>
        <w:sectPr w:rsidR="00477583" w:rsidSect="00477583">
          <w:pgSz w:w="12240" w:h="15840" w:code="1"/>
          <w:pgMar w:top="1080" w:right="1440" w:bottom="1080" w:left="1440" w:header="720" w:footer="720" w:gutter="0"/>
          <w:cols w:space="720"/>
          <w:noEndnote/>
          <w:docGrid w:linePitch="360"/>
        </w:sectPr>
      </w:pPr>
    </w:p>
    <w:p w:rsidR="00837856" w:rsidRDefault="00837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3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4E7105">
        <w:t xml:space="preserve"> HONOR AND COMMEND DELORES</w:t>
      </w:r>
      <w:r w:rsidR="000A1C4A">
        <w:t xml:space="preserve"> AND ROGER RUCKER FOR T</w:t>
      </w:r>
      <w:r w:rsidR="004E7105">
        <w:t>HE</w:t>
      </w:r>
      <w:r w:rsidR="000A1C4A">
        <w:t>I</w:t>
      </w:r>
      <w:r w:rsidR="004E7105">
        <w:t>R TIRELESS EFFORTS TO SUPPORT VETERANS AND ACTIVE SERVICE MEMBERS</w:t>
      </w:r>
      <w:r w:rsidR="00DA049E">
        <w:t xml:space="preserve"> OF OUR NATION’S ARMED FORCES</w:t>
      </w:r>
      <w:r w:rsidR="004E710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D67"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7F3D">
        <w:t xml:space="preserve"> </w:t>
      </w:r>
      <w:r w:rsidR="00DA049E">
        <w:t xml:space="preserve">it is with great pleasure that the </w:t>
      </w:r>
      <w:r w:rsidR="00C26D96">
        <w:t xml:space="preserve">South Carolina </w:t>
      </w:r>
      <w:r w:rsidR="00DA049E">
        <w:t>House</w:t>
      </w:r>
      <w:r w:rsidR="00C26D96">
        <w:t xml:space="preserve"> of Representatives </w:t>
      </w:r>
      <w:r w:rsidR="00DA049E">
        <w:t xml:space="preserve">pauses in its deliberations to </w:t>
      </w:r>
      <w:r w:rsidR="00C26D96">
        <w:t xml:space="preserve">express gratitude to </w:t>
      </w:r>
      <w:r w:rsidR="00DA049E">
        <w:t xml:space="preserve">Delores and Roger Rucker for their continued support of </w:t>
      </w:r>
      <w:r w:rsidR="00023D67">
        <w:t xml:space="preserve">those who have served in our nation’s armed forces; and </w:t>
      </w:r>
    </w:p>
    <w:p w:rsidR="00DA049E" w:rsidRDefault="00DA0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64" w:rsidRDefault="008E7F3D"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526A0">
        <w:t xml:space="preserve"> </w:t>
      </w:r>
      <w:r w:rsidR="00F45464">
        <w:t>both</w:t>
      </w:r>
      <w:r w:rsidR="004E7105">
        <w:t xml:space="preserve"> veterans themselves, </w:t>
      </w:r>
      <w:r w:rsidR="007161BF">
        <w:t xml:space="preserve">Delores and Roger Rucker </w:t>
      </w:r>
      <w:r w:rsidR="004E7105">
        <w:t>are driven to aid veterans and active service members in a multitude of ways</w:t>
      </w:r>
      <w:r w:rsidR="00F45464">
        <w:t xml:space="preserve">, including as financial supporters of the </w:t>
      </w:r>
      <w:r>
        <w:t>Dang It Doll Program</w:t>
      </w:r>
      <w:r w:rsidR="007161BF">
        <w:t xml:space="preserve"> through which t</w:t>
      </w:r>
      <w:r>
        <w:t xml:space="preserve">hese </w:t>
      </w:r>
      <w:r w:rsidR="00CE43EC">
        <w:t xml:space="preserve">much sought </w:t>
      </w:r>
      <w:r w:rsidR="00F45464">
        <w:t xml:space="preserve">after </w:t>
      </w:r>
      <w:r>
        <w:t xml:space="preserve">dolls are sent all over the world </w:t>
      </w:r>
      <w:r w:rsidR="004E7105">
        <w:t>to</w:t>
      </w:r>
      <w:r>
        <w:t xml:space="preserve"> our servicemen and </w:t>
      </w:r>
      <w:r w:rsidR="00C73D65">
        <w:t>service</w:t>
      </w:r>
      <w:r>
        <w:t>women</w:t>
      </w:r>
      <w:r w:rsidR="00F45464">
        <w:t>; and</w:t>
      </w:r>
    </w:p>
    <w:p w:rsidR="00F45464" w:rsidRDefault="00F45464"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D65" w:rsidRDefault="00F45464"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4BE5">
        <w:t>they</w:t>
      </w:r>
      <w:r w:rsidR="007161BF">
        <w:t xml:space="preserve"> are</w:t>
      </w:r>
      <w:r w:rsidR="004E7105">
        <w:t xml:space="preserve"> also</w:t>
      </w:r>
      <w:r w:rsidR="008E7F3D">
        <w:t xml:space="preserve"> leaders in the Task </w:t>
      </w:r>
      <w:r w:rsidR="004E7105">
        <w:t xml:space="preserve">Force Marshall Navy IA Program, </w:t>
      </w:r>
      <w:r w:rsidR="008E7F3D">
        <w:t>devot</w:t>
      </w:r>
      <w:r w:rsidR="004E7105">
        <w:t>ing not only</w:t>
      </w:r>
      <w:r w:rsidR="008E7F3D">
        <w:t xml:space="preserve"> their financial </w:t>
      </w:r>
      <w:r w:rsidR="004E7105">
        <w:t>resources, but</w:t>
      </w:r>
      <w:r w:rsidR="008E7F3D">
        <w:t xml:space="preserve"> offer</w:t>
      </w:r>
      <w:r w:rsidR="004E7105">
        <w:t>ing</w:t>
      </w:r>
      <w:r w:rsidR="008E7F3D">
        <w:t xml:space="preserve"> their time and energies at each deployment every three weeks</w:t>
      </w:r>
      <w:r w:rsidR="007161BF">
        <w:t>, giving encouragement and support to the deploying sailors</w:t>
      </w:r>
      <w:r w:rsidR="00C73D65">
        <w:t xml:space="preserve">; and </w:t>
      </w:r>
    </w:p>
    <w:p w:rsidR="00C73D65" w:rsidRDefault="00C73D65"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F3D" w:rsidRDefault="00C73D65"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F67A40">
        <w:t>or sailors deploying at Thanksgiving, the Ruckers</w:t>
      </w:r>
      <w:r w:rsidR="003D4BE5">
        <w:t xml:space="preserve"> make the holiday special by serving them dinner, and at Christmas, they organize a Throw-down Hoedown Pig Pickin at the National Guard Armory</w:t>
      </w:r>
      <w:r>
        <w:t>. Roger helps secure JrROTC participation at these events</w:t>
      </w:r>
      <w:r w:rsidR="003D4BE5">
        <w:t xml:space="preserve">; </w:t>
      </w:r>
      <w:r w:rsidR="008E7F3D">
        <w:t>and</w:t>
      </w:r>
    </w:p>
    <w:p w:rsidR="008E7F3D" w:rsidRDefault="008E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67" w:rsidRDefault="00023D67" w:rsidP="0002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is an active member of the Granby Chapter of the Daughters of the American Revolution (DAR) in Lexington, South Carolina, and she epitomizes the values of the DAR through her extensive volunteer work</w:t>
      </w:r>
      <w:r w:rsidR="00C73D65">
        <w:t>,</w:t>
      </w:r>
      <w:r>
        <w:t xml:space="preserve"> for those serving our country and defending our freedom in the armed forces and for our veterans; and</w:t>
      </w:r>
    </w:p>
    <w:p w:rsidR="00023D67" w:rsidRDefault="00023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65" w:rsidRDefault="00F52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7F3D">
        <w:t>, the Wreath</w:t>
      </w:r>
      <w:r w:rsidR="009C3D65">
        <w:t xml:space="preserve">s Across America program at </w:t>
      </w:r>
      <w:r w:rsidR="008E7F3D">
        <w:t xml:space="preserve">Fort Jackson National </w:t>
      </w:r>
      <w:r w:rsidR="004E7105">
        <w:t>Cemetery</w:t>
      </w:r>
      <w:r w:rsidR="008E7F3D">
        <w:t xml:space="preserve"> </w:t>
      </w:r>
      <w:r w:rsidR="007161BF">
        <w:t xml:space="preserve">owes its </w:t>
      </w:r>
      <w:r w:rsidR="008E7F3D">
        <w:t>outstanding participation</w:t>
      </w:r>
      <w:r w:rsidR="005E7212">
        <w:t xml:space="preserve"> of Midlands-area high school and college students</w:t>
      </w:r>
      <w:r w:rsidR="008E7F3D">
        <w:t xml:space="preserve"> </w:t>
      </w:r>
      <w:r w:rsidR="007161BF">
        <w:t xml:space="preserve">to </w:t>
      </w:r>
      <w:r w:rsidR="008E7F3D">
        <w:t>Delores</w:t>
      </w:r>
      <w:r w:rsidR="007161BF">
        <w:t>, who c</w:t>
      </w:r>
      <w:r w:rsidR="008E7F3D">
        <w:t>oordinat</w:t>
      </w:r>
      <w:r w:rsidR="007161BF">
        <w:t xml:space="preserve">es their </w:t>
      </w:r>
      <w:r>
        <w:t>involvement</w:t>
      </w:r>
      <w:r w:rsidR="008E7F3D">
        <w:t xml:space="preserve"> in this meaningful, respectful ceremony that honors the resting places of our veterans every year</w:t>
      </w:r>
      <w:r w:rsidR="007161BF">
        <w:t xml:space="preserve">. </w:t>
      </w:r>
      <w:r w:rsidR="00C73D65">
        <w:t xml:space="preserve">Meanwhile, Roger provides invaluable assistance, especially the day of the program, to ensure that the event is a success. </w:t>
      </w:r>
      <w:r w:rsidR="007161BF">
        <w:t xml:space="preserve">In 2018, </w:t>
      </w:r>
      <w:r w:rsidR="00675AA8">
        <w:t xml:space="preserve">16 high school JrROTC units in the Midlands area and USC ROTC are participating, totaling over </w:t>
      </w:r>
      <w:r w:rsidR="007161BF">
        <w:t>450 students</w:t>
      </w:r>
      <w:r w:rsidR="00C73D65">
        <w:t>; and</w:t>
      </w:r>
    </w:p>
    <w:p w:rsidR="009C3D65" w:rsidRDefault="009C3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8E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and Roger are also heavily involve</w:t>
      </w:r>
      <w:r w:rsidR="009C3D65">
        <w:t>d</w:t>
      </w:r>
      <w:r>
        <w:t xml:space="preserve"> in ministering to the veterans</w:t>
      </w:r>
      <w:r w:rsidR="004E7105">
        <w:t xml:space="preserve"> in their community. Delores administers the </w:t>
      </w:r>
      <w:r w:rsidR="00F67A40">
        <w:t>s</w:t>
      </w:r>
      <w:r w:rsidR="004E7105">
        <w:t xml:space="preserve">acrament of </w:t>
      </w:r>
      <w:r w:rsidR="00F67A40">
        <w:t xml:space="preserve">Holy </w:t>
      </w:r>
      <w:r w:rsidR="004E7105">
        <w:t xml:space="preserve">Communion to veterans in nursing homes, and Roger regularly checks on homebound veterans to ensure their </w:t>
      </w:r>
      <w:r w:rsidR="00F67A40">
        <w:t xml:space="preserve">basic </w:t>
      </w:r>
      <w:r w:rsidR="004E7105">
        <w:t xml:space="preserve">needs are being met, </w:t>
      </w:r>
      <w:r w:rsidR="00F67A40">
        <w:t xml:space="preserve">as well as both providing </w:t>
      </w:r>
      <w:r w:rsidR="004E7105">
        <w:t>transportation as needed</w:t>
      </w:r>
      <w:r w:rsidR="007D439E">
        <w:t>.  Now, therefore,</w:t>
      </w: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7105">
        <w:t xml:space="preserve"> </w:t>
      </w:r>
      <w:r w:rsidR="0080509E">
        <w:t xml:space="preserve">the members of the South Carolina House of Representatives, by this resolution, </w:t>
      </w:r>
      <w:r w:rsidR="004E7105">
        <w:t xml:space="preserve">honor and commend Delores </w:t>
      </w:r>
      <w:r w:rsidR="000A1C4A">
        <w:t xml:space="preserve">and Roger </w:t>
      </w:r>
      <w:r w:rsidR="004E7105">
        <w:t xml:space="preserve">Rucker for </w:t>
      </w:r>
      <w:r w:rsidR="000A1C4A">
        <w:t>t</w:t>
      </w:r>
      <w:r w:rsidR="004E7105">
        <w:t>he</w:t>
      </w:r>
      <w:r w:rsidR="000A1C4A">
        <w:t>i</w:t>
      </w:r>
      <w:r w:rsidR="004E7105">
        <w:t>r tireless efforts to support veterans and active service members</w:t>
      </w:r>
      <w:r w:rsidR="00B02B27">
        <w:t xml:space="preserve"> of our nation’s armed forces</w:t>
      </w:r>
      <w:r w:rsidR="004E7105">
        <w:t>.</w:t>
      </w: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7105">
        <w:t xml:space="preserve"> Delores</w:t>
      </w:r>
      <w:r w:rsidR="000A1C4A">
        <w:t xml:space="preserve"> and Roger</w:t>
      </w:r>
      <w:r w:rsidR="004E7105">
        <w:t xml:space="preserve"> Rucker. </w:t>
      </w:r>
    </w:p>
    <w:p w:rsidR="00F036A6" w:rsidRDefault="00533D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583" w:rsidRDefault="00477583" w:rsidP="00477583">
      <w:pPr>
        <w:suppressAutoHyphens/>
      </w:pPr>
    </w:p>
    <w:sectPr w:rsidR="00477583" w:rsidSect="004775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D65" w:rsidRDefault="00C73D65" w:rsidP="009F0C77">
      <w:r>
        <w:separator/>
      </w:r>
    </w:p>
  </w:endnote>
  <w:endnote w:type="continuationSeparator" w:id="0">
    <w:p w:rsidR="00C73D65" w:rsidRDefault="00C73D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728FA8-412C-4D72-909F-6DEBCA63886A}"/>
    <w:embedBold r:id="rId2" w:fontKey="{9036195E-26C6-419E-A376-F68C9291042F}"/>
  </w:font>
  <w:font w:name="Calibri">
    <w:panose1 w:val="020F0502020204030204"/>
    <w:charset w:val="00"/>
    <w:family w:val="swiss"/>
    <w:pitch w:val="variable"/>
    <w:sig w:usb0="E00002FF" w:usb1="4000ACFF" w:usb2="00000001" w:usb3="00000000" w:csb0="0000019F" w:csb1="00000000"/>
    <w:embedRegular r:id="rId3" w:fontKey="{4B67A30C-8B78-4655-B468-61D8BC1511E8}"/>
  </w:font>
  <w:font w:name="Segoe UI">
    <w:panose1 w:val="020B0502040204020203"/>
    <w:charset w:val="00"/>
    <w:family w:val="swiss"/>
    <w:pitch w:val="variable"/>
    <w:sig w:usb0="E10022FF" w:usb1="C000E47F" w:usb2="00000029" w:usb3="00000000" w:csb0="000001DF" w:csb1="00000000"/>
    <w:embedRegular r:id="rId4" w:fontKey="{D1727DD5-C46B-461B-98B5-5AD7CCFF514A}"/>
  </w:font>
  <w:font w:name="Cambria">
    <w:panose1 w:val="02040503050406030204"/>
    <w:charset w:val="00"/>
    <w:family w:val="roman"/>
    <w:pitch w:val="variable"/>
    <w:sig w:usb0="E00002FF" w:usb1="400004FF" w:usb2="00000000" w:usb3="00000000" w:csb0="0000019F" w:csb1="00000000"/>
    <w:embedRegular r:id="rId5" w:fontKey="{3A7E4B6F-09D0-4EAD-BFB0-42BE08E7D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583" w:rsidRPr="00837856" w:rsidRDefault="00477583" w:rsidP="00837856">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sidR="00AA76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D65" w:rsidRDefault="00C73D65" w:rsidP="009F0C77">
      <w:r>
        <w:separator/>
      </w:r>
    </w:p>
  </w:footnote>
  <w:footnote w:type="continuationSeparator" w:id="0">
    <w:p w:rsidR="00C73D65" w:rsidRDefault="00C73D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8VR18"/>
    <w:docVar w:name="CoverBillType" w:val="r"/>
    <w:docVar w:name="DocPath" w:val="L:\Council\bills\RT\17398VR18.DOCX"/>
    <w:docVar w:name="dvBillNumber" w:val="5299"/>
    <w:docVar w:name="dvBillNumberPrefix" w:val="H. "/>
    <w:docVar w:name="dvOriginalBody" w:val="House"/>
    <w:docVar w:name="dvSteno" w:val="RT"/>
    <w:docVar w:name="NameofBody" w:val="h"/>
    <w:docVar w:name="vGroup2" w:val="Council"/>
  </w:docVars>
  <w:rsids>
    <w:rsidRoot w:val="007D439E"/>
    <w:rsid w:val="00011869"/>
    <w:rsid w:val="00015CD6"/>
    <w:rsid w:val="00023D67"/>
    <w:rsid w:val="000A1C4A"/>
    <w:rsid w:val="000E0100"/>
    <w:rsid w:val="000E1785"/>
    <w:rsid w:val="000F40FA"/>
    <w:rsid w:val="001035F1"/>
    <w:rsid w:val="0010776B"/>
    <w:rsid w:val="0012442C"/>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BE5"/>
    <w:rsid w:val="003E5288"/>
    <w:rsid w:val="003F6D79"/>
    <w:rsid w:val="0041760A"/>
    <w:rsid w:val="00417C01"/>
    <w:rsid w:val="004403BD"/>
    <w:rsid w:val="00461441"/>
    <w:rsid w:val="00477583"/>
    <w:rsid w:val="004809EE"/>
    <w:rsid w:val="004E7105"/>
    <w:rsid w:val="004E7D54"/>
    <w:rsid w:val="005273C6"/>
    <w:rsid w:val="00530A69"/>
    <w:rsid w:val="00533D20"/>
    <w:rsid w:val="00545593"/>
    <w:rsid w:val="00556EBF"/>
    <w:rsid w:val="00577C6C"/>
    <w:rsid w:val="005A62FE"/>
    <w:rsid w:val="005C2FE2"/>
    <w:rsid w:val="005E2BC9"/>
    <w:rsid w:val="005E7212"/>
    <w:rsid w:val="00605102"/>
    <w:rsid w:val="006215AA"/>
    <w:rsid w:val="00675AA8"/>
    <w:rsid w:val="006913C9"/>
    <w:rsid w:val="0069470D"/>
    <w:rsid w:val="006D58AA"/>
    <w:rsid w:val="007161BF"/>
    <w:rsid w:val="00734F00"/>
    <w:rsid w:val="007A70AE"/>
    <w:rsid w:val="007D439E"/>
    <w:rsid w:val="0080509E"/>
    <w:rsid w:val="008362E8"/>
    <w:rsid w:val="00837856"/>
    <w:rsid w:val="00846539"/>
    <w:rsid w:val="0085786E"/>
    <w:rsid w:val="008A1768"/>
    <w:rsid w:val="008A489F"/>
    <w:rsid w:val="008E7F3D"/>
    <w:rsid w:val="008F0F33"/>
    <w:rsid w:val="008F4429"/>
    <w:rsid w:val="0094021A"/>
    <w:rsid w:val="009B44AF"/>
    <w:rsid w:val="009C3D65"/>
    <w:rsid w:val="009C6A0B"/>
    <w:rsid w:val="009F0C77"/>
    <w:rsid w:val="009F4DD1"/>
    <w:rsid w:val="00A02543"/>
    <w:rsid w:val="00A41684"/>
    <w:rsid w:val="00A5381B"/>
    <w:rsid w:val="00A64E80"/>
    <w:rsid w:val="00A72BCD"/>
    <w:rsid w:val="00A741D9"/>
    <w:rsid w:val="00A833AB"/>
    <w:rsid w:val="00A9741D"/>
    <w:rsid w:val="00AA76A4"/>
    <w:rsid w:val="00AC34A2"/>
    <w:rsid w:val="00AD1C9A"/>
    <w:rsid w:val="00AD4B17"/>
    <w:rsid w:val="00B02B27"/>
    <w:rsid w:val="00B412D4"/>
    <w:rsid w:val="00B56E7B"/>
    <w:rsid w:val="00BE3C22"/>
    <w:rsid w:val="00C0345E"/>
    <w:rsid w:val="00C26D96"/>
    <w:rsid w:val="00C31C95"/>
    <w:rsid w:val="00C3483A"/>
    <w:rsid w:val="00C73D65"/>
    <w:rsid w:val="00C74E9D"/>
    <w:rsid w:val="00C826DD"/>
    <w:rsid w:val="00C82FD3"/>
    <w:rsid w:val="00C92819"/>
    <w:rsid w:val="00CC6B7B"/>
    <w:rsid w:val="00CD2089"/>
    <w:rsid w:val="00CE43EC"/>
    <w:rsid w:val="00D73A67"/>
    <w:rsid w:val="00D970A9"/>
    <w:rsid w:val="00DA049E"/>
    <w:rsid w:val="00DF3845"/>
    <w:rsid w:val="00E41911"/>
    <w:rsid w:val="00E44B57"/>
    <w:rsid w:val="00E92EEF"/>
    <w:rsid w:val="00EF2368"/>
    <w:rsid w:val="00F036A6"/>
    <w:rsid w:val="00F24442"/>
    <w:rsid w:val="00F45464"/>
    <w:rsid w:val="00F50AE3"/>
    <w:rsid w:val="00F526A0"/>
    <w:rsid w:val="00F655B7"/>
    <w:rsid w:val="00F656BA"/>
    <w:rsid w:val="00F67A4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21BE2-4776-4D0B-B917-CC324DB0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09E"/>
    <w:rPr>
      <w:rFonts w:ascii="Segoe UI" w:eastAsia="Times New Roman" w:hAnsi="Segoe UI" w:cs="Segoe UI"/>
      <w:sz w:val="18"/>
      <w:szCs w:val="18"/>
    </w:rPr>
  </w:style>
  <w:style w:type="character" w:styleId="Hyperlink">
    <w:name w:val="Hyperlink"/>
    <w:basedOn w:val="DefaultParagraphFont"/>
    <w:uiPriority w:val="99"/>
    <w:unhideWhenUsed/>
    <w:rsid w:val="00477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9&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99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AE13D-ED9D-40FD-9227-B21722A6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655</Words>
  <Characters>3826</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5299: Delores and Roger Rucker - South Carolina Legislature Online</dc:title>
  <dc:creator>Rebecca Turner</dc:creator>
  <cp:lastModifiedBy>S Volk</cp:lastModifiedBy>
  <cp:revision>2</cp:revision>
  <cp:lastPrinted>2018-04-20T13:46:00Z</cp:lastPrinted>
  <dcterms:created xsi:type="dcterms:W3CDTF">2018-04-27T15:09:00Z</dcterms:created>
  <dcterms:modified xsi:type="dcterms:W3CDTF">2018-04-27T15:09:00Z</dcterms:modified>
</cp:coreProperties>
</file>