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928" w:rsidRDefault="009E7928" w:rsidP="009E7928">
      <w:pPr>
        <w:widowControl w:val="0"/>
        <w:jc w:val="center"/>
      </w:pPr>
      <w:r w:rsidRPr="009E7928">
        <w:rPr>
          <w:b/>
        </w:rPr>
        <w:t>South Carolina General Assembly</w:t>
      </w:r>
    </w:p>
    <w:p w:rsidR="009E7928" w:rsidRDefault="009E7928" w:rsidP="009E7928">
      <w:pPr>
        <w:widowControl w:val="0"/>
        <w:jc w:val="center"/>
      </w:pPr>
      <w:r>
        <w:t>122nd Session, 2017-2018</w:t>
      </w:r>
    </w:p>
    <w:p w:rsidR="009E7928" w:rsidRDefault="009E7928" w:rsidP="009E7928">
      <w:pPr>
        <w:widowControl w:val="0"/>
        <w:jc w:val="left"/>
      </w:pPr>
    </w:p>
    <w:p w:rsidR="009E7928" w:rsidRDefault="009E7928" w:rsidP="009E7928">
      <w:pPr>
        <w:widowControl w:val="0"/>
        <w:jc w:val="left"/>
        <w:rPr>
          <w:b/>
        </w:rPr>
      </w:pPr>
      <w:r w:rsidRPr="009E7928">
        <w:rPr>
          <w:b/>
        </w:rPr>
        <w:t>H. 5331</w:t>
      </w:r>
    </w:p>
    <w:p w:rsidR="009E7928" w:rsidRDefault="009E7928" w:rsidP="009E7928">
      <w:pPr>
        <w:widowControl w:val="0"/>
        <w:jc w:val="left"/>
        <w:rPr>
          <w:b/>
        </w:rPr>
      </w:pPr>
    </w:p>
    <w:p w:rsidR="009E7928" w:rsidRDefault="009E7928" w:rsidP="009E7928">
      <w:pPr>
        <w:widowControl w:val="0"/>
        <w:jc w:val="left"/>
      </w:pPr>
      <w:r w:rsidRPr="009E7928">
        <w:rPr>
          <w:b/>
        </w:rPr>
        <w:t>STATUS INFORMATION</w:t>
      </w:r>
    </w:p>
    <w:p w:rsidR="009E7928" w:rsidRDefault="009E7928" w:rsidP="009E7928">
      <w:pPr>
        <w:widowControl w:val="0"/>
        <w:jc w:val="left"/>
      </w:pPr>
    </w:p>
    <w:p w:rsidR="009E7928" w:rsidRDefault="009E7928" w:rsidP="009E7928">
      <w:pPr>
        <w:widowControl w:val="0"/>
        <w:jc w:val="left"/>
      </w:pPr>
      <w:r>
        <w:t>House Resolution</w:t>
      </w:r>
    </w:p>
    <w:p w:rsidR="009E7928" w:rsidRDefault="009E7928" w:rsidP="009E7928">
      <w:pPr>
        <w:widowControl w:val="0"/>
        <w:jc w:val="left"/>
      </w:pPr>
      <w:r>
        <w:t>Sponsors: Reps. Lucas, Yow,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and Young</w:t>
      </w:r>
    </w:p>
    <w:p w:rsidR="009E7928" w:rsidRDefault="009E7928" w:rsidP="009E7928">
      <w:pPr>
        <w:widowControl w:val="0"/>
        <w:jc w:val="left"/>
      </w:pPr>
      <w:r>
        <w:t>Document Path: l:\council\bills\gm\25215vr18.docx</w:t>
      </w:r>
    </w:p>
    <w:p w:rsidR="009E7928" w:rsidRDefault="009E7928" w:rsidP="009E7928">
      <w:pPr>
        <w:widowControl w:val="0"/>
        <w:jc w:val="left"/>
      </w:pPr>
    </w:p>
    <w:p w:rsidR="009E7928" w:rsidRDefault="009E7928" w:rsidP="009E7928">
      <w:pPr>
        <w:widowControl w:val="0"/>
        <w:jc w:val="left"/>
      </w:pPr>
      <w:r>
        <w:t>Introduced in the House on April 26, 2018</w:t>
      </w:r>
    </w:p>
    <w:p w:rsidR="009E7928" w:rsidRDefault="009E7928" w:rsidP="009E7928">
      <w:pPr>
        <w:widowControl w:val="0"/>
        <w:jc w:val="left"/>
      </w:pPr>
      <w:r>
        <w:t>Adopted by the House on April 26, 2018</w:t>
      </w:r>
    </w:p>
    <w:p w:rsidR="009E7928" w:rsidRDefault="009E7928" w:rsidP="009E7928">
      <w:pPr>
        <w:widowControl w:val="0"/>
        <w:jc w:val="left"/>
      </w:pPr>
    </w:p>
    <w:p w:rsidR="009E7928" w:rsidRDefault="009E7928" w:rsidP="009E7928">
      <w:pPr>
        <w:widowControl w:val="0"/>
        <w:jc w:val="left"/>
      </w:pPr>
      <w:r>
        <w:t xml:space="preserve">Summary: </w:t>
      </w:r>
      <w:r w:rsidR="005F7350">
        <w:t>Patrick "Pat" Earle</w:t>
      </w:r>
    </w:p>
    <w:p w:rsidR="009E7928" w:rsidRDefault="009E7928" w:rsidP="009E7928">
      <w:pPr>
        <w:widowControl w:val="0"/>
        <w:jc w:val="left"/>
      </w:pPr>
    </w:p>
    <w:p w:rsidR="009E7928" w:rsidRDefault="009E7928" w:rsidP="009E7928">
      <w:pPr>
        <w:widowControl w:val="0"/>
        <w:jc w:val="left"/>
      </w:pPr>
    </w:p>
    <w:p w:rsidR="009E7928" w:rsidRDefault="009E7928" w:rsidP="009E7928">
      <w:pPr>
        <w:widowControl w:val="0"/>
        <w:tabs>
          <w:tab w:val="center" w:pos="590"/>
          <w:tab w:val="center" w:pos="1440"/>
          <w:tab w:val="left" w:pos="1872"/>
          <w:tab w:val="left" w:pos="9187"/>
        </w:tabs>
        <w:jc w:val="left"/>
      </w:pPr>
      <w:r w:rsidRPr="009E7928">
        <w:rPr>
          <w:b/>
        </w:rPr>
        <w:t>HISTORY OF LEGISLATIVE ACTIONS</w:t>
      </w:r>
    </w:p>
    <w:p w:rsidR="009E7928" w:rsidRDefault="009E7928" w:rsidP="009E7928">
      <w:pPr>
        <w:widowControl w:val="0"/>
        <w:tabs>
          <w:tab w:val="center" w:pos="590"/>
          <w:tab w:val="center" w:pos="1440"/>
          <w:tab w:val="left" w:pos="1872"/>
          <w:tab w:val="left" w:pos="9187"/>
        </w:tabs>
        <w:jc w:val="left"/>
      </w:pPr>
    </w:p>
    <w:p w:rsidR="009E7928" w:rsidRPr="009E7928" w:rsidRDefault="009E7928" w:rsidP="009E7928">
      <w:pPr>
        <w:widowControl w:val="0"/>
        <w:tabs>
          <w:tab w:val="center" w:pos="590"/>
          <w:tab w:val="center" w:pos="1440"/>
          <w:tab w:val="left" w:pos="1872"/>
          <w:tab w:val="left" w:pos="9187"/>
        </w:tabs>
        <w:jc w:val="left"/>
      </w:pPr>
      <w:r w:rsidRPr="009E7928">
        <w:rPr>
          <w:u w:val="single"/>
        </w:rPr>
        <w:tab/>
        <w:t>Date</w:t>
      </w:r>
      <w:r w:rsidRPr="009E7928">
        <w:rPr>
          <w:u w:val="single"/>
        </w:rPr>
        <w:tab/>
        <w:t>Body</w:t>
      </w:r>
      <w:r w:rsidRPr="009E7928">
        <w:rPr>
          <w:u w:val="single"/>
        </w:rPr>
        <w:tab/>
        <w:t>Action Description with journal page number</w:t>
      </w:r>
      <w:r w:rsidRPr="009E7928">
        <w:rPr>
          <w:u w:val="single"/>
        </w:rPr>
        <w:tab/>
      </w:r>
    </w:p>
    <w:p w:rsidR="00466478" w:rsidRDefault="00466478" w:rsidP="00466478">
      <w:pPr>
        <w:widowControl w:val="0"/>
        <w:tabs>
          <w:tab w:val="right" w:pos="1008"/>
          <w:tab w:val="left" w:pos="1152"/>
          <w:tab w:val="left" w:pos="1872"/>
          <w:tab w:val="left" w:pos="9187"/>
        </w:tabs>
        <w:ind w:left="2088" w:hanging="2088"/>
        <w:jc w:val="left"/>
      </w:pPr>
      <w:r>
        <w:tab/>
        <w:t>4/26/2018</w:t>
      </w:r>
      <w:r>
        <w:tab/>
        <w:t>House</w:t>
      </w:r>
      <w:r>
        <w:tab/>
      </w:r>
      <w:r w:rsidRPr="00F976D7">
        <w:t>Introduced and adopted (</w:t>
      </w:r>
      <w:hyperlink r:id="rId7" w:history="1">
        <w:r w:rsidRPr="00F976D7">
          <w:rPr>
            <w:rStyle w:val="Hyperlink"/>
          </w:rPr>
          <w:t>House Journal</w:t>
        </w:r>
        <w:r w:rsidRPr="00F976D7">
          <w:rPr>
            <w:rStyle w:val="Hyperlink"/>
          </w:rPr>
          <w:noBreakHyphen/>
          <w:t>page 82</w:t>
        </w:r>
      </w:hyperlink>
      <w:r w:rsidRPr="00F976D7">
        <w:t>)</w:t>
      </w:r>
    </w:p>
    <w:p w:rsidR="00466478" w:rsidRDefault="00466478" w:rsidP="00466478">
      <w:pPr>
        <w:widowControl w:val="0"/>
        <w:tabs>
          <w:tab w:val="right" w:pos="1008"/>
          <w:tab w:val="left" w:pos="1152"/>
          <w:tab w:val="left" w:pos="1872"/>
          <w:tab w:val="left" w:pos="9187"/>
        </w:tabs>
        <w:ind w:left="2088" w:hanging="2088"/>
        <w:jc w:val="left"/>
      </w:pPr>
    </w:p>
    <w:p w:rsidR="009E7928" w:rsidRDefault="009E7928" w:rsidP="009E79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E7928">
          <w:rPr>
            <w:rStyle w:val="Hyperlink"/>
          </w:rPr>
          <w:t>legislative information</w:t>
        </w:r>
      </w:hyperlink>
      <w:r>
        <w:t xml:space="preserve"> at the website</w:t>
      </w:r>
    </w:p>
    <w:p w:rsidR="009E7928" w:rsidRDefault="009E7928" w:rsidP="009E7928">
      <w:pPr>
        <w:widowControl w:val="0"/>
        <w:tabs>
          <w:tab w:val="right" w:pos="1008"/>
          <w:tab w:val="left" w:pos="1152"/>
          <w:tab w:val="left" w:pos="1872"/>
          <w:tab w:val="left" w:pos="9187"/>
        </w:tabs>
        <w:ind w:left="2088" w:hanging="2088"/>
        <w:jc w:val="left"/>
      </w:pPr>
    </w:p>
    <w:p w:rsidR="009E7928" w:rsidRPr="009E7928" w:rsidRDefault="009E7928" w:rsidP="009E7928">
      <w:pPr>
        <w:widowControl w:val="0"/>
        <w:tabs>
          <w:tab w:val="right" w:pos="1008"/>
          <w:tab w:val="left" w:pos="1152"/>
          <w:tab w:val="left" w:pos="1872"/>
          <w:tab w:val="left" w:pos="9187"/>
        </w:tabs>
        <w:ind w:left="2088" w:hanging="2088"/>
        <w:jc w:val="left"/>
      </w:pPr>
    </w:p>
    <w:p w:rsidR="009E7928" w:rsidRDefault="009E7928" w:rsidP="009E7928">
      <w:r w:rsidRPr="009E7928">
        <w:rPr>
          <w:b/>
        </w:rPr>
        <w:t>VERSIONS OF THIS BILL</w:t>
      </w:r>
    </w:p>
    <w:p w:rsidR="009E7928" w:rsidRDefault="009E7928" w:rsidP="009E7928"/>
    <w:p w:rsidR="009E7928" w:rsidRDefault="00681C4C" w:rsidP="009E7928">
      <w:hyperlink r:id="rId9" w:history="1">
        <w:r w:rsidR="009E7928">
          <w:rPr>
            <w:rStyle w:val="Hyperlink"/>
          </w:rPr>
          <w:t>4/26/2018</w:t>
        </w:r>
      </w:hyperlink>
    </w:p>
    <w:p w:rsidR="009E7928" w:rsidRDefault="009E7928" w:rsidP="009E7928"/>
    <w:p w:rsidR="009E7928" w:rsidRDefault="009E7928" w:rsidP="009E7928">
      <w:pPr>
        <w:sectPr w:rsidR="009E7928" w:rsidSect="009E7928">
          <w:pgSz w:w="12240" w:h="15840" w:code="1"/>
          <w:pgMar w:top="1080" w:right="1440" w:bottom="1080" w:left="1440" w:header="720" w:footer="720" w:gutter="0"/>
          <w:cols w:space="720"/>
          <w:noEndnote/>
          <w:docGrid w:linePitch="360"/>
        </w:sectPr>
      </w:pPr>
    </w:p>
    <w:p w:rsidR="00EF4124" w:rsidRDefault="00EF41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4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666572">
        <w:t xml:space="preserve">WALTER PATRICK “PAT” EARLE, EDUCATOR AND ADVISOR FOR AGRICULTURE EDUCATION AT MCBEE HIGH SCHOOL, UPON THE OCCASION OF HIS RETIREMENT AFTER </w:t>
      </w:r>
      <w:r w:rsidR="00B41C50">
        <w:t xml:space="preserve">SPENDING A CAREER IN </w:t>
      </w:r>
      <w:r w:rsidR="00666572">
        <w:t>EXEMPLARY SERVICE EDUCATING THE YOUTH OF THE PALMETTO STATE, AND TO WIS</w:t>
      </w:r>
      <w:r>
        <w:t>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C2E" w:rsidRDefault="000F542A"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3C2E" w:rsidRPr="00E11DA4">
        <w:t xml:space="preserve">the members of the South Carolina House of Representatives have learned that </w:t>
      </w:r>
      <w:r w:rsidR="00087696">
        <w:t>Pat Earle</w:t>
      </w:r>
      <w:r w:rsidR="00133C2E" w:rsidRPr="00E11DA4">
        <w:t xml:space="preserve"> will begin a well</w:t>
      </w:r>
      <w:r w:rsidR="008E29C0">
        <w:noBreakHyphen/>
      </w:r>
      <w:r w:rsidR="00133C2E" w:rsidRPr="00E11DA4">
        <w:t xml:space="preserve">deserved retirement </w:t>
      </w:r>
      <w:r w:rsidR="001D6DE0">
        <w:t xml:space="preserve">on </w:t>
      </w:r>
      <w:r w:rsidR="00087696">
        <w:t xml:space="preserve">June 30, 2018, </w:t>
      </w:r>
      <w:r w:rsidR="00133C2E" w:rsidRPr="00E11DA4">
        <w:t xml:space="preserve">after </w:t>
      </w:r>
      <w:r w:rsidR="00B41C50">
        <w:t>almost four</w:t>
      </w:r>
      <w:r w:rsidR="009747DA">
        <w:t xml:space="preserve"> decades</w:t>
      </w:r>
      <w:r w:rsidR="00133C2E" w:rsidRPr="00E11DA4">
        <w:t xml:space="preserve"> as a premier </w:t>
      </w:r>
      <w:r w:rsidR="00087696">
        <w:t>educator</w:t>
      </w:r>
      <w:r w:rsidR="00133C2E">
        <w:t xml:space="preserve">, </w:t>
      </w:r>
      <w:r w:rsidR="00B41C50">
        <w:t>the last thirty</w:t>
      </w:r>
      <w:r w:rsidR="008E29C0">
        <w:noBreakHyphen/>
      </w:r>
      <w:r w:rsidR="00B41C50">
        <w:t xml:space="preserve">one </w:t>
      </w:r>
      <w:r w:rsidR="001E2E67">
        <w:t xml:space="preserve">years </w:t>
      </w:r>
      <w:r w:rsidR="00B41C50">
        <w:t>of</w:t>
      </w:r>
      <w:r w:rsidR="00133C2E" w:rsidRPr="00E11DA4">
        <w:t xml:space="preserve"> which have been </w:t>
      </w:r>
      <w:r w:rsidR="00133C2E">
        <w:t xml:space="preserve">as </w:t>
      </w:r>
      <w:r w:rsidR="00133C2E" w:rsidRPr="00E11DA4">
        <w:t>a highly</w:t>
      </w:r>
      <w:r w:rsidR="008E29C0">
        <w:noBreakHyphen/>
      </w:r>
      <w:r w:rsidR="00133C2E" w:rsidRPr="00E11DA4">
        <w:t xml:space="preserve">regarded </w:t>
      </w:r>
      <w:r w:rsidR="00B41C50">
        <w:t xml:space="preserve">teacher and </w:t>
      </w:r>
      <w:r w:rsidR="00087696">
        <w:t>advisor</w:t>
      </w:r>
      <w:r w:rsidR="00133C2E" w:rsidRPr="00E11DA4">
        <w:t xml:space="preserve"> </w:t>
      </w:r>
      <w:r w:rsidR="00B41C50">
        <w:t xml:space="preserve">of agriculture </w:t>
      </w:r>
      <w:r w:rsidR="00133C2E" w:rsidRPr="00E11DA4">
        <w:t xml:space="preserve">at </w:t>
      </w:r>
      <w:r w:rsidR="00087696">
        <w:t>McBee High School in Chesterfield County</w:t>
      </w:r>
      <w:r w:rsidR="00133C2E" w:rsidRPr="00E11DA4">
        <w:t>; and</w:t>
      </w:r>
    </w:p>
    <w:p w:rsidR="00133C2E"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96" w:rsidRDefault="00087696"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1C50">
        <w:t xml:space="preserve">after graduating from McBee High School in 1972, </w:t>
      </w:r>
      <w:r>
        <w:t xml:space="preserve">he </w:t>
      </w:r>
      <w:r w:rsidR="00420350">
        <w:t>earned a</w:t>
      </w:r>
      <w:r w:rsidR="00B41C50">
        <w:t>n associate</w:t>
      </w:r>
      <w:r w:rsidR="008E29C0" w:rsidRPr="008E29C0">
        <w:t>’</w:t>
      </w:r>
      <w:r w:rsidR="00B41C50">
        <w:t>s degree in agriculture in 1</w:t>
      </w:r>
      <w:r w:rsidR="00376C53">
        <w:t>974 from Wingate University in Wingate</w:t>
      </w:r>
      <w:r w:rsidR="00B41C50">
        <w:t>, North Carolina</w:t>
      </w:r>
      <w:r w:rsidR="001E2E67">
        <w:t>,</w:t>
      </w:r>
      <w:r w:rsidR="00B41C50">
        <w:t xml:space="preserve"> and a </w:t>
      </w:r>
      <w:r w:rsidR="00420350">
        <w:t>bachelor</w:t>
      </w:r>
      <w:r w:rsidR="008E29C0" w:rsidRPr="008E29C0">
        <w:t>’</w:t>
      </w:r>
      <w:r w:rsidR="00420350">
        <w:t xml:space="preserve">s degree </w:t>
      </w:r>
      <w:r w:rsidR="00B41C50">
        <w:t xml:space="preserve">in agriculture education in 1976 </w:t>
      </w:r>
      <w:r w:rsidR="00420350">
        <w:t xml:space="preserve">and </w:t>
      </w:r>
      <w:r w:rsidR="00420350" w:rsidRPr="00D32E62">
        <w:t xml:space="preserve">a </w:t>
      </w:r>
      <w:r w:rsidR="00D32E62">
        <w:t>master</w:t>
      </w:r>
      <w:r w:rsidR="008E29C0" w:rsidRPr="008E29C0">
        <w:t>’</w:t>
      </w:r>
      <w:r w:rsidR="00D32E62">
        <w:t>s degree</w:t>
      </w:r>
      <w:r w:rsidR="00B41C50">
        <w:t xml:space="preserve"> in animal science in 1978, both from Clemson University</w:t>
      </w:r>
      <w:r>
        <w:t>; and</w:t>
      </w:r>
    </w:p>
    <w:p w:rsidR="00133C2E"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350" w:rsidRDefault="0042035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w:t>
      </w:r>
      <w:r w:rsidR="00B41C50">
        <w:t xml:space="preserve">returning to his high school alma mater to </w:t>
      </w:r>
      <w:r>
        <w:t>join the faculty, Mr. Earle served as an instructor at Florence</w:t>
      </w:r>
      <w:r w:rsidR="008E29C0">
        <w:noBreakHyphen/>
      </w:r>
      <w:r>
        <w:t>Darlington Technical College; and</w:t>
      </w:r>
    </w:p>
    <w:p w:rsidR="00420350" w:rsidRDefault="0042035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DA"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2E67">
        <w:t>he</w:t>
      </w:r>
      <w:r w:rsidR="0073029B">
        <w:t xml:space="preserve"> joined the </w:t>
      </w:r>
      <w:r w:rsidR="009747DA">
        <w:t>Chesterfield County School District in 1987 and has taught agriculture and has served as the advisor of the Future Farmers of America at McBee High School since then; and</w:t>
      </w:r>
    </w:p>
    <w:p w:rsidR="009747DA" w:rsidRDefault="009747DA"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C2E" w:rsidRDefault="009747DA"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420350">
        <w:t xml:space="preserve">, </w:t>
      </w:r>
      <w:r w:rsidR="001E2E67">
        <w:t>Mr. Earle</w:t>
      </w:r>
      <w:r w:rsidR="008E29C0" w:rsidRPr="008E29C0">
        <w:t>’</w:t>
      </w:r>
      <w:r w:rsidR="00420350">
        <w:t>s outstanding career as an educator was recognized in 2011 when he was inducted into the</w:t>
      </w:r>
      <w:r w:rsidR="001D6DE0">
        <w:t xml:space="preserve"> prestigious</w:t>
      </w:r>
      <w:r w:rsidR="00420350">
        <w:t xml:space="preserve"> National Teachers Hall of Fame</w:t>
      </w:r>
      <w:r w:rsidR="00133C2E">
        <w:t>; and</w:t>
      </w:r>
    </w:p>
    <w:p w:rsidR="00420350" w:rsidRDefault="0042035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9C0" w:rsidRDefault="008E29C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beloved wife, Vickie, and has two fine children, Jason and Amanda; and</w:t>
      </w:r>
    </w:p>
    <w:p w:rsidR="008E29C0" w:rsidRDefault="008E29C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350" w:rsidRDefault="0042035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2E67">
        <w:t>hi</w:t>
      </w:r>
      <w:r>
        <w:t>s father had taught him to live by “The Good Book</w:t>
      </w:r>
      <w:r w:rsidR="001D6DE0">
        <w:t>,”</w:t>
      </w:r>
      <w:r>
        <w:t xml:space="preserve"> </w:t>
      </w:r>
      <w:r w:rsidR="001D6DE0">
        <w:t xml:space="preserve">so </w:t>
      </w:r>
      <w:r>
        <w:t>at this point of retiring from an outstanding career as a</w:t>
      </w:r>
      <w:r w:rsidR="001D6DE0">
        <w:t>n</w:t>
      </w:r>
      <w:r>
        <w:t xml:space="preserve"> </w:t>
      </w:r>
      <w:r w:rsidR="001D6DE0">
        <w:t>educator</w:t>
      </w:r>
      <w:r>
        <w:t xml:space="preserve">, he can understand the fulfillment </w:t>
      </w:r>
      <w:r w:rsidR="00B41C50">
        <w:t>hear</w:t>
      </w:r>
      <w:r w:rsidR="001D6DE0">
        <w:t xml:space="preserve">d in </w:t>
      </w:r>
      <w:r>
        <w:t>the words of Scripture  and exclaim with confidence, “I have fought the good fight</w:t>
      </w:r>
      <w:r w:rsidR="001D6DE0">
        <w:t>, I have finished the race, I have kept the faith”; and</w:t>
      </w:r>
    </w:p>
    <w:p w:rsidR="00133C2E"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42A"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087696">
        <w:rPr>
          <w:color w:val="000000" w:themeColor="text1"/>
          <w:u w:color="000000" w:themeColor="text1"/>
        </w:rPr>
        <w:t>is</w:t>
      </w:r>
      <w:r>
        <w:rPr>
          <w:color w:val="000000" w:themeColor="text1"/>
          <w:u w:color="000000" w:themeColor="text1"/>
        </w:rPr>
        <w:t xml:space="preserve"> grateful for the years of </w:t>
      </w:r>
      <w:r w:rsidR="00087696">
        <w:rPr>
          <w:color w:val="000000" w:themeColor="text1"/>
          <w:u w:color="000000" w:themeColor="text1"/>
        </w:rPr>
        <w:t>unparalleled</w:t>
      </w:r>
      <w:r>
        <w:rPr>
          <w:color w:val="000000" w:themeColor="text1"/>
          <w:u w:color="000000" w:themeColor="text1"/>
        </w:rPr>
        <w:t xml:space="preserve"> dedication that </w:t>
      </w:r>
      <w:r w:rsidR="00087696">
        <w:rPr>
          <w:color w:val="000000" w:themeColor="text1"/>
          <w:u w:color="000000" w:themeColor="text1"/>
        </w:rPr>
        <w:t>Pat Earle</w:t>
      </w:r>
      <w:r>
        <w:rPr>
          <w:color w:val="000000" w:themeColor="text1"/>
          <w:u w:color="000000" w:themeColor="text1"/>
        </w:rPr>
        <w:t xml:space="preserve"> has devoted to </w:t>
      </w:r>
      <w:r w:rsidR="00087696">
        <w:t>the field of education and to the young people of our great State,</w:t>
      </w:r>
      <w:r w:rsidR="00087696">
        <w:rPr>
          <w:color w:val="000000" w:themeColor="text1"/>
          <w:u w:color="000000" w:themeColor="text1"/>
        </w:rPr>
        <w:t xml:space="preserve"> and the members wish him</w:t>
      </w:r>
      <w:r>
        <w:rPr>
          <w:color w:val="000000" w:themeColor="text1"/>
          <w:u w:color="000000" w:themeColor="text1"/>
        </w:rPr>
        <w:t xml:space="preserve"> many years of enjoyment in his well</w:t>
      </w:r>
      <w:r w:rsidR="008E29C0">
        <w:rPr>
          <w:color w:val="000000" w:themeColor="text1"/>
          <w:u w:color="000000" w:themeColor="text1"/>
        </w:rPr>
        <w:noBreakHyphen/>
      </w:r>
      <w:r>
        <w:rPr>
          <w:color w:val="000000" w:themeColor="text1"/>
          <w:u w:color="000000" w:themeColor="text1"/>
        </w:rPr>
        <w:t>earned retirement</w:t>
      </w:r>
      <w:r w:rsidR="000F542A">
        <w:t>.  Now, therefore,</w:t>
      </w:r>
    </w:p>
    <w:p w:rsidR="000F542A" w:rsidRDefault="000F5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42A" w:rsidRDefault="000F5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542A" w:rsidRDefault="000F5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C2E" w:rsidRDefault="000F542A"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3C2E">
        <w:t xml:space="preserve"> the members of the House of Representatives of the State of South Carolina, by this resolution, recognize and honor Walter Patrick “Pat” Earle, educator and advisor for agriculture education at McBee High School, upon the occasion of his retirement after </w:t>
      </w:r>
      <w:r w:rsidR="00B41C50">
        <w:t>spending a career in</w:t>
      </w:r>
      <w:r w:rsidR="00133C2E">
        <w:t xml:space="preserve"> exemplary service educating the youth of the Palmetto State, and wish him continued success and happiness in all his future endeavors.</w:t>
      </w:r>
    </w:p>
    <w:p w:rsidR="00133C2E"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42A"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Walter Patrick “Pat” Earle.</w:t>
      </w:r>
    </w:p>
    <w:p w:rsidR="00931C5B" w:rsidRDefault="008E29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928" w:rsidRDefault="009E7928" w:rsidP="009E7928">
      <w:pPr>
        <w:suppressAutoHyphens/>
      </w:pPr>
    </w:p>
    <w:sectPr w:rsidR="009E7928" w:rsidSect="009E79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E67" w:rsidRDefault="001E2E67" w:rsidP="009F0C77">
      <w:r>
        <w:separator/>
      </w:r>
    </w:p>
  </w:endnote>
  <w:endnote w:type="continuationSeparator" w:id="0">
    <w:p w:rsidR="001E2E67" w:rsidRDefault="001E2E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2BE559-2A63-467B-96C8-A6F0298E238A}"/>
    <w:embedBold r:id="rId2" w:fontKey="{EC20EC5D-540A-425E-B461-E4F3E3F833B1}"/>
  </w:font>
  <w:font w:name="Calibri">
    <w:panose1 w:val="020F0502020204030204"/>
    <w:charset w:val="00"/>
    <w:family w:val="swiss"/>
    <w:pitch w:val="variable"/>
    <w:sig w:usb0="E00002FF" w:usb1="4000ACFF" w:usb2="00000001" w:usb3="00000000" w:csb0="0000019F" w:csb1="00000000"/>
    <w:embedRegular r:id="rId3" w:fontKey="{0166F7C5-08AB-4483-B3B3-6C1BF8D413C4}"/>
  </w:font>
  <w:font w:name="Segoe UI">
    <w:panose1 w:val="020B0502040204020203"/>
    <w:charset w:val="00"/>
    <w:family w:val="swiss"/>
    <w:pitch w:val="variable"/>
    <w:sig w:usb0="E10022FF" w:usb1="C000E47F" w:usb2="00000029" w:usb3="00000000" w:csb0="000001DF" w:csb1="00000000"/>
    <w:embedRegular r:id="rId4" w:fontKey="{F41EBE26-EAEE-46E6-B8A5-AE06FC0A3F19}"/>
  </w:font>
  <w:font w:name="Cambria">
    <w:panose1 w:val="02040503050406030204"/>
    <w:charset w:val="00"/>
    <w:family w:val="roman"/>
    <w:pitch w:val="variable"/>
    <w:sig w:usb0="E00002FF" w:usb1="400004FF" w:usb2="00000000" w:usb3="00000000" w:csb0="0000019F" w:csb1="00000000"/>
    <w:embedRegular r:id="rId5" w:fontKey="{0C7F5AB3-E2FD-49BA-9E7C-043B6BC62B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928" w:rsidRPr="00EF4124" w:rsidRDefault="009E7928" w:rsidP="00EF4124">
    <w:pPr>
      <w:pStyle w:val="Footer"/>
      <w:tabs>
        <w:tab w:val="clear" w:pos="4680"/>
        <w:tab w:val="clear" w:pos="9360"/>
        <w:tab w:val="center" w:pos="2995"/>
      </w:tabs>
      <w:spacing w:before="120"/>
    </w:pPr>
    <w:r>
      <w:t>[5331]</w:t>
    </w:r>
    <w:r>
      <w:tab/>
    </w:r>
    <w:r>
      <w:fldChar w:fldCharType="begin"/>
    </w:r>
    <w:r>
      <w:instrText xml:space="preserve"> PAGE  \* MERGEFORMAT </w:instrText>
    </w:r>
    <w:r>
      <w:fldChar w:fldCharType="separate"/>
    </w:r>
    <w:r w:rsidR="004664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E67" w:rsidRDefault="001E2E67" w:rsidP="009F0C77">
      <w:r>
        <w:separator/>
      </w:r>
    </w:p>
  </w:footnote>
  <w:footnote w:type="continuationSeparator" w:id="0">
    <w:p w:rsidR="001E2E67" w:rsidRDefault="001E2E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15VR18"/>
    <w:docVar w:name="CoverBillType" w:val="r"/>
    <w:docVar w:name="DocPath" w:val="L:\Council\bills\GM\25215VR18.DOCX"/>
    <w:docVar w:name="dvBillNumber" w:val="5331"/>
    <w:docVar w:name="dvBillNumberPrefix" w:val="H. "/>
    <w:docVar w:name="dvOriginalBody" w:val="House"/>
    <w:docVar w:name="dvSteno" w:val="GM"/>
    <w:docVar w:name="NameofBody" w:val="h"/>
    <w:docVar w:name="vGroup2" w:val="Council"/>
  </w:docVars>
  <w:rsids>
    <w:rsidRoot w:val="000F542A"/>
    <w:rsid w:val="00011869"/>
    <w:rsid w:val="00015CD6"/>
    <w:rsid w:val="00087696"/>
    <w:rsid w:val="000E0100"/>
    <w:rsid w:val="000E1785"/>
    <w:rsid w:val="000F40FA"/>
    <w:rsid w:val="000F542A"/>
    <w:rsid w:val="001035F1"/>
    <w:rsid w:val="0010776B"/>
    <w:rsid w:val="00133C2E"/>
    <w:rsid w:val="00133E66"/>
    <w:rsid w:val="001435A3"/>
    <w:rsid w:val="00146ED3"/>
    <w:rsid w:val="00151044"/>
    <w:rsid w:val="001D08F2"/>
    <w:rsid w:val="001D3A58"/>
    <w:rsid w:val="001D525B"/>
    <w:rsid w:val="001D6DE0"/>
    <w:rsid w:val="001D7F4F"/>
    <w:rsid w:val="001E2E67"/>
    <w:rsid w:val="00205238"/>
    <w:rsid w:val="002321B6"/>
    <w:rsid w:val="00250967"/>
    <w:rsid w:val="002543C8"/>
    <w:rsid w:val="0025541D"/>
    <w:rsid w:val="00284AAE"/>
    <w:rsid w:val="002E5912"/>
    <w:rsid w:val="00301B21"/>
    <w:rsid w:val="00325348"/>
    <w:rsid w:val="0032732C"/>
    <w:rsid w:val="00336AD0"/>
    <w:rsid w:val="0037079A"/>
    <w:rsid w:val="00376C53"/>
    <w:rsid w:val="003C4DAB"/>
    <w:rsid w:val="003D01E8"/>
    <w:rsid w:val="003E5288"/>
    <w:rsid w:val="003F143E"/>
    <w:rsid w:val="003F6D79"/>
    <w:rsid w:val="0041760A"/>
    <w:rsid w:val="00417C01"/>
    <w:rsid w:val="00420350"/>
    <w:rsid w:val="004403BD"/>
    <w:rsid w:val="00461441"/>
    <w:rsid w:val="00466478"/>
    <w:rsid w:val="004809EE"/>
    <w:rsid w:val="004E7D54"/>
    <w:rsid w:val="005273C6"/>
    <w:rsid w:val="00530A69"/>
    <w:rsid w:val="00545593"/>
    <w:rsid w:val="00556EBF"/>
    <w:rsid w:val="00577C6C"/>
    <w:rsid w:val="005A62FE"/>
    <w:rsid w:val="005C2FE2"/>
    <w:rsid w:val="005E2BC9"/>
    <w:rsid w:val="005F7350"/>
    <w:rsid w:val="00605102"/>
    <w:rsid w:val="006215AA"/>
    <w:rsid w:val="00666572"/>
    <w:rsid w:val="006913C9"/>
    <w:rsid w:val="0069470D"/>
    <w:rsid w:val="006D58AA"/>
    <w:rsid w:val="0073029B"/>
    <w:rsid w:val="00734F00"/>
    <w:rsid w:val="007A70AE"/>
    <w:rsid w:val="008362E8"/>
    <w:rsid w:val="0085786E"/>
    <w:rsid w:val="008A1768"/>
    <w:rsid w:val="008A489F"/>
    <w:rsid w:val="008E29C0"/>
    <w:rsid w:val="008F0F33"/>
    <w:rsid w:val="008F4429"/>
    <w:rsid w:val="00931C5B"/>
    <w:rsid w:val="0094021A"/>
    <w:rsid w:val="009747DA"/>
    <w:rsid w:val="009B44AF"/>
    <w:rsid w:val="009C6A0B"/>
    <w:rsid w:val="009E7928"/>
    <w:rsid w:val="009F0C77"/>
    <w:rsid w:val="009F4DD1"/>
    <w:rsid w:val="00A02543"/>
    <w:rsid w:val="00A41684"/>
    <w:rsid w:val="00A64E80"/>
    <w:rsid w:val="00A72BCD"/>
    <w:rsid w:val="00A741D9"/>
    <w:rsid w:val="00A833AB"/>
    <w:rsid w:val="00A9741D"/>
    <w:rsid w:val="00AC34A2"/>
    <w:rsid w:val="00AD1C9A"/>
    <w:rsid w:val="00AD4B17"/>
    <w:rsid w:val="00B25EAB"/>
    <w:rsid w:val="00B412D4"/>
    <w:rsid w:val="00B41C50"/>
    <w:rsid w:val="00BE3C22"/>
    <w:rsid w:val="00C0345E"/>
    <w:rsid w:val="00C31C95"/>
    <w:rsid w:val="00C3483A"/>
    <w:rsid w:val="00C74E9D"/>
    <w:rsid w:val="00C826DD"/>
    <w:rsid w:val="00C82FD3"/>
    <w:rsid w:val="00C92819"/>
    <w:rsid w:val="00CC6B7B"/>
    <w:rsid w:val="00CD2089"/>
    <w:rsid w:val="00D32E62"/>
    <w:rsid w:val="00D73A67"/>
    <w:rsid w:val="00D970A9"/>
    <w:rsid w:val="00DB5D5A"/>
    <w:rsid w:val="00DD3EC6"/>
    <w:rsid w:val="00DF3845"/>
    <w:rsid w:val="00E41911"/>
    <w:rsid w:val="00E44B57"/>
    <w:rsid w:val="00E92EEF"/>
    <w:rsid w:val="00EF2368"/>
    <w:rsid w:val="00EF412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4C360-D736-49CD-AAFF-AC8F7BE7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2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E67"/>
    <w:rPr>
      <w:rFonts w:ascii="Segoe UI" w:eastAsia="Times New Roman" w:hAnsi="Segoe UI" w:cs="Segoe UI"/>
      <w:sz w:val="18"/>
      <w:szCs w:val="18"/>
    </w:rPr>
  </w:style>
  <w:style w:type="character" w:styleId="Hyperlink">
    <w:name w:val="Hyperlink"/>
    <w:basedOn w:val="DefaultParagraphFont"/>
    <w:uiPriority w:val="99"/>
    <w:unhideWhenUsed/>
    <w:rsid w:val="009E79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1&amp;session=122&amp;summary=B" TargetMode="External"/><Relationship Id="rId3" Type="http://schemas.openxmlformats.org/officeDocument/2006/relationships/settings" Target="settings.xml"/><Relationship Id="rId7" Type="http://schemas.openxmlformats.org/officeDocument/2006/relationships/hyperlink" Target="file:///h:\hj\2018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31_2018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74917-010F-46B9-98E1-3B038DED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756</Words>
  <Characters>3895</Characters>
  <Application>Microsoft Office Word</Application>
  <DocSecurity>0</DocSecurity>
  <Lines>105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5331: Patrick "Pat" Earle - South Carolina Legislature Online</dc:title>
  <dc:creator>Gail Pinckney Moore</dc:creator>
  <cp:lastModifiedBy>S Volk</cp:lastModifiedBy>
  <cp:revision>2</cp:revision>
  <cp:lastPrinted>2018-04-24T13:46:00Z</cp:lastPrinted>
  <dcterms:created xsi:type="dcterms:W3CDTF">2018-05-02T13:50:00Z</dcterms:created>
  <dcterms:modified xsi:type="dcterms:W3CDTF">2018-05-02T13:50:00Z</dcterms:modified>
</cp:coreProperties>
</file>