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CBF" w:rsidRDefault="00D05CBF" w:rsidP="00D05CBF">
      <w:pPr>
        <w:widowControl w:val="0"/>
        <w:jc w:val="center"/>
      </w:pPr>
      <w:r w:rsidRPr="00D05CBF">
        <w:rPr>
          <w:b/>
        </w:rPr>
        <w:t>South Carolina General Assembly</w:t>
      </w:r>
    </w:p>
    <w:p w:rsidR="00D05CBF" w:rsidRDefault="00D05CBF" w:rsidP="00D05CBF">
      <w:pPr>
        <w:widowControl w:val="0"/>
        <w:jc w:val="center"/>
      </w:pPr>
      <w:r>
        <w:t>122nd Session, 2017-2018</w:t>
      </w:r>
    </w:p>
    <w:p w:rsidR="00D05CBF" w:rsidRDefault="00D05CBF" w:rsidP="00D05CBF">
      <w:pPr>
        <w:widowControl w:val="0"/>
        <w:jc w:val="left"/>
      </w:pPr>
    </w:p>
    <w:p w:rsidR="00D05CBF" w:rsidRDefault="00D05CBF" w:rsidP="00D05CBF">
      <w:pPr>
        <w:widowControl w:val="0"/>
        <w:jc w:val="left"/>
        <w:rPr>
          <w:b/>
        </w:rPr>
      </w:pPr>
      <w:r w:rsidRPr="00D05CBF">
        <w:rPr>
          <w:b/>
        </w:rPr>
        <w:t>S.</w:t>
      </w:r>
      <w:r>
        <w:rPr>
          <w:b/>
        </w:rPr>
        <w:t xml:space="preserve"> </w:t>
      </w:r>
      <w:r w:rsidRPr="00D05CBF">
        <w:rPr>
          <w:b/>
        </w:rPr>
        <w:t>55</w:t>
      </w:r>
    </w:p>
    <w:p w:rsidR="00D05CBF" w:rsidRDefault="00D05CBF" w:rsidP="00D05CBF">
      <w:pPr>
        <w:widowControl w:val="0"/>
        <w:jc w:val="left"/>
        <w:rPr>
          <w:b/>
        </w:rPr>
      </w:pPr>
    </w:p>
    <w:p w:rsidR="00D05CBF" w:rsidRDefault="00D05CBF" w:rsidP="00D05CBF">
      <w:pPr>
        <w:widowControl w:val="0"/>
        <w:jc w:val="left"/>
      </w:pPr>
      <w:r w:rsidRPr="00D05CBF">
        <w:rPr>
          <w:b/>
        </w:rPr>
        <w:t>STATUS INFORMATION</w:t>
      </w:r>
    </w:p>
    <w:p w:rsidR="00D05CBF" w:rsidRDefault="00D05CBF" w:rsidP="00D05CBF">
      <w:pPr>
        <w:widowControl w:val="0"/>
        <w:jc w:val="left"/>
      </w:pPr>
    </w:p>
    <w:p w:rsidR="00D05CBF" w:rsidRDefault="00D05CBF" w:rsidP="00D05CBF">
      <w:pPr>
        <w:widowControl w:val="0"/>
        <w:jc w:val="left"/>
      </w:pPr>
      <w:r>
        <w:t>General Bill</w:t>
      </w:r>
    </w:p>
    <w:p w:rsidR="00D05CBF" w:rsidRDefault="00D05CBF" w:rsidP="00D05CBF">
      <w:pPr>
        <w:widowControl w:val="0"/>
        <w:jc w:val="left"/>
      </w:pPr>
      <w:r>
        <w:t>Sponsors: Senator Scott</w:t>
      </w:r>
    </w:p>
    <w:p w:rsidR="00D05CBF" w:rsidRDefault="00D05CBF" w:rsidP="00D05CBF">
      <w:pPr>
        <w:widowControl w:val="0"/>
        <w:jc w:val="left"/>
      </w:pPr>
      <w:r>
        <w:t>Document Path: l:\council\bills\nl\13639sd17.docx</w:t>
      </w:r>
    </w:p>
    <w:p w:rsidR="00D05CBF" w:rsidRDefault="00D05CBF" w:rsidP="00D05CBF">
      <w:pPr>
        <w:widowControl w:val="0"/>
        <w:jc w:val="left"/>
      </w:pPr>
    </w:p>
    <w:p w:rsidR="00322CA6" w:rsidRDefault="00322CA6" w:rsidP="00D05CBF">
      <w:pPr>
        <w:widowControl w:val="0"/>
        <w:jc w:val="left"/>
      </w:pPr>
      <w:r>
        <w:t>Introduced in the Senate on January 10, 2017</w:t>
      </w:r>
    </w:p>
    <w:p w:rsidR="00322CA6" w:rsidRPr="00322CA6" w:rsidRDefault="00322CA6" w:rsidP="00D05CBF">
      <w:pPr>
        <w:widowControl w:val="0"/>
        <w:jc w:val="left"/>
      </w:pPr>
      <w:r>
        <w:t xml:space="preserve">Currently residing in the Senate Committee on </w:t>
      </w:r>
      <w:r w:rsidRPr="00322CA6">
        <w:rPr>
          <w:b/>
        </w:rPr>
        <w:t>Finance</w:t>
      </w:r>
    </w:p>
    <w:p w:rsidR="00322CA6" w:rsidRDefault="00322CA6" w:rsidP="00D05CBF">
      <w:pPr>
        <w:widowControl w:val="0"/>
        <w:jc w:val="left"/>
      </w:pPr>
    </w:p>
    <w:p w:rsidR="00D05CBF" w:rsidRDefault="00D05CBF" w:rsidP="00D05CBF">
      <w:pPr>
        <w:widowControl w:val="0"/>
        <w:jc w:val="left"/>
      </w:pPr>
      <w:r>
        <w:t xml:space="preserve">Summary: </w:t>
      </w:r>
      <w:r w:rsidR="00146FC6">
        <w:t>Annual Leave for State Employees</w:t>
      </w:r>
    </w:p>
    <w:p w:rsidR="00D05CBF" w:rsidRDefault="00D05CBF" w:rsidP="00D05CBF">
      <w:pPr>
        <w:widowControl w:val="0"/>
        <w:jc w:val="left"/>
      </w:pPr>
    </w:p>
    <w:p w:rsidR="00D05CBF" w:rsidRDefault="00D05CBF" w:rsidP="00D05CBF">
      <w:pPr>
        <w:widowControl w:val="0"/>
        <w:jc w:val="left"/>
      </w:pPr>
    </w:p>
    <w:p w:rsidR="00D05CBF" w:rsidRDefault="00D05CBF" w:rsidP="00D05C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CBF">
        <w:rPr>
          <w:b/>
        </w:rPr>
        <w:t>HISTORY OF LEGISLATIVE ACTIONS</w:t>
      </w:r>
    </w:p>
    <w:p w:rsidR="00D05CBF" w:rsidRDefault="00D05CBF" w:rsidP="00D05C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5CBF" w:rsidRPr="00D05CBF" w:rsidRDefault="00D05CBF" w:rsidP="00D05C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CBF">
        <w:rPr>
          <w:u w:val="single"/>
        </w:rPr>
        <w:tab/>
        <w:t>Date</w:t>
      </w:r>
      <w:r w:rsidRPr="00D05CBF">
        <w:rPr>
          <w:u w:val="single"/>
        </w:rPr>
        <w:tab/>
        <w:t>Body</w:t>
      </w:r>
      <w:r w:rsidRPr="00D05CBF">
        <w:rPr>
          <w:u w:val="single"/>
        </w:rPr>
        <w:tab/>
        <w:t>Action Description with journal page number</w:t>
      </w:r>
      <w:r w:rsidRPr="00D05CBF">
        <w:rPr>
          <w:u w:val="single"/>
        </w:rPr>
        <w:tab/>
      </w:r>
    </w:p>
    <w:p w:rsidR="00AC3EB1" w:rsidRDefault="00AC3EB1" w:rsidP="00AC3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752B4F">
        <w:t>Prefiled</w:t>
      </w:r>
    </w:p>
    <w:p w:rsidR="00AC3EB1" w:rsidRDefault="00AC3EB1" w:rsidP="00AC3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12/13/2016</w:t>
      </w:r>
      <w:r>
        <w:tab/>
        <w:t>Senate</w:t>
      </w:r>
      <w:r>
        <w:tab/>
      </w:r>
      <w:r w:rsidRPr="00752B4F">
        <w:t xml:space="preserve">Referred to Committee on </w:t>
      </w:r>
      <w:r w:rsidRPr="00752B4F">
        <w:rPr>
          <w:b/>
        </w:rPr>
        <w:t>Finance</w:t>
      </w:r>
    </w:p>
    <w:p w:rsidR="00AC3EB1" w:rsidRDefault="00AC3EB1" w:rsidP="00AC3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752B4F">
        <w:t>Introduced and read first time (</w:t>
      </w:r>
      <w:hyperlink r:id="rId7" w:history="1">
        <w:r w:rsidRPr="00752B4F">
          <w:rPr>
            <w:rStyle w:val="Hyperlink"/>
          </w:rPr>
          <w:t>Senate Journal</w:t>
        </w:r>
        <w:r w:rsidRPr="00752B4F">
          <w:rPr>
            <w:rStyle w:val="Hyperlink"/>
          </w:rPr>
          <w:noBreakHyphen/>
          <w:t>page 41</w:t>
        </w:r>
      </w:hyperlink>
      <w:r w:rsidRPr="00752B4F">
        <w:t>)</w:t>
      </w:r>
    </w:p>
    <w:p w:rsidR="00AC3EB1" w:rsidRDefault="00AC3EB1" w:rsidP="00AC3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752B4F">
        <w:t>R</w:t>
      </w:r>
      <w:r>
        <w:t xml:space="preserve">eferred to Committee on </w:t>
      </w:r>
      <w:r w:rsidRPr="00752B4F">
        <w:rPr>
          <w:b/>
        </w:rPr>
        <w:t>Finance</w:t>
      </w:r>
      <w:r>
        <w:t xml:space="preserve"> </w:t>
      </w:r>
      <w:r w:rsidRPr="00752B4F">
        <w:t>(</w:t>
      </w:r>
      <w:hyperlink r:id="rId8" w:history="1">
        <w:r w:rsidRPr="00752B4F">
          <w:rPr>
            <w:rStyle w:val="Hyperlink"/>
          </w:rPr>
          <w:t>Senate Journal</w:t>
        </w:r>
        <w:r w:rsidRPr="00752B4F">
          <w:rPr>
            <w:rStyle w:val="Hyperlink"/>
          </w:rPr>
          <w:noBreakHyphen/>
          <w:t>page 41</w:t>
        </w:r>
      </w:hyperlink>
      <w:r w:rsidRPr="00752B4F">
        <w:t>)</w:t>
      </w:r>
    </w:p>
    <w:p w:rsidR="00AC3EB1" w:rsidRDefault="00AC3EB1" w:rsidP="00AC3E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CBF" w:rsidRDefault="00D05CBF" w:rsidP="00D05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05CBF">
          <w:rPr>
            <w:rStyle w:val="Hyperlink"/>
          </w:rPr>
          <w:t>legislative information</w:t>
        </w:r>
      </w:hyperlink>
      <w:r>
        <w:t xml:space="preserve"> at the website</w:t>
      </w:r>
    </w:p>
    <w:p w:rsidR="00D05CBF" w:rsidRDefault="00D05CBF" w:rsidP="00D05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CBF" w:rsidRPr="00D05CBF" w:rsidRDefault="00D05CBF" w:rsidP="00D05C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CBF" w:rsidRDefault="00D05CBF" w:rsidP="00D05CBF">
      <w:pPr>
        <w:widowControl w:val="0"/>
        <w:jc w:val="left"/>
      </w:pPr>
      <w:r w:rsidRPr="00D05CBF">
        <w:rPr>
          <w:b/>
        </w:rPr>
        <w:t>VERSIONS OF THIS BILL</w:t>
      </w:r>
    </w:p>
    <w:p w:rsidR="00D05CBF" w:rsidRDefault="00D05CBF" w:rsidP="00D05CBF">
      <w:pPr>
        <w:widowControl w:val="0"/>
        <w:jc w:val="left"/>
      </w:pPr>
    </w:p>
    <w:p w:rsidR="00D05CBF" w:rsidRDefault="004B196E" w:rsidP="00D05CBF">
      <w:pPr>
        <w:widowControl w:val="0"/>
        <w:jc w:val="left"/>
      </w:pPr>
      <w:hyperlink r:id="rId10" w:history="1">
        <w:r w:rsidR="00D05CBF">
          <w:rPr>
            <w:rStyle w:val="Hyperlink"/>
          </w:rPr>
          <w:t>12/13/2016</w:t>
        </w:r>
      </w:hyperlink>
    </w:p>
    <w:p w:rsidR="00D05CBF" w:rsidRDefault="00D05CBF" w:rsidP="00D05CBF"/>
    <w:p w:rsidR="00D05CBF" w:rsidRDefault="00D05CBF" w:rsidP="00D05CBF">
      <w:pPr>
        <w:sectPr w:rsidR="00D05CBF" w:rsidSect="00D05C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48B9" w:rsidRDefault="008448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22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 w:rsidR="00F34CA0">
        <w:noBreakHyphen/>
      </w:r>
      <w:r>
        <w:t>11</w:t>
      </w:r>
      <w:r w:rsidR="00F34CA0">
        <w:noBreakHyphen/>
      </w:r>
      <w:r>
        <w:t>625 SO AS TO PROVIDE THAT STATE EMPLOYEES EARNING ANNUAL LEAVE AT THE RATE OF THIRTY DAYS A YEAR MUST RECEIVE A LUMP SUM PAYMENT FOR DAYS OF ANNUAL LEAVE FEWER THAN THIRTY DAYS OR DONATED BY THE EMPLOYEE IN A CALENDAR YEAR, TO PROVIDE ELIGIBILITY REQUIREMENTS, AND TO PROVIDE THAT SUCH PAYMENTS ARE NOT CONSIDERED EARNABLE COMPENSATION IN THE CALCULATION OF RETIREMENT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22DB" w:rsidRDefault="00702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22DB" w:rsidRDefault="00702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F4" w:rsidRDefault="007022DB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06F4">
        <w:t>Article 3, Chapter 11, Title 8 of the 1976 Code is amended by adding:</w:t>
      </w: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F34CA0">
        <w:noBreakHyphen/>
      </w:r>
      <w:r>
        <w:t>11</w:t>
      </w:r>
      <w:r w:rsidR="00F34CA0">
        <w:noBreakHyphen/>
      </w:r>
      <w:r>
        <w:t>625.</w:t>
      </w:r>
      <w:r>
        <w:tab/>
        <w:t>(A)</w:t>
      </w:r>
      <w:r>
        <w:tab/>
        <w:t xml:space="preserve">As used in this section, an </w:t>
      </w:r>
      <w:r w:rsidR="00F34CA0" w:rsidRPr="00F34CA0">
        <w:t>‘</w:t>
      </w:r>
      <w:r>
        <w:t>eligible employee</w:t>
      </w:r>
      <w:r w:rsidR="00F34CA0" w:rsidRPr="00F34CA0">
        <w:t>’</w:t>
      </w:r>
      <w:r>
        <w:t xml:space="preserve"> is a permanent fulltime employee of this State who for at least one calendar year has earned annual leave pursuant to Section 8</w:t>
      </w:r>
      <w:r w:rsidR="00F34CA0">
        <w:noBreakHyphen/>
      </w:r>
      <w:r>
        <w:t>11</w:t>
      </w:r>
      <w:r w:rsidR="00F34CA0">
        <w:noBreakHyphen/>
      </w:r>
      <w:r>
        <w:t>610 at the rate of thirty days a year and who has not received an annual leave lump sum payment pursuant to Section 8</w:t>
      </w:r>
      <w:r w:rsidR="00F34CA0">
        <w:noBreakHyphen/>
      </w:r>
      <w:r>
        <w:t>11</w:t>
      </w:r>
      <w:r w:rsidR="00F34CA0">
        <w:noBreakHyphen/>
      </w:r>
      <w:r>
        <w:t>620.</w:t>
      </w: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eligible employee whose combined total of annual leave used and donated pursuant to Article 9 of this chapter in a calendar year is less than thirty days, must be paid a lump sum for annual leave days fewer than thirty used or donated in the calendar year, prorated for periods of less than one work day.  The eligible employee</w:t>
      </w:r>
      <w:r w:rsidR="00F34CA0" w:rsidRPr="00F34CA0">
        <w:t>’</w:t>
      </w:r>
      <w:r>
        <w:t>s annual leave balance must be reduced to reflect paid leave.</w:t>
      </w: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any other provision of law, annual leave payments made pursuant to this section are not considered earnable </w:t>
      </w:r>
      <w:r>
        <w:lastRenderedPageBreak/>
        <w:t>compensation for purposes of calculating retirement benefits paid pursuant to Chapters 1 and 11, Title 9 and not subject to retirement contributions.”</w:t>
      </w: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January 1, 2018, and first applies for annual leave not used or donated in calendar years beginning after 2017.</w:t>
      </w:r>
    </w:p>
    <w:p w:rsidR="0022007D" w:rsidRDefault="00F34CA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5CBF" w:rsidRDefault="00D05CBF" w:rsidP="00D05CBF">
      <w:pPr>
        <w:suppressAutoHyphens/>
      </w:pPr>
    </w:p>
    <w:sectPr w:rsidR="00D05CBF" w:rsidSect="00D05CB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2DB" w:rsidRDefault="007022DB" w:rsidP="009F0C77">
      <w:r>
        <w:separator/>
      </w:r>
    </w:p>
  </w:endnote>
  <w:endnote w:type="continuationSeparator" w:id="0">
    <w:p w:rsidR="007022DB" w:rsidRDefault="007022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31D626-1893-44F0-8E8A-96332926EEBE}"/>
    <w:embedBold r:id="rId2" w:fontKey="{D9C04C51-D98E-4713-96F9-DE453A7620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0CBB2C-9120-45F4-85F4-60253978AA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CD8BE9-D80D-49A0-BEF8-1E63417B10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FB1CDB-3CE7-4A57-995F-CA7E7164C5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CBF" w:rsidRPr="008448B9" w:rsidRDefault="00D05CBF" w:rsidP="008448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3E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2DB" w:rsidRDefault="007022DB" w:rsidP="009F0C77">
      <w:r>
        <w:separator/>
      </w:r>
    </w:p>
  </w:footnote>
  <w:footnote w:type="continuationSeparator" w:id="0">
    <w:p w:rsidR="007022DB" w:rsidRDefault="007022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39SD17"/>
    <w:docVar w:name="CoverBillType" w:val="b"/>
    <w:docVar w:name="DocPath" w:val="L:\Council\bills\NL\13639SD17.DOCX"/>
    <w:docVar w:name="dvBillNumber" w:val="55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7022DB"/>
    <w:rsid w:val="000263D9"/>
    <w:rsid w:val="00026C9A"/>
    <w:rsid w:val="000965A1"/>
    <w:rsid w:val="000C487D"/>
    <w:rsid w:val="000E1785"/>
    <w:rsid w:val="000F39F2"/>
    <w:rsid w:val="001023A4"/>
    <w:rsid w:val="0010776B"/>
    <w:rsid w:val="00126DD8"/>
    <w:rsid w:val="00133E66"/>
    <w:rsid w:val="00134ACF"/>
    <w:rsid w:val="00144E15"/>
    <w:rsid w:val="00146FC6"/>
    <w:rsid w:val="001A4A62"/>
    <w:rsid w:val="001A681E"/>
    <w:rsid w:val="001D08F2"/>
    <w:rsid w:val="002037CA"/>
    <w:rsid w:val="002047A2"/>
    <w:rsid w:val="0022007D"/>
    <w:rsid w:val="002321B6"/>
    <w:rsid w:val="0023696B"/>
    <w:rsid w:val="00250967"/>
    <w:rsid w:val="002759C5"/>
    <w:rsid w:val="00277DEE"/>
    <w:rsid w:val="00280D88"/>
    <w:rsid w:val="00294ABE"/>
    <w:rsid w:val="002A3EB4"/>
    <w:rsid w:val="00322CA6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685C"/>
    <w:rsid w:val="00653ECC"/>
    <w:rsid w:val="00665EBC"/>
    <w:rsid w:val="00680479"/>
    <w:rsid w:val="0069470D"/>
    <w:rsid w:val="006A476C"/>
    <w:rsid w:val="006C6A93"/>
    <w:rsid w:val="006E02F9"/>
    <w:rsid w:val="006F3F76"/>
    <w:rsid w:val="007022D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48B9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3EB1"/>
    <w:rsid w:val="00AD4B17"/>
    <w:rsid w:val="00B26FA6"/>
    <w:rsid w:val="00B406F4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5CBF"/>
    <w:rsid w:val="00D239F9"/>
    <w:rsid w:val="00D24C61"/>
    <w:rsid w:val="00D405E7"/>
    <w:rsid w:val="00D40DD2"/>
    <w:rsid w:val="00D41D56"/>
    <w:rsid w:val="00D6260D"/>
    <w:rsid w:val="00D6662B"/>
    <w:rsid w:val="00D70232"/>
    <w:rsid w:val="00D95E2F"/>
    <w:rsid w:val="00D970A9"/>
    <w:rsid w:val="00DB3AC0"/>
    <w:rsid w:val="00DC6813"/>
    <w:rsid w:val="00DE68F0"/>
    <w:rsid w:val="00DF3845"/>
    <w:rsid w:val="00DF7E17"/>
    <w:rsid w:val="00E62E77"/>
    <w:rsid w:val="00EB00A2"/>
    <w:rsid w:val="00EB1BF3"/>
    <w:rsid w:val="00EF3EEE"/>
    <w:rsid w:val="00F149A7"/>
    <w:rsid w:val="00F34CA0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2EEC72-E967-4D62-81DA-3F67B910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C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C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5C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5_2016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E285A-17D2-48FF-B981-CEA3B8844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55: Annual Leave for State Employees - South Carolina Legislature Online</dc:title>
  <dc:subject/>
  <dc:creator>nancylee</dc:creator>
  <cp:keywords/>
  <dc:description/>
  <cp:lastModifiedBy>S Volk</cp:lastModifiedBy>
  <cp:revision>2</cp:revision>
  <cp:lastPrinted>2016-12-12T18:54:00Z</cp:lastPrinted>
  <dcterms:created xsi:type="dcterms:W3CDTF">2017-01-11T19:20:00Z</dcterms:created>
  <dcterms:modified xsi:type="dcterms:W3CDTF">2017-01-11T19:20:00Z</dcterms:modified>
</cp:coreProperties>
</file>