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80" w:rsidRDefault="00480380" w:rsidP="00480380">
      <w:pPr>
        <w:widowControl w:val="0"/>
        <w:jc w:val="center"/>
      </w:pPr>
      <w:r w:rsidRPr="00480380">
        <w:rPr>
          <w:b/>
        </w:rPr>
        <w:t>South Carolina General Assembly</w:t>
      </w:r>
    </w:p>
    <w:p w:rsidR="00480380" w:rsidRDefault="00480380" w:rsidP="00480380">
      <w:pPr>
        <w:widowControl w:val="0"/>
        <w:jc w:val="center"/>
      </w:pPr>
      <w:r>
        <w:t>122nd Session, 2017-2018</w:t>
      </w:r>
    </w:p>
    <w:p w:rsidR="00480380" w:rsidRDefault="00480380" w:rsidP="00480380">
      <w:pPr>
        <w:widowControl w:val="0"/>
        <w:jc w:val="left"/>
      </w:pPr>
    </w:p>
    <w:p w:rsidR="00480380" w:rsidRDefault="00480380" w:rsidP="00480380">
      <w:pPr>
        <w:widowControl w:val="0"/>
        <w:jc w:val="left"/>
        <w:rPr>
          <w:b/>
        </w:rPr>
      </w:pPr>
      <w:r w:rsidRPr="00480380">
        <w:rPr>
          <w:b/>
        </w:rPr>
        <w:t>S.</w:t>
      </w:r>
      <w:r>
        <w:rPr>
          <w:b/>
        </w:rPr>
        <w:t xml:space="preserve"> </w:t>
      </w:r>
      <w:r w:rsidRPr="00480380">
        <w:rPr>
          <w:b/>
        </w:rPr>
        <w:t>861</w:t>
      </w:r>
    </w:p>
    <w:p w:rsidR="00480380" w:rsidRDefault="00480380" w:rsidP="00480380">
      <w:pPr>
        <w:widowControl w:val="0"/>
        <w:jc w:val="left"/>
        <w:rPr>
          <w:b/>
        </w:rPr>
      </w:pPr>
    </w:p>
    <w:p w:rsidR="00480380" w:rsidRDefault="00480380" w:rsidP="00480380">
      <w:pPr>
        <w:widowControl w:val="0"/>
        <w:jc w:val="left"/>
      </w:pPr>
      <w:r w:rsidRPr="00480380">
        <w:rPr>
          <w:b/>
        </w:rPr>
        <w:t>STATUS INFORMATION</w:t>
      </w:r>
    </w:p>
    <w:p w:rsidR="00480380" w:rsidRDefault="00480380" w:rsidP="00480380">
      <w:pPr>
        <w:widowControl w:val="0"/>
        <w:jc w:val="left"/>
      </w:pPr>
    </w:p>
    <w:p w:rsidR="00480380" w:rsidRDefault="00480380" w:rsidP="00480380">
      <w:pPr>
        <w:widowControl w:val="0"/>
        <w:jc w:val="left"/>
      </w:pPr>
      <w:r>
        <w:t>Senate Resolution</w:t>
      </w:r>
    </w:p>
    <w:p w:rsidR="00480380" w:rsidRDefault="00480380" w:rsidP="00480380">
      <w:pPr>
        <w:widowControl w:val="0"/>
        <w:jc w:val="left"/>
      </w:pPr>
      <w:r>
        <w:t>Sponsors: Senator Cromer</w:t>
      </w:r>
    </w:p>
    <w:p w:rsidR="00480380" w:rsidRDefault="00480380" w:rsidP="00480380">
      <w:pPr>
        <w:widowControl w:val="0"/>
        <w:jc w:val="left"/>
      </w:pPr>
      <w:r>
        <w:t>Document Path: l:\council\bills\rt\17213zw18.docx</w:t>
      </w:r>
    </w:p>
    <w:p w:rsidR="00480380" w:rsidRDefault="00480380" w:rsidP="00480380">
      <w:pPr>
        <w:widowControl w:val="0"/>
        <w:jc w:val="left"/>
      </w:pPr>
    </w:p>
    <w:p w:rsidR="00480380" w:rsidRDefault="00480380" w:rsidP="00480380">
      <w:pPr>
        <w:widowControl w:val="0"/>
        <w:jc w:val="left"/>
      </w:pPr>
      <w:r>
        <w:t>Introduced in the Senate on January 9, 2018</w:t>
      </w:r>
    </w:p>
    <w:p w:rsidR="00480380" w:rsidRDefault="00480380" w:rsidP="00480380">
      <w:pPr>
        <w:widowControl w:val="0"/>
        <w:jc w:val="left"/>
      </w:pPr>
      <w:r>
        <w:t>Adopted by the Senate on January 9, 2018</w:t>
      </w:r>
    </w:p>
    <w:p w:rsidR="00480380" w:rsidRDefault="00480380" w:rsidP="00480380">
      <w:pPr>
        <w:widowControl w:val="0"/>
        <w:jc w:val="left"/>
      </w:pPr>
    </w:p>
    <w:p w:rsidR="00480380" w:rsidRDefault="00480380" w:rsidP="00480380">
      <w:pPr>
        <w:widowControl w:val="0"/>
        <w:jc w:val="left"/>
      </w:pPr>
      <w:r>
        <w:t xml:space="preserve">Summary: </w:t>
      </w:r>
      <w:r w:rsidR="008B4D09">
        <w:t>Chapin High School Varsity Competitive Cheer Team</w:t>
      </w:r>
    </w:p>
    <w:p w:rsidR="00480380" w:rsidRDefault="00480380" w:rsidP="00480380">
      <w:pPr>
        <w:widowControl w:val="0"/>
        <w:jc w:val="left"/>
      </w:pPr>
    </w:p>
    <w:p w:rsidR="00480380" w:rsidRDefault="00480380" w:rsidP="00480380">
      <w:pPr>
        <w:widowControl w:val="0"/>
        <w:jc w:val="left"/>
      </w:pPr>
    </w:p>
    <w:p w:rsidR="00480380" w:rsidRDefault="00480380" w:rsidP="00480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380">
        <w:rPr>
          <w:b/>
        </w:rPr>
        <w:t>HISTORY OF LEGISLATIVE ACTIONS</w:t>
      </w:r>
    </w:p>
    <w:p w:rsidR="00480380" w:rsidRDefault="00480380" w:rsidP="00480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0380" w:rsidRPr="00480380" w:rsidRDefault="00480380" w:rsidP="00480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380">
        <w:rPr>
          <w:u w:val="single"/>
        </w:rPr>
        <w:tab/>
        <w:t>Date</w:t>
      </w:r>
      <w:r w:rsidRPr="00480380">
        <w:rPr>
          <w:u w:val="single"/>
        </w:rPr>
        <w:tab/>
        <w:t>Body</w:t>
      </w:r>
      <w:r w:rsidRPr="00480380">
        <w:rPr>
          <w:u w:val="single"/>
        </w:rPr>
        <w:tab/>
        <w:t>Action Description with journal page number</w:t>
      </w:r>
      <w:r w:rsidRPr="00480380">
        <w:rPr>
          <w:u w:val="single"/>
        </w:rPr>
        <w:tab/>
      </w:r>
    </w:p>
    <w:p w:rsidR="00307C43" w:rsidRDefault="00307C43" w:rsidP="00307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613262">
        <w:t>Introduced and adopted (</w:t>
      </w:r>
      <w:hyperlink r:id="rId7" w:history="1">
        <w:r w:rsidRPr="00613262">
          <w:rPr>
            <w:rStyle w:val="Hyperlink"/>
          </w:rPr>
          <w:t>Senate Journal</w:t>
        </w:r>
        <w:r w:rsidRPr="00613262">
          <w:rPr>
            <w:rStyle w:val="Hyperlink"/>
          </w:rPr>
          <w:noBreakHyphen/>
          <w:t>page 83</w:t>
        </w:r>
      </w:hyperlink>
      <w:r w:rsidRPr="00613262">
        <w:t>)</w:t>
      </w:r>
    </w:p>
    <w:p w:rsidR="00307C43" w:rsidRDefault="00307C43" w:rsidP="00307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380" w:rsidRDefault="00480380" w:rsidP="00480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0380">
          <w:rPr>
            <w:rStyle w:val="Hyperlink"/>
          </w:rPr>
          <w:t>legislative information</w:t>
        </w:r>
      </w:hyperlink>
      <w:r>
        <w:t xml:space="preserve"> at the website</w:t>
      </w:r>
    </w:p>
    <w:p w:rsidR="00480380" w:rsidRDefault="00480380" w:rsidP="00480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380" w:rsidRPr="00480380" w:rsidRDefault="00480380" w:rsidP="00480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380" w:rsidRDefault="00480380" w:rsidP="00480380">
      <w:r w:rsidRPr="00480380">
        <w:rPr>
          <w:b/>
        </w:rPr>
        <w:t>VERSIONS OF THIS BILL</w:t>
      </w:r>
    </w:p>
    <w:p w:rsidR="00480380" w:rsidRDefault="00480380" w:rsidP="00480380"/>
    <w:p w:rsidR="00480380" w:rsidRDefault="00800D06" w:rsidP="00480380">
      <w:hyperlink r:id="rId9" w:history="1">
        <w:r w:rsidR="00480380">
          <w:rPr>
            <w:rStyle w:val="Hyperlink"/>
          </w:rPr>
          <w:t>1/9/2018</w:t>
        </w:r>
      </w:hyperlink>
    </w:p>
    <w:p w:rsidR="00480380" w:rsidRDefault="00480380" w:rsidP="00480380"/>
    <w:p w:rsidR="00480380" w:rsidRDefault="00480380" w:rsidP="00480380">
      <w:pPr>
        <w:sectPr w:rsidR="00480380" w:rsidSect="004803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1F33" w:rsidRDefault="00611F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6D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2017 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  <w:r>
        <w:t xml:space="preserve">Whereas, Chapin High School continued their dominance of competitive cheerleading by </w:t>
      </w:r>
      <w:r w:rsidR="00A76A6E">
        <w:t>win</w:t>
      </w:r>
      <w:r>
        <w:t xml:space="preserve">ning the 2017 South Carolina High School Class AAAA State Championship title on Saturday, November 18, 2017, at </w:t>
      </w:r>
      <w:r w:rsidR="00C62419">
        <w:t xml:space="preserve">the </w:t>
      </w:r>
      <w:r>
        <w:t>Colonial Life Arena in Columbia;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once again refusing to showcase anything but the best performance possible, the Eagles clinched their thirteenth </w:t>
      </w:r>
      <w:r w:rsidR="00C62419">
        <w:t>s</w:t>
      </w:r>
      <w:r>
        <w:t>tate championship, having won nine in the past ten years;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exuberant Chapin fans were able to watch another stupendous performance, seeing the ladies of Chapin High School bring home yet another trophy;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drive, perseverance, strength, and agility, the team finished with a score of 353 points, with the second place team of St. James at a distant 309; and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Senate find it altogether fitting and proper to pause in their deliberations to once more applaud the Chapin High School varsity</w:t>
      </w:r>
      <w:r w:rsidR="00C62419">
        <w:rPr>
          <w:color w:val="000000" w:themeColor="text1"/>
          <w:u w:color="000000" w:themeColor="text1"/>
        </w:rPr>
        <w:t xml:space="preserve"> competitive</w:t>
      </w:r>
      <w:r>
        <w:rPr>
          <w:color w:val="000000" w:themeColor="text1"/>
          <w:u w:color="000000" w:themeColor="text1"/>
        </w:rPr>
        <w:t xml:space="preserve"> cheer team for their exemplary efforts and for continuing to bring positive recognition to their school and community.</w:t>
      </w:r>
      <w:r>
        <w:t xml:space="preserve"> Now, therefore,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That the members of the </w:t>
      </w:r>
      <w:r w:rsidR="00C62419">
        <w:t xml:space="preserve">South Carolina </w:t>
      </w:r>
      <w:r>
        <w:t>Senate,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2017 South Carolina High School League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35" w:rsidRDefault="00843335" w:rsidP="0084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62419">
        <w:t>Dr.</w:t>
      </w:r>
      <w:r w:rsidRPr="007E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Akil Ross</w:t>
      </w:r>
      <w:r w:rsidR="00C62419">
        <w:rPr>
          <w:color w:val="000000" w:themeColor="text1"/>
          <w:u w:color="000000" w:themeColor="text1"/>
        </w:rPr>
        <w:t xml:space="preserve">, </w:t>
      </w:r>
      <w:r w:rsidR="000B1FD3">
        <w:rPr>
          <w:color w:val="000000" w:themeColor="text1"/>
          <w:u w:color="000000" w:themeColor="text1"/>
        </w:rPr>
        <w:t>p</w:t>
      </w:r>
      <w:r w:rsidR="00C62419" w:rsidRPr="007E656F">
        <w:rPr>
          <w:color w:val="000000" w:themeColor="text1"/>
          <w:u w:color="000000" w:themeColor="text1"/>
        </w:rPr>
        <w:t>rincipal</w:t>
      </w:r>
      <w:r w:rsidR="00C6241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Coach Vicki Williams of Chapin High School.</w:t>
      </w:r>
    </w:p>
    <w:p w:rsidR="00E02929" w:rsidRDefault="00843335" w:rsidP="006E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380" w:rsidRDefault="00480380" w:rsidP="00480380">
      <w:pPr>
        <w:suppressAutoHyphens/>
      </w:pPr>
    </w:p>
    <w:sectPr w:rsidR="00480380" w:rsidSect="004803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D64" w:rsidRDefault="00FF6D64" w:rsidP="009F0C77">
      <w:r>
        <w:separator/>
      </w:r>
    </w:p>
  </w:endnote>
  <w:endnote w:type="continuationSeparator" w:id="0">
    <w:p w:rsidR="00FF6D64" w:rsidRDefault="00FF6D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490D65-A587-4389-AFDB-95430FD05706}"/>
    <w:embedBold r:id="rId2" w:fontKey="{90875E87-8648-4264-8A85-4BFF7791C1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BA58A1-7A10-4726-8011-97C45B3387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9C1984-7DB4-431C-91EA-BE6141F32C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7777AE-724E-4C21-81EC-B3DFE091D5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380" w:rsidRPr="00611F33" w:rsidRDefault="00480380" w:rsidP="00611F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4D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D64" w:rsidRDefault="00FF6D64" w:rsidP="009F0C77">
      <w:r>
        <w:separator/>
      </w:r>
    </w:p>
  </w:footnote>
  <w:footnote w:type="continuationSeparator" w:id="0">
    <w:p w:rsidR="00FF6D64" w:rsidRDefault="00FF6D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213ZW18"/>
    <w:docVar w:name="CoverBillType" w:val="r"/>
    <w:docVar w:name="DocPath" w:val="L:\Council\bills\RT\17213ZW18.DOCX"/>
    <w:docVar w:name="dvBillNumber" w:val="86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F6D64"/>
    <w:rsid w:val="000263D9"/>
    <w:rsid w:val="00026C9A"/>
    <w:rsid w:val="000965A1"/>
    <w:rsid w:val="000B1FD3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7C43"/>
    <w:rsid w:val="00325348"/>
    <w:rsid w:val="00393688"/>
    <w:rsid w:val="003B1B1F"/>
    <w:rsid w:val="003C06FB"/>
    <w:rsid w:val="003D411E"/>
    <w:rsid w:val="003E3C1E"/>
    <w:rsid w:val="003E6148"/>
    <w:rsid w:val="003E7D04"/>
    <w:rsid w:val="00400EAA"/>
    <w:rsid w:val="0041760A"/>
    <w:rsid w:val="004203D7"/>
    <w:rsid w:val="00480380"/>
    <w:rsid w:val="004809EE"/>
    <w:rsid w:val="004B2A8B"/>
    <w:rsid w:val="00511EE9"/>
    <w:rsid w:val="00521E00"/>
    <w:rsid w:val="00577C6C"/>
    <w:rsid w:val="0058501B"/>
    <w:rsid w:val="005C5AC4"/>
    <w:rsid w:val="00611F3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1D87"/>
    <w:rsid w:val="006F3F76"/>
    <w:rsid w:val="00753C04"/>
    <w:rsid w:val="00756221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3335"/>
    <w:rsid w:val="00872729"/>
    <w:rsid w:val="008B4D0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6A6E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1709"/>
    <w:rsid w:val="00C038D8"/>
    <w:rsid w:val="00C045DD"/>
    <w:rsid w:val="00C3136F"/>
    <w:rsid w:val="00C3483A"/>
    <w:rsid w:val="00C6241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292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2D1BA2-074C-49C3-9E1E-C846FDAC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4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03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861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0D415-0026-47F3-87DC-A540BA77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359</Words>
  <Characters>2020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861: Chapin High School Varsity Competitive Cheer Team - South Carolina Legislature Online</dc:title>
  <dc:subject/>
  <dc:creator>Rebecca Turner</dc:creator>
  <cp:keywords/>
  <dc:description/>
  <cp:lastModifiedBy>S Volk</cp:lastModifiedBy>
  <cp:revision>2</cp:revision>
  <cp:lastPrinted>2017-11-30T20:46:00Z</cp:lastPrinted>
  <dcterms:created xsi:type="dcterms:W3CDTF">2018-01-16T19:45:00Z</dcterms:created>
  <dcterms:modified xsi:type="dcterms:W3CDTF">2018-01-16T19:45:00Z</dcterms:modified>
</cp:coreProperties>
</file>