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908" w:rsidRDefault="00732908" w:rsidP="00732908">
      <w:pPr>
        <w:widowControl w:val="0"/>
        <w:jc w:val="center"/>
      </w:pPr>
      <w:r w:rsidRPr="00732908">
        <w:rPr>
          <w:b/>
        </w:rPr>
        <w:t>South Carolina General Assembly</w:t>
      </w:r>
    </w:p>
    <w:p w:rsidR="00732908" w:rsidRDefault="00732908" w:rsidP="00732908">
      <w:pPr>
        <w:widowControl w:val="0"/>
        <w:jc w:val="center"/>
      </w:pPr>
      <w:r>
        <w:t>122nd Session, 2017-2018</w:t>
      </w:r>
    </w:p>
    <w:p w:rsidR="00732908" w:rsidRDefault="00732908" w:rsidP="00732908">
      <w:pPr>
        <w:widowControl w:val="0"/>
      </w:pPr>
    </w:p>
    <w:p w:rsidR="00732908" w:rsidRDefault="00732908" w:rsidP="00732908">
      <w:pPr>
        <w:widowControl w:val="0"/>
        <w:rPr>
          <w:b/>
        </w:rPr>
      </w:pPr>
      <w:r w:rsidRPr="00732908">
        <w:rPr>
          <w:b/>
        </w:rPr>
        <w:t>S.</w:t>
      </w:r>
      <w:r>
        <w:rPr>
          <w:b/>
        </w:rPr>
        <w:t xml:space="preserve"> </w:t>
      </w:r>
      <w:r w:rsidRPr="00732908">
        <w:rPr>
          <w:b/>
        </w:rPr>
        <w:t>94</w:t>
      </w:r>
    </w:p>
    <w:p w:rsidR="00732908" w:rsidRDefault="00732908" w:rsidP="00732908">
      <w:pPr>
        <w:widowControl w:val="0"/>
        <w:rPr>
          <w:b/>
        </w:rPr>
      </w:pPr>
    </w:p>
    <w:p w:rsidR="00732908" w:rsidRDefault="00732908" w:rsidP="00732908">
      <w:pPr>
        <w:widowControl w:val="0"/>
      </w:pPr>
      <w:r w:rsidRPr="00732908">
        <w:rPr>
          <w:b/>
        </w:rPr>
        <w:t>STATUS INFORMATION</w:t>
      </w:r>
    </w:p>
    <w:p w:rsidR="00732908" w:rsidRDefault="00732908" w:rsidP="00732908">
      <w:pPr>
        <w:widowControl w:val="0"/>
      </w:pPr>
    </w:p>
    <w:p w:rsidR="00732908" w:rsidRDefault="00732908" w:rsidP="00732908">
      <w:pPr>
        <w:widowControl w:val="0"/>
      </w:pPr>
      <w:r>
        <w:t>General Bill</w:t>
      </w:r>
    </w:p>
    <w:p w:rsidR="00732908" w:rsidRDefault="00FC36F4" w:rsidP="00732908">
      <w:pPr>
        <w:widowControl w:val="0"/>
      </w:pPr>
      <w:r>
        <w:t>Sponsors: Senators Gregory, Bennett, Fanning and Shealy</w:t>
      </w:r>
    </w:p>
    <w:p w:rsidR="00732908" w:rsidRDefault="00732908" w:rsidP="00732908">
      <w:pPr>
        <w:widowControl w:val="0"/>
      </w:pPr>
      <w:r>
        <w:t>Document Path: l:\s-jud\bills\gregory\jud0006.ls.docx</w:t>
      </w:r>
    </w:p>
    <w:p w:rsidR="007467A8" w:rsidRDefault="007467A8" w:rsidP="00732908">
      <w:pPr>
        <w:widowControl w:val="0"/>
      </w:pPr>
      <w:r>
        <w:t>Companion/Similar bill(s): 93, 3122</w:t>
      </w:r>
    </w:p>
    <w:p w:rsidR="00732908" w:rsidRDefault="00732908" w:rsidP="00732908">
      <w:pPr>
        <w:widowControl w:val="0"/>
      </w:pPr>
    </w:p>
    <w:p w:rsidR="00A5357D" w:rsidRDefault="00A5357D" w:rsidP="00732908">
      <w:pPr>
        <w:widowControl w:val="0"/>
      </w:pPr>
      <w:r>
        <w:t>Introduced in the Senate on January 10, 2017</w:t>
      </w:r>
    </w:p>
    <w:p w:rsidR="00A5357D" w:rsidRPr="00A5357D" w:rsidRDefault="00A5357D" w:rsidP="00732908">
      <w:pPr>
        <w:widowControl w:val="0"/>
      </w:pPr>
      <w:r>
        <w:t xml:space="preserve">Currently residing in the Senate Committee on </w:t>
      </w:r>
      <w:r w:rsidRPr="00A5357D">
        <w:rPr>
          <w:b/>
        </w:rPr>
        <w:t>Judiciary</w:t>
      </w:r>
    </w:p>
    <w:p w:rsidR="00A5357D" w:rsidRDefault="00A5357D" w:rsidP="00732908">
      <w:pPr>
        <w:widowControl w:val="0"/>
      </w:pPr>
    </w:p>
    <w:p w:rsidR="00732908" w:rsidRDefault="00732908" w:rsidP="00732908">
      <w:pPr>
        <w:widowControl w:val="0"/>
      </w:pPr>
      <w:r>
        <w:t xml:space="preserve">Summary: </w:t>
      </w:r>
      <w:r w:rsidR="00957CA6">
        <w:t>Modification, confirmation and termination of alimony</w:t>
      </w:r>
    </w:p>
    <w:p w:rsidR="00732908" w:rsidRDefault="00732908" w:rsidP="00732908">
      <w:pPr>
        <w:widowControl w:val="0"/>
      </w:pPr>
    </w:p>
    <w:p w:rsidR="00732908" w:rsidRDefault="00732908" w:rsidP="00732908">
      <w:pPr>
        <w:widowControl w:val="0"/>
      </w:pPr>
    </w:p>
    <w:p w:rsidR="00732908" w:rsidRDefault="00732908" w:rsidP="00732908">
      <w:pPr>
        <w:widowControl w:val="0"/>
        <w:tabs>
          <w:tab w:val="center" w:pos="590"/>
          <w:tab w:val="center" w:pos="1440"/>
          <w:tab w:val="left" w:pos="1872"/>
          <w:tab w:val="left" w:pos="9187"/>
        </w:tabs>
      </w:pPr>
      <w:r w:rsidRPr="00732908">
        <w:rPr>
          <w:b/>
        </w:rPr>
        <w:t>HISTORY OF LEGISLATIVE ACTIONS</w:t>
      </w:r>
    </w:p>
    <w:p w:rsidR="00732908" w:rsidRDefault="00732908" w:rsidP="00732908">
      <w:pPr>
        <w:widowControl w:val="0"/>
        <w:tabs>
          <w:tab w:val="center" w:pos="590"/>
          <w:tab w:val="center" w:pos="1440"/>
          <w:tab w:val="left" w:pos="1872"/>
          <w:tab w:val="left" w:pos="9187"/>
        </w:tabs>
      </w:pPr>
    </w:p>
    <w:p w:rsidR="00732908" w:rsidRPr="00732908" w:rsidRDefault="00732908" w:rsidP="00732908">
      <w:pPr>
        <w:widowControl w:val="0"/>
        <w:tabs>
          <w:tab w:val="center" w:pos="590"/>
          <w:tab w:val="center" w:pos="1440"/>
          <w:tab w:val="left" w:pos="1872"/>
          <w:tab w:val="left" w:pos="9187"/>
        </w:tabs>
      </w:pPr>
      <w:r w:rsidRPr="00732908">
        <w:rPr>
          <w:u w:val="single"/>
        </w:rPr>
        <w:tab/>
        <w:t>Date</w:t>
      </w:r>
      <w:r w:rsidRPr="00732908">
        <w:rPr>
          <w:u w:val="single"/>
        </w:rPr>
        <w:tab/>
        <w:t>Body</w:t>
      </w:r>
      <w:r w:rsidRPr="00732908">
        <w:rPr>
          <w:u w:val="single"/>
        </w:rPr>
        <w:tab/>
        <w:t>Action Description with journal page number</w:t>
      </w:r>
      <w:r w:rsidRPr="00732908">
        <w:rPr>
          <w:u w:val="single"/>
        </w:rPr>
        <w:tab/>
      </w:r>
    </w:p>
    <w:p w:rsidR="00794A38" w:rsidRDefault="00794A38" w:rsidP="00794A38">
      <w:pPr>
        <w:widowControl w:val="0"/>
        <w:tabs>
          <w:tab w:val="right" w:pos="1008"/>
          <w:tab w:val="left" w:pos="1152"/>
          <w:tab w:val="left" w:pos="1872"/>
          <w:tab w:val="left" w:pos="9187"/>
        </w:tabs>
        <w:ind w:left="2088" w:hanging="2088"/>
      </w:pPr>
      <w:r>
        <w:tab/>
        <w:t>12/13/2016</w:t>
      </w:r>
      <w:r>
        <w:tab/>
        <w:t>Senate</w:t>
      </w:r>
      <w:r>
        <w:tab/>
      </w:r>
      <w:r w:rsidRPr="004F4756">
        <w:t>Prefiled</w:t>
      </w:r>
    </w:p>
    <w:p w:rsidR="00794A38" w:rsidRDefault="00794A38" w:rsidP="00794A38">
      <w:pPr>
        <w:widowControl w:val="0"/>
        <w:tabs>
          <w:tab w:val="right" w:pos="1008"/>
          <w:tab w:val="left" w:pos="1152"/>
          <w:tab w:val="left" w:pos="1872"/>
          <w:tab w:val="left" w:pos="9187"/>
        </w:tabs>
        <w:ind w:left="2088" w:hanging="2088"/>
      </w:pPr>
      <w:r>
        <w:tab/>
        <w:t>12/13/2016</w:t>
      </w:r>
      <w:r>
        <w:tab/>
        <w:t>Senate</w:t>
      </w:r>
      <w:r>
        <w:tab/>
      </w:r>
      <w:r w:rsidRPr="004F4756">
        <w:t xml:space="preserve">Referred to Committee on </w:t>
      </w:r>
      <w:r w:rsidRPr="004F4756">
        <w:rPr>
          <w:b/>
        </w:rPr>
        <w:t>Judiciary</w:t>
      </w:r>
    </w:p>
    <w:p w:rsidR="00794A38" w:rsidRDefault="00794A38" w:rsidP="00794A38">
      <w:pPr>
        <w:widowControl w:val="0"/>
        <w:tabs>
          <w:tab w:val="right" w:pos="1008"/>
          <w:tab w:val="left" w:pos="1152"/>
          <w:tab w:val="left" w:pos="1872"/>
          <w:tab w:val="left" w:pos="9187"/>
        </w:tabs>
        <w:ind w:left="2088" w:hanging="2088"/>
      </w:pPr>
      <w:r>
        <w:tab/>
        <w:t>1/10/2017</w:t>
      </w:r>
      <w:r>
        <w:tab/>
        <w:t>Senate</w:t>
      </w:r>
      <w:r>
        <w:tab/>
      </w:r>
      <w:r w:rsidRPr="004F4756">
        <w:t>Introduced and read first time (</w:t>
      </w:r>
      <w:hyperlink r:id="rId6" w:history="1">
        <w:r w:rsidRPr="004F4756">
          <w:rPr>
            <w:rStyle w:val="Hyperlink"/>
          </w:rPr>
          <w:t>Senate Journal</w:t>
        </w:r>
        <w:r w:rsidRPr="004F4756">
          <w:rPr>
            <w:rStyle w:val="Hyperlink"/>
          </w:rPr>
          <w:noBreakHyphen/>
          <w:t>page 56</w:t>
        </w:r>
      </w:hyperlink>
      <w:r w:rsidRPr="004F4756">
        <w:t>)</w:t>
      </w:r>
    </w:p>
    <w:p w:rsidR="00794A38" w:rsidRDefault="00794A38" w:rsidP="00794A38">
      <w:pPr>
        <w:widowControl w:val="0"/>
        <w:tabs>
          <w:tab w:val="right" w:pos="1008"/>
          <w:tab w:val="left" w:pos="1152"/>
          <w:tab w:val="left" w:pos="1872"/>
          <w:tab w:val="left" w:pos="9187"/>
        </w:tabs>
        <w:ind w:left="2088" w:hanging="2088"/>
      </w:pPr>
      <w:r>
        <w:tab/>
        <w:t>1/10/2017</w:t>
      </w:r>
      <w:r>
        <w:tab/>
        <w:t>Senate</w:t>
      </w:r>
      <w:r>
        <w:tab/>
      </w:r>
      <w:r w:rsidRPr="004F4756">
        <w:t xml:space="preserve">Referred to </w:t>
      </w:r>
      <w:r>
        <w:t xml:space="preserve">Committee on </w:t>
      </w:r>
      <w:r w:rsidRPr="004F4756">
        <w:rPr>
          <w:b/>
        </w:rPr>
        <w:t>Judiciary</w:t>
      </w:r>
      <w:r>
        <w:t xml:space="preserve"> </w:t>
      </w:r>
      <w:r w:rsidRPr="004F4756">
        <w:t>(</w:t>
      </w:r>
      <w:hyperlink r:id="rId7" w:history="1">
        <w:r w:rsidRPr="004F4756">
          <w:rPr>
            <w:rStyle w:val="Hyperlink"/>
          </w:rPr>
          <w:t>Senate Journal</w:t>
        </w:r>
        <w:r w:rsidRPr="004F4756">
          <w:rPr>
            <w:rStyle w:val="Hyperlink"/>
          </w:rPr>
          <w:noBreakHyphen/>
          <w:t>page 56</w:t>
        </w:r>
      </w:hyperlink>
      <w:r w:rsidRPr="004F4756">
        <w:t>)</w:t>
      </w:r>
    </w:p>
    <w:p w:rsidR="00794A38" w:rsidRDefault="00794A38" w:rsidP="00794A38">
      <w:pPr>
        <w:widowControl w:val="0"/>
        <w:tabs>
          <w:tab w:val="right" w:pos="1008"/>
          <w:tab w:val="left" w:pos="1152"/>
          <w:tab w:val="left" w:pos="1872"/>
          <w:tab w:val="left" w:pos="9187"/>
        </w:tabs>
        <w:ind w:left="2088" w:hanging="2088"/>
      </w:pPr>
      <w:r>
        <w:tab/>
        <w:t>2/7/2017</w:t>
      </w:r>
      <w:r>
        <w:tab/>
        <w:t>Senate</w:t>
      </w:r>
      <w:r>
        <w:tab/>
      </w:r>
      <w:r w:rsidRPr="004F4756">
        <w:t>Referred to Subcommittee: Talley (ch), Climer, McLeod</w:t>
      </w:r>
    </w:p>
    <w:p w:rsidR="00794A38" w:rsidRDefault="00794A38" w:rsidP="00794A38">
      <w:pPr>
        <w:widowControl w:val="0"/>
        <w:tabs>
          <w:tab w:val="right" w:pos="1008"/>
          <w:tab w:val="left" w:pos="1152"/>
          <w:tab w:val="left" w:pos="1872"/>
          <w:tab w:val="left" w:pos="9187"/>
        </w:tabs>
        <w:ind w:left="2088" w:hanging="2088"/>
      </w:pPr>
    </w:p>
    <w:p w:rsidR="00732908" w:rsidRDefault="00732908" w:rsidP="0073290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32908">
          <w:rPr>
            <w:rStyle w:val="Hyperlink"/>
          </w:rPr>
          <w:t>legislative information</w:t>
        </w:r>
      </w:hyperlink>
      <w:r>
        <w:t xml:space="preserve"> at the website</w:t>
      </w:r>
    </w:p>
    <w:p w:rsidR="00732908" w:rsidRDefault="00732908" w:rsidP="00732908">
      <w:pPr>
        <w:widowControl w:val="0"/>
        <w:tabs>
          <w:tab w:val="right" w:pos="1008"/>
          <w:tab w:val="left" w:pos="1152"/>
          <w:tab w:val="left" w:pos="1872"/>
          <w:tab w:val="left" w:pos="9187"/>
        </w:tabs>
        <w:ind w:left="2088" w:hanging="2088"/>
      </w:pPr>
    </w:p>
    <w:p w:rsidR="00732908" w:rsidRPr="00732908" w:rsidRDefault="00732908" w:rsidP="00732908">
      <w:pPr>
        <w:widowControl w:val="0"/>
        <w:tabs>
          <w:tab w:val="right" w:pos="1008"/>
          <w:tab w:val="left" w:pos="1152"/>
          <w:tab w:val="left" w:pos="1872"/>
          <w:tab w:val="left" w:pos="9187"/>
        </w:tabs>
        <w:ind w:left="2088" w:hanging="2088"/>
      </w:pPr>
    </w:p>
    <w:p w:rsidR="00732908" w:rsidRDefault="00732908" w:rsidP="00732908">
      <w:pPr>
        <w:widowControl w:val="0"/>
      </w:pPr>
      <w:r w:rsidRPr="00732908">
        <w:rPr>
          <w:b/>
        </w:rPr>
        <w:t>VERSIONS OF THIS BILL</w:t>
      </w:r>
    </w:p>
    <w:p w:rsidR="00732908" w:rsidRDefault="00732908" w:rsidP="00732908">
      <w:pPr>
        <w:widowControl w:val="0"/>
      </w:pPr>
    </w:p>
    <w:p w:rsidR="00732908" w:rsidRDefault="00A14E8C" w:rsidP="00732908">
      <w:pPr>
        <w:widowControl w:val="0"/>
      </w:pPr>
      <w:hyperlink r:id="rId9" w:history="1">
        <w:r w:rsidR="00732908">
          <w:rPr>
            <w:rStyle w:val="Hyperlink"/>
          </w:rPr>
          <w:t>12/13/2016</w:t>
        </w:r>
      </w:hyperlink>
    </w:p>
    <w:p w:rsidR="00732908" w:rsidRDefault="00732908" w:rsidP="00732908"/>
    <w:p w:rsidR="00732908" w:rsidRDefault="00732908" w:rsidP="00732908">
      <w:pPr>
        <w:sectPr w:rsidR="00732908" w:rsidSect="00732908">
          <w:pgSz w:w="12240" w:h="15840" w:code="1"/>
          <w:pgMar w:top="1080" w:right="1440" w:bottom="1080" w:left="1440" w:header="720" w:footer="720" w:gutter="0"/>
          <w:cols w:space="720"/>
          <w:noEndnote/>
          <w:docGrid w:linePitch="360"/>
        </w:sectPr>
      </w:pPr>
    </w:p>
    <w:p w:rsidR="00C94B86" w:rsidRDefault="00C94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4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1D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1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81638">
        <w:rPr>
          <w:rFonts w:eastAsia="Times New Roman"/>
        </w:rPr>
        <w:t xml:space="preserve">TO AMEND SECTION 20-3-170, CODE OF LAWS OF SOUTH CAROLINA, 1976, RELATING TO MODIFICATION, CONFIRMATION, OR TERMINATION OF ALIMONY, SO AS TO PROVIDE FACTORS FOR THE COURT TO CONSIDER WHEN DETERMINING THE EXISTENCE OF CHANGED CIRCUMSTANCES; TO </w:t>
      </w:r>
      <w:r w:rsidR="002C6B12">
        <w:rPr>
          <w:rFonts w:eastAsia="Times New Roman"/>
        </w:rPr>
        <w:t>PROVIDE THAT RETIREMENT BY THE SUPPORTING SPOUSE IS SUFFICIENT GROUNDS TO WARRANT A HEARING, IF SO MOVED BY A PARTY, TO EVALUATE</w:t>
      </w:r>
      <w:r w:rsidRPr="00881638">
        <w:rPr>
          <w:rFonts w:eastAsia="Times New Roman"/>
        </w:rPr>
        <w:t xml:space="preserve"> </w:t>
      </w:r>
      <w:r w:rsidR="002C6B12">
        <w:rPr>
          <w:rFonts w:eastAsia="Times New Roman"/>
        </w:rPr>
        <w:t xml:space="preserve">WHETHER ALIMONY SHOULD BE MODIFIED OR TERMINATED IN AMOUNT OR TERM AND TO PROVIDE FACTORS FOR THE COURT TO CONSIDER; </w:t>
      </w:r>
      <w:r w:rsidRPr="00881638">
        <w:rPr>
          <w:rFonts w:eastAsia="Times New Roman"/>
        </w:rPr>
        <w:t>AND TO PROVIDE THAT PAYMENT OF ALIMONY FOR A PERIOD THAT EXCEEDS THE DURATION OF MARRIAGE CONSTITUTES SUFFICIENT GROUNDS FOR THE COURT TO MODIFY, TERMINATE, OR ESTABLISH A FIXED DURATION OF TIME FOR ANY FURTHER PAYMENT OBLIGATION, IF SUPPORTED BY THE EVIDENCE PRESENTED.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1D0C" w:rsidRDefault="00CF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1D0C" w:rsidRDefault="00CF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1638" w:rsidRPr="00881638" w:rsidRDefault="00CF1D0C"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81638" w:rsidRPr="00881638">
        <w:rPr>
          <w:rFonts w:eastAsia="Times New Roman"/>
        </w:rPr>
        <w:t>Section 20-3-170 of the 1976 Code of laws is amended to read:</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000F6C07">
        <w:rPr>
          <w:rFonts w:eastAsia="Times New Roman"/>
        </w:rPr>
        <w:t>“</w:t>
      </w:r>
      <w:r w:rsidRPr="00881638">
        <w:rPr>
          <w:rFonts w:eastAsia="Times New Roman"/>
        </w:rPr>
        <w:t>Section 20-3-170.</w:t>
      </w:r>
      <w:r w:rsidRPr="00881638">
        <w:rPr>
          <w:rFonts w:eastAsia="Times New Roman"/>
        </w:rPr>
        <w:tab/>
        <w:t>(A)</w:t>
      </w:r>
      <w:r w:rsidRPr="00881638">
        <w:rPr>
          <w:rFonts w:eastAsia="Times New Roman"/>
        </w:rPr>
        <w:tab/>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w:t>
      </w:r>
      <w:r w:rsidRPr="00881638">
        <w:rPr>
          <w:rFonts w:eastAsia="Times New Roman"/>
        </w:rPr>
        <w:lastRenderedPageBreak/>
        <w:t>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u w:val="single"/>
        </w:rPr>
        <w:t>(B)</w:t>
      </w:r>
      <w:r w:rsidRPr="00881638">
        <w:rPr>
          <w:rFonts w:eastAsia="Times New Roman"/>
        </w:rPr>
        <w:tab/>
      </w:r>
      <w:r w:rsidRPr="00881638">
        <w:rPr>
          <w:rFonts w:eastAsia="Times New Roman"/>
          <w:u w:val="single"/>
        </w:rPr>
        <w:t>In the determination of the existence of changed circumstances since the commencement of any alimony or spousal support payments, the court shall consider the following factors:</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(1)</w:t>
      </w:r>
      <w:r w:rsidRPr="00881638">
        <w:rPr>
          <w:rFonts w:eastAsia="Times New Roman"/>
        </w:rPr>
        <w:tab/>
      </w:r>
      <w:r w:rsidRPr="00881638">
        <w:rPr>
          <w:rFonts w:eastAsia="Times New Roman"/>
          <w:u w:val="single"/>
        </w:rPr>
        <w:t>the reason for and amount of any substantial change in passive or active income of either spouse;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(2)</w:t>
      </w:r>
      <w:r w:rsidRPr="00881638">
        <w:rPr>
          <w:rFonts w:eastAsia="Times New Roman"/>
        </w:rPr>
        <w:tab/>
      </w:r>
      <w:r w:rsidRPr="00881638">
        <w:rPr>
          <w:rFonts w:eastAsia="Times New Roman"/>
          <w:u w:val="single"/>
        </w:rPr>
        <w:t>modification of any child support obligations since the rendition of a judgment of divorce;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(3)</w:t>
      </w:r>
      <w:r w:rsidRPr="00881638">
        <w:rPr>
          <w:rFonts w:eastAsia="Times New Roman"/>
        </w:rPr>
        <w:tab/>
      </w:r>
      <w:r w:rsidRPr="00881638">
        <w:rPr>
          <w:rFonts w:eastAsia="Times New Roman"/>
          <w:u w:val="single"/>
        </w:rPr>
        <w:t>the reason for and amount of any substantial change in net worth of either spouse;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(4)</w:t>
      </w:r>
      <w:r w:rsidRPr="00881638">
        <w:rPr>
          <w:rFonts w:eastAsia="Times New Roman"/>
        </w:rPr>
        <w:tab/>
      </w:r>
      <w:r w:rsidRPr="00881638">
        <w:rPr>
          <w:rFonts w:eastAsia="Times New Roman"/>
          <w:u w:val="single"/>
        </w:rPr>
        <w:t>any substantial change in earning potential of either spouse;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(5)</w:t>
      </w:r>
      <w:r w:rsidRPr="00881638">
        <w:rPr>
          <w:rFonts w:eastAsia="Times New Roman"/>
        </w:rPr>
        <w:tab/>
      </w:r>
      <w:r w:rsidRPr="00881638">
        <w:rPr>
          <w:rFonts w:eastAsia="Times New Roman"/>
          <w:u w:val="single"/>
        </w:rPr>
        <w:t>any substantial change in expenses of either spouse;</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rPr>
        <w:tab/>
      </w:r>
      <w:r w:rsidRPr="00881638">
        <w:rPr>
          <w:rFonts w:eastAsia="Times New Roman"/>
          <w:u w:val="single"/>
        </w:rPr>
        <w:t>(6)</w:t>
      </w:r>
      <w:r w:rsidRPr="00881638">
        <w:rPr>
          <w:rFonts w:eastAsia="Times New Roman"/>
        </w:rPr>
        <w:tab/>
      </w:r>
      <w:r w:rsidRPr="00881638">
        <w:rPr>
          <w:rFonts w:eastAsia="Times New Roman"/>
          <w:u w:val="single"/>
        </w:rPr>
        <w:t>impact of the supporting spouse’s health on ability to pay;</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(7)</w:t>
      </w:r>
      <w:r w:rsidRPr="00881638">
        <w:rPr>
          <w:rFonts w:eastAsia="Times New Roman"/>
        </w:rPr>
        <w:tab/>
      </w:r>
      <w:r w:rsidRPr="00881638">
        <w:rPr>
          <w:rFonts w:eastAsia="Times New Roman"/>
          <w:u w:val="single"/>
        </w:rPr>
        <w:t>retirement; and</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81638">
        <w:rPr>
          <w:rFonts w:eastAsia="Times New Roman"/>
          <w:u w:val="single"/>
        </w:rPr>
        <w:t>(8)</w:t>
      </w:r>
      <w:r w:rsidRPr="00881638">
        <w:rPr>
          <w:rFonts w:eastAsia="Times New Roman"/>
        </w:rPr>
        <w:tab/>
      </w:r>
      <w:r w:rsidRPr="00881638">
        <w:rPr>
          <w:rFonts w:eastAsia="Times New Roman"/>
          <w:u w:val="single"/>
        </w:rPr>
        <w:t>any other factors the court sees fit.</w:t>
      </w:r>
    </w:p>
    <w:p w:rsidR="008F7A19" w:rsidRPr="001B7FD7" w:rsidRDefault="00881638"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1638">
        <w:rPr>
          <w:rFonts w:eastAsia="Times New Roman"/>
        </w:rPr>
        <w:tab/>
      </w:r>
      <w:r w:rsidR="008F7A19" w:rsidRPr="001B7FD7">
        <w:rPr>
          <w:rFonts w:eastAsia="Times New Roman"/>
          <w:strike/>
          <w:snapToGrid w:val="0"/>
          <w:szCs w:val="20"/>
        </w:rPr>
        <w:t>(B)</w:t>
      </w:r>
      <w:r w:rsidR="008F7A19" w:rsidRPr="001B7FD7">
        <w:rPr>
          <w:rFonts w:eastAsia="Times New Roman"/>
          <w:snapToGrid w:val="0"/>
          <w:szCs w:val="20"/>
          <w:u w:val="single"/>
        </w:rPr>
        <w:t>(C)</w:t>
      </w:r>
      <w:r w:rsidR="008F7A19" w:rsidRPr="001B7FD7">
        <w:rPr>
          <w:rFonts w:eastAsia="Times New Roman"/>
          <w:snapToGrid w:val="0"/>
          <w:szCs w:val="20"/>
        </w:rPr>
        <w:tab/>
        <w:t xml:space="preserve">Retirement by the supporting spouse is sufficient grounds to warrant a hearing, if so moved by a party, to evaluate whether </w:t>
      </w:r>
      <w:r w:rsidR="008F7A19" w:rsidRPr="001B7FD7">
        <w:rPr>
          <w:rFonts w:eastAsia="Times New Roman"/>
          <w:strike/>
          <w:snapToGrid w:val="0"/>
          <w:szCs w:val="20"/>
        </w:rPr>
        <w:t>there has been a change of circumstances for alimony</w:t>
      </w:r>
      <w:r w:rsidR="008F7A19" w:rsidRPr="001B7FD7">
        <w:rPr>
          <w:rFonts w:eastAsia="Times New Roman"/>
          <w:snapToGrid w:val="0"/>
          <w:szCs w:val="20"/>
        </w:rPr>
        <w:t xml:space="preserve"> </w:t>
      </w:r>
      <w:r w:rsidR="008F7A19" w:rsidRPr="001B7FD7">
        <w:rPr>
          <w:rFonts w:eastAsia="Times New Roman"/>
          <w:snapToGrid w:val="0"/>
          <w:szCs w:val="20"/>
          <w:u w:val="single"/>
        </w:rPr>
        <w:t>alimony should be modified or terminated in amount or term</w:t>
      </w:r>
      <w:r w:rsidR="008F7A19" w:rsidRPr="001B7FD7">
        <w:rPr>
          <w:rFonts w:eastAsia="Times New Roman"/>
          <w:snapToGrid w:val="0"/>
          <w:szCs w:val="20"/>
        </w:rPr>
        <w:t>.  The court shall consider the following factors:</w:t>
      </w:r>
    </w:p>
    <w:p w:rsidR="008F7A19" w:rsidRPr="001B7FD7" w:rsidRDefault="008F7A19"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rPr>
          <w:rFonts w:eastAsia="Times New Roman"/>
          <w:snapToGrid w:val="0"/>
          <w:szCs w:val="20"/>
        </w:rPr>
        <w:tab/>
      </w:r>
      <w:r w:rsidRPr="001B7FD7">
        <w:rPr>
          <w:rFonts w:eastAsia="Times New Roman"/>
          <w:snapToGrid w:val="0"/>
          <w:szCs w:val="20"/>
        </w:rPr>
        <w:tab/>
      </w:r>
      <w:r w:rsidRPr="001B7FD7">
        <w:rPr>
          <w:strike/>
        </w:rPr>
        <w:t>(1)</w:t>
      </w:r>
      <w:r w:rsidRPr="001B7FD7">
        <w:tab/>
      </w:r>
      <w:r w:rsidRPr="001B7FD7">
        <w:rPr>
          <w:strike/>
        </w:rPr>
        <w:t>whether retirement was contemplated when alimony was awarded;</w:t>
      </w:r>
    </w:p>
    <w:p w:rsidR="008F7A19" w:rsidRPr="001B7FD7" w:rsidRDefault="008F7A19"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(2)</w:t>
      </w:r>
      <w:r w:rsidRPr="001B7FD7">
        <w:rPr>
          <w:u w:val="single"/>
        </w:rPr>
        <w:t>(1)</w:t>
      </w:r>
      <w:r w:rsidRPr="001B7FD7">
        <w:tab/>
      </w:r>
      <w:r w:rsidRPr="001B7FD7">
        <w:rPr>
          <w:u w:val="single"/>
        </w:rPr>
        <w:t>whether</w:t>
      </w:r>
      <w:r w:rsidRPr="001B7FD7">
        <w:t xml:space="preserve"> the </w:t>
      </w:r>
      <w:r w:rsidRPr="001B7FD7">
        <w:rPr>
          <w:strike/>
        </w:rPr>
        <w:t>age of the</w:t>
      </w:r>
      <w:r w:rsidRPr="001B7FD7">
        <w:t xml:space="preserve"> supporting spouse </w:t>
      </w:r>
      <w:r w:rsidRPr="001B7FD7">
        <w:rPr>
          <w:u w:val="single"/>
        </w:rPr>
        <w:t>has reached full retirement age, which is the age at which a person becomes eligible for full social security benefits</w:t>
      </w:r>
      <w:r w:rsidRPr="001B7FD7">
        <w:t>;</w:t>
      </w:r>
    </w:p>
    <w:p w:rsidR="008F7A19" w:rsidRPr="001B7FD7" w:rsidRDefault="008F7A19"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(3)</w:t>
      </w:r>
      <w:r w:rsidRPr="001B7FD7">
        <w:rPr>
          <w:u w:val="single" w:color="000000" w:themeColor="text1"/>
        </w:rPr>
        <w:t>(2)</w:t>
      </w:r>
      <w:r w:rsidRPr="001B7FD7">
        <w:tab/>
        <w:t>the health of the supporting spouse;</w:t>
      </w:r>
    </w:p>
    <w:p w:rsidR="00881638" w:rsidRPr="00881638" w:rsidRDefault="008F7A19" w:rsidP="008F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7FD7">
        <w:tab/>
      </w:r>
      <w:r w:rsidRPr="001B7FD7">
        <w:tab/>
      </w:r>
      <w:r w:rsidRPr="001B7FD7">
        <w:rPr>
          <w:strike/>
        </w:rPr>
        <w:t>(4)</w:t>
      </w:r>
      <w:r w:rsidRPr="001B7FD7">
        <w:rPr>
          <w:u w:val="single" w:color="000000" w:themeColor="text1"/>
        </w:rPr>
        <w:t>(3)</w:t>
      </w:r>
      <w:r w:rsidRPr="001B7FD7">
        <w:tab/>
      </w:r>
      <w:r w:rsidRPr="001B7FD7">
        <w:rPr>
          <w:u w:val="single"/>
        </w:rPr>
        <w:t>the reason for retirement, including</w:t>
      </w:r>
      <w:r w:rsidRPr="001B7FD7">
        <w:t xml:space="preserve"> whether the retirement is mandatory or voluntary;</w:t>
      </w:r>
      <w:r w:rsidRPr="001B7FD7">
        <w:tab/>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1638">
        <w:rPr>
          <w:rFonts w:eastAsia="Times New Roman"/>
        </w:rPr>
        <w:tab/>
      </w:r>
      <w:r w:rsidRPr="00881638">
        <w:rPr>
          <w:rFonts w:eastAsia="Times New Roman"/>
        </w:rPr>
        <w:tab/>
      </w:r>
      <w:r w:rsidRPr="008F7A19">
        <w:rPr>
          <w:rFonts w:eastAsia="Times New Roman"/>
          <w:strike/>
        </w:rPr>
        <w:t>(5)</w:t>
      </w:r>
      <w:r w:rsidRPr="00881638">
        <w:rPr>
          <w:rFonts w:eastAsia="Times New Roman"/>
          <w:u w:val="single"/>
        </w:rPr>
        <w:t>(4)</w:t>
      </w:r>
      <w:r w:rsidRPr="00881638">
        <w:rPr>
          <w:rFonts w:eastAsia="Times New Roman"/>
        </w:rPr>
        <w:tab/>
        <w:t>whether retirement would result in a decrease in the supporting spouse’s income; and</w:t>
      </w:r>
    </w:p>
    <w:p w:rsidR="00881638" w:rsidRPr="00881638" w:rsidRDefault="008F7A19"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81638" w:rsidRPr="00881638">
        <w:rPr>
          <w:rFonts w:eastAsia="Times New Roman"/>
        </w:rPr>
        <w:tab/>
      </w:r>
      <w:r w:rsidR="00881638" w:rsidRPr="008F7A19">
        <w:rPr>
          <w:rFonts w:eastAsia="Times New Roman"/>
          <w:strike/>
        </w:rPr>
        <w:t>(6)</w:t>
      </w:r>
      <w:r w:rsidR="00881638" w:rsidRPr="00881638">
        <w:rPr>
          <w:rFonts w:eastAsia="Times New Roman"/>
          <w:u w:val="single"/>
        </w:rPr>
        <w:t>(5)</w:t>
      </w:r>
      <w:r w:rsidR="00881638" w:rsidRPr="00881638">
        <w:rPr>
          <w:rFonts w:eastAsia="Times New Roman"/>
        </w:rPr>
        <w:tab/>
      </w:r>
      <w:r w:rsidR="00881638" w:rsidRPr="00881638">
        <w:rPr>
          <w:rFonts w:eastAsia="Times New Roman"/>
          <w:u w:val="single"/>
        </w:rPr>
        <w:t>the income and assets of either spouse; and</w:t>
      </w:r>
    </w:p>
    <w:p w:rsidR="00881638" w:rsidRPr="00881638" w:rsidRDefault="008F7A19"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81638" w:rsidRPr="00881638">
        <w:rPr>
          <w:rFonts w:eastAsia="Times New Roman"/>
        </w:rPr>
        <w:tab/>
        <w:t>(6)</w:t>
      </w:r>
      <w:r w:rsidR="00881638" w:rsidRPr="00881638">
        <w:rPr>
          <w:rFonts w:eastAsia="Times New Roman"/>
        </w:rPr>
        <w:tab/>
        <w:t xml:space="preserve">any other factors the court sees fit, </w:t>
      </w:r>
      <w:r w:rsidR="00881638" w:rsidRPr="00881638">
        <w:rPr>
          <w:rFonts w:eastAsia="Times New Roman"/>
          <w:u w:val="single"/>
        </w:rPr>
        <w:t>including the factors set forth in Section 20-3-130</w:t>
      </w:r>
      <w:r w:rsidR="00881638" w:rsidRPr="00881638">
        <w:rPr>
          <w:rFonts w:eastAsia="Times New Roman"/>
        </w:rPr>
        <w:t>.</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u w:val="single"/>
        </w:rPr>
        <w:t>(D)</w:t>
      </w:r>
      <w:r w:rsidRPr="00881638">
        <w:rPr>
          <w:rFonts w:eastAsia="Times New Roman"/>
        </w:rPr>
        <w:tab/>
      </w:r>
      <w:r w:rsidRPr="00881638">
        <w:rPr>
          <w:rFonts w:eastAsia="Times New Roman"/>
          <w:u w:val="single"/>
        </w:rPr>
        <w:t>Payment of alimony for a period that exceeds the duration of the marriage constitutes sufficient grounds for the court to modify, terminate, or establish a fixed duration of time for any further payment obligation, if supported by the evidence presented.</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81638">
        <w:rPr>
          <w:rFonts w:eastAsia="Times New Roman"/>
        </w:rPr>
        <w:tab/>
      </w:r>
      <w:r w:rsidRPr="00881638">
        <w:rPr>
          <w:rFonts w:eastAsia="Times New Roman"/>
          <w:u w:val="single"/>
        </w:rPr>
        <w:t>(E)</w:t>
      </w:r>
      <w:r w:rsidRPr="00881638">
        <w:rPr>
          <w:rFonts w:eastAsia="Times New Roman"/>
        </w:rPr>
        <w:tab/>
      </w:r>
      <w:r w:rsidRPr="00881638">
        <w:rPr>
          <w:rFonts w:eastAsia="Times New Roman"/>
          <w:u w:val="single"/>
        </w:rPr>
        <w:t>If the court determines the existence of changed circumstances, the court shall apply the factors set forth in Section 20-3-130.</w:t>
      </w:r>
      <w:r w:rsidR="000F6C07" w:rsidRPr="000F6C07">
        <w:rPr>
          <w:rFonts w:eastAsia="Times New Roman"/>
        </w:rPr>
        <w:t>”</w:t>
      </w:r>
    </w:p>
    <w:p w:rsidR="00881638" w:rsidRPr="00881638" w:rsidRDefault="00881638" w:rsidP="00881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CF1D0C" w:rsidRPr="00522CE0" w:rsidRDefault="00CF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81638">
        <w:rPr>
          <w:rFonts w:eastAsia="Times New Roman"/>
        </w:rPr>
        <w:t>2</w:t>
      </w:r>
      <w:r>
        <w:rPr>
          <w:rFonts w:eastAsia="Times New Roman"/>
        </w:rPr>
        <w:t>.</w:t>
      </w:r>
      <w:r>
        <w:rPr>
          <w:rFonts w:eastAsia="Times New Roman"/>
        </w:rPr>
        <w:tab/>
        <w:t>This act takes effect upon approval by the Governor.</w:t>
      </w:r>
    </w:p>
    <w:p w:rsidR="007453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2908" w:rsidRDefault="00732908" w:rsidP="00732908">
      <w:pPr>
        <w:suppressAutoHyphens/>
        <w:jc w:val="both"/>
        <w:rPr>
          <w:rFonts w:eastAsia="Times New Roman"/>
        </w:rPr>
      </w:pPr>
    </w:p>
    <w:sectPr w:rsidR="00732908" w:rsidSect="007329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D0C" w:rsidRDefault="00CF1D0C" w:rsidP="00522CE0">
      <w:r>
        <w:separator/>
      </w:r>
    </w:p>
  </w:endnote>
  <w:endnote w:type="continuationSeparator" w:id="0">
    <w:p w:rsidR="00CF1D0C" w:rsidRDefault="00CF1D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D27A88-0269-4DB2-ADE5-64E3D3D17C74}"/>
    <w:embedBold r:id="rId2" w:fontKey="{CD63EB90-3D59-4154-88B3-6C2C99511DE1}"/>
  </w:font>
  <w:font w:name="Calibri">
    <w:panose1 w:val="020F0502020204030204"/>
    <w:charset w:val="00"/>
    <w:family w:val="swiss"/>
    <w:pitch w:val="variable"/>
    <w:sig w:usb0="E00002FF" w:usb1="4000ACFF" w:usb2="00000001" w:usb3="00000000" w:csb0="0000019F" w:csb1="00000000"/>
    <w:embedRegular r:id="rId3" w:fontKey="{F1312E2C-7546-4B1C-B927-093A57BEC819}"/>
    <w:embedBold r:id="rId4" w:fontKey="{95E6E8C8-9023-4B55-85C5-C69A483BD6F9}"/>
  </w:font>
  <w:font w:name="Cambria">
    <w:panose1 w:val="02040503050406030204"/>
    <w:charset w:val="00"/>
    <w:family w:val="roman"/>
    <w:pitch w:val="variable"/>
    <w:sig w:usb0="E00002FF" w:usb1="400004FF" w:usb2="00000000" w:usb3="00000000" w:csb0="0000019F" w:csb1="00000000"/>
    <w:embedRegular r:id="rId5" w:fontKey="{DA76CEEE-2CCA-4AD7-B07C-F88D6C66BC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908" w:rsidRPr="00C94B86" w:rsidRDefault="00732908" w:rsidP="00C94B86">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FC36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D0C" w:rsidRDefault="00CF1D0C" w:rsidP="00522CE0">
      <w:r>
        <w:separator/>
      </w:r>
    </w:p>
  </w:footnote>
  <w:footnote w:type="continuationSeparator" w:id="0">
    <w:p w:rsidR="00CF1D0C" w:rsidRDefault="00CF1D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6.LS"/>
    <w:docVar w:name="CoverAttorneyInitials" w:val="LS"/>
    <w:docVar w:name="CoverAttorneyLastName" w:val="Simpson"/>
    <w:docVar w:name="CoverBillType" w:val="b"/>
    <w:docVar w:name="DraftFileName" w:val="JUD0006.LS.DOCX"/>
    <w:docVar w:name="DraftStenoName" w:val="Knipp"/>
    <w:docVar w:name="dvBillNumber" w:val="94"/>
    <w:docVar w:name="dvBillNumberPrefix" w:val="S. "/>
    <w:docVar w:name="dvOriginalBody" w:val="Senate"/>
    <w:docVar w:name="fulldraftpath" w:val="L:\S-JUD\BILLS\Gregory\JUD0006.LS.DOCX"/>
    <w:docVar w:name="NameofBody" w:val="S"/>
    <w:docVar w:name="SenatorFolderName" w:val="Gregory"/>
    <w:docVar w:name="VGROUP2" w:val="S-JUD"/>
  </w:docVars>
  <w:rsids>
    <w:rsidRoot w:val="00CF1D0C"/>
    <w:rsid w:val="000141EB"/>
    <w:rsid w:val="00042AC1"/>
    <w:rsid w:val="00046516"/>
    <w:rsid w:val="000A4D08"/>
    <w:rsid w:val="000A6988"/>
    <w:rsid w:val="000A7362"/>
    <w:rsid w:val="000B0720"/>
    <w:rsid w:val="000B5EAF"/>
    <w:rsid w:val="000E473B"/>
    <w:rsid w:val="000F002B"/>
    <w:rsid w:val="000F6C07"/>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C6B12"/>
    <w:rsid w:val="00307C2B"/>
    <w:rsid w:val="0031409E"/>
    <w:rsid w:val="0032109A"/>
    <w:rsid w:val="00333DF1"/>
    <w:rsid w:val="0033541C"/>
    <w:rsid w:val="00364389"/>
    <w:rsid w:val="003D6A5D"/>
    <w:rsid w:val="003D6E2B"/>
    <w:rsid w:val="003E7597"/>
    <w:rsid w:val="004068CE"/>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32908"/>
    <w:rsid w:val="007453A6"/>
    <w:rsid w:val="00746551"/>
    <w:rsid w:val="007467A8"/>
    <w:rsid w:val="0076552B"/>
    <w:rsid w:val="00765784"/>
    <w:rsid w:val="00794A38"/>
    <w:rsid w:val="007A4390"/>
    <w:rsid w:val="007C65B0"/>
    <w:rsid w:val="007E3B8F"/>
    <w:rsid w:val="007E5CB7"/>
    <w:rsid w:val="00814EED"/>
    <w:rsid w:val="008314D2"/>
    <w:rsid w:val="00834860"/>
    <w:rsid w:val="008804AE"/>
    <w:rsid w:val="00881638"/>
    <w:rsid w:val="00894939"/>
    <w:rsid w:val="008A7EBF"/>
    <w:rsid w:val="008B2F42"/>
    <w:rsid w:val="008E185F"/>
    <w:rsid w:val="008E5870"/>
    <w:rsid w:val="008F023B"/>
    <w:rsid w:val="008F7524"/>
    <w:rsid w:val="008F7A19"/>
    <w:rsid w:val="00904E16"/>
    <w:rsid w:val="00927C62"/>
    <w:rsid w:val="00931A96"/>
    <w:rsid w:val="00957CA6"/>
    <w:rsid w:val="00983951"/>
    <w:rsid w:val="00984124"/>
    <w:rsid w:val="00984640"/>
    <w:rsid w:val="00995C37"/>
    <w:rsid w:val="009A7B72"/>
    <w:rsid w:val="009C118A"/>
    <w:rsid w:val="009C6FD3"/>
    <w:rsid w:val="009D411A"/>
    <w:rsid w:val="00A02011"/>
    <w:rsid w:val="00A1612A"/>
    <w:rsid w:val="00A35165"/>
    <w:rsid w:val="00A4011E"/>
    <w:rsid w:val="00A41565"/>
    <w:rsid w:val="00A5357D"/>
    <w:rsid w:val="00A86015"/>
    <w:rsid w:val="00AA6C55"/>
    <w:rsid w:val="00AE59C8"/>
    <w:rsid w:val="00AF088A"/>
    <w:rsid w:val="00AF52CE"/>
    <w:rsid w:val="00B030B6"/>
    <w:rsid w:val="00B10098"/>
    <w:rsid w:val="00B10E10"/>
    <w:rsid w:val="00B35389"/>
    <w:rsid w:val="00B43327"/>
    <w:rsid w:val="00B450FF"/>
    <w:rsid w:val="00B47304"/>
    <w:rsid w:val="00B50A88"/>
    <w:rsid w:val="00B66C95"/>
    <w:rsid w:val="00B67A46"/>
    <w:rsid w:val="00B71EAF"/>
    <w:rsid w:val="00B945C5"/>
    <w:rsid w:val="00BA20EA"/>
    <w:rsid w:val="00BB754E"/>
    <w:rsid w:val="00BC0A56"/>
    <w:rsid w:val="00BD1CBF"/>
    <w:rsid w:val="00C23348"/>
    <w:rsid w:val="00C6454A"/>
    <w:rsid w:val="00C74052"/>
    <w:rsid w:val="00C94B86"/>
    <w:rsid w:val="00CB187A"/>
    <w:rsid w:val="00CD1843"/>
    <w:rsid w:val="00CD7C71"/>
    <w:rsid w:val="00CF1D0C"/>
    <w:rsid w:val="00D1088B"/>
    <w:rsid w:val="00D123BB"/>
    <w:rsid w:val="00D156D2"/>
    <w:rsid w:val="00D77EC0"/>
    <w:rsid w:val="00D86943"/>
    <w:rsid w:val="00DA47B9"/>
    <w:rsid w:val="00DA6C4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36F4"/>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59863584-1A2E-4F1A-B33E-1EF2FE29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329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4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135F8790.dotm</Template>
  <TotalTime>0</TotalTime>
  <Pages>3</Pages>
  <Words>938</Words>
  <Characters>4720</Characters>
  <Application>Microsoft Office Word</Application>
  <DocSecurity>0</DocSecurity>
  <Lines>162</Lines>
  <Paragraphs>31</Paragraphs>
  <ScaleCrop>false</ScaleCrop>
  <Company> </Company>
  <LinksUpToDate>false</LinksUpToDate>
  <CharactersWithSpaces>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 Modification, confirmation and termination of alimony - South Carolina Legislature Online</dc:title>
  <dc:subject/>
  <dc:creator>LeslieSimpson</dc:creator>
  <cp:keywords/>
  <dc:description/>
  <cp:lastModifiedBy>S Volk</cp:lastModifiedBy>
  <cp:revision>2</cp:revision>
  <dcterms:created xsi:type="dcterms:W3CDTF">2017-02-09T15:55:00Z</dcterms:created>
  <dcterms:modified xsi:type="dcterms:W3CDTF">2017-02-09T15:55:00Z</dcterms:modified>
</cp:coreProperties>
</file>