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55C9" w:rsidRDefault="008F55C9" w:rsidP="008F55C9">
      <w:pPr>
        <w:widowControl w:val="0"/>
        <w:jc w:val="center"/>
      </w:pPr>
      <w:r w:rsidRPr="008F55C9">
        <w:rPr>
          <w:b/>
        </w:rPr>
        <w:t>South Carolina General Assembly</w:t>
      </w:r>
    </w:p>
    <w:p w:rsidR="008F55C9" w:rsidRDefault="008F55C9" w:rsidP="008F55C9">
      <w:pPr>
        <w:widowControl w:val="0"/>
        <w:jc w:val="center"/>
      </w:pPr>
      <w:r>
        <w:t>122nd Session, 2017-2018</w:t>
      </w:r>
    </w:p>
    <w:p w:rsidR="008F55C9" w:rsidRDefault="008F55C9" w:rsidP="008F55C9">
      <w:pPr>
        <w:widowControl w:val="0"/>
      </w:pPr>
    </w:p>
    <w:p w:rsidR="008F55C9" w:rsidRDefault="008F55C9" w:rsidP="008F55C9">
      <w:pPr>
        <w:widowControl w:val="0"/>
        <w:rPr>
          <w:b/>
        </w:rPr>
      </w:pPr>
      <w:r w:rsidRPr="008F55C9">
        <w:rPr>
          <w:b/>
        </w:rPr>
        <w:t>S.</w:t>
      </w:r>
      <w:r>
        <w:rPr>
          <w:b/>
        </w:rPr>
        <w:t xml:space="preserve"> </w:t>
      </w:r>
      <w:r w:rsidRPr="008F55C9">
        <w:rPr>
          <w:b/>
        </w:rPr>
        <w:t>996</w:t>
      </w:r>
    </w:p>
    <w:p w:rsidR="008F55C9" w:rsidRDefault="008F55C9" w:rsidP="008F55C9">
      <w:pPr>
        <w:widowControl w:val="0"/>
        <w:rPr>
          <w:b/>
        </w:rPr>
      </w:pPr>
    </w:p>
    <w:p w:rsidR="008F55C9" w:rsidRDefault="008F55C9" w:rsidP="008F55C9">
      <w:pPr>
        <w:widowControl w:val="0"/>
      </w:pPr>
      <w:r w:rsidRPr="008F55C9">
        <w:rPr>
          <w:b/>
        </w:rPr>
        <w:t>STATUS INFORMATION</w:t>
      </w:r>
    </w:p>
    <w:p w:rsidR="008F55C9" w:rsidRDefault="008F55C9" w:rsidP="008F55C9">
      <w:pPr>
        <w:widowControl w:val="0"/>
      </w:pPr>
    </w:p>
    <w:p w:rsidR="008F55C9" w:rsidRDefault="008F55C9" w:rsidP="008F55C9">
      <w:pPr>
        <w:widowControl w:val="0"/>
      </w:pPr>
      <w:r>
        <w:t>General Bill</w:t>
      </w:r>
    </w:p>
    <w:p w:rsidR="008F55C9" w:rsidRDefault="006B7170" w:rsidP="008F55C9">
      <w:pPr>
        <w:widowControl w:val="0"/>
      </w:pPr>
      <w:r>
        <w:t>Sponsors: Senators Cromer and Shealy</w:t>
      </w:r>
    </w:p>
    <w:p w:rsidR="008F55C9" w:rsidRDefault="008F55C9" w:rsidP="008F55C9">
      <w:pPr>
        <w:widowControl w:val="0"/>
      </w:pPr>
      <w:r>
        <w:t>Document Path: l:\s-res\rwc\008anti.dmr.rwc.docx</w:t>
      </w:r>
    </w:p>
    <w:p w:rsidR="00FF578B" w:rsidRDefault="00FF578B" w:rsidP="008F55C9">
      <w:pPr>
        <w:widowControl w:val="0"/>
      </w:pPr>
      <w:r>
        <w:t>Companion/Similar bill(s): 4628, 4724</w:t>
      </w:r>
    </w:p>
    <w:p w:rsidR="008F55C9" w:rsidRDefault="008F55C9" w:rsidP="008F55C9">
      <w:pPr>
        <w:widowControl w:val="0"/>
      </w:pPr>
    </w:p>
    <w:p w:rsidR="008F55C9" w:rsidRDefault="008F55C9" w:rsidP="008F55C9">
      <w:pPr>
        <w:widowControl w:val="0"/>
      </w:pPr>
      <w:r>
        <w:t>Introduced in the Senate on February 13, 2018</w:t>
      </w:r>
    </w:p>
    <w:p w:rsidR="008F55C9" w:rsidRDefault="008F55C9" w:rsidP="008F55C9">
      <w:pPr>
        <w:widowControl w:val="0"/>
      </w:pPr>
      <w:r>
        <w:t xml:space="preserve">Currently residing in the Senate Committee on </w:t>
      </w:r>
      <w:r w:rsidRPr="008F55C9">
        <w:rPr>
          <w:b/>
        </w:rPr>
        <w:t>Banking and Insurance</w:t>
      </w:r>
    </w:p>
    <w:p w:rsidR="008F55C9" w:rsidRDefault="008F55C9" w:rsidP="008F55C9">
      <w:pPr>
        <w:widowControl w:val="0"/>
      </w:pPr>
    </w:p>
    <w:p w:rsidR="008F55C9" w:rsidRDefault="008F55C9" w:rsidP="008F55C9">
      <w:pPr>
        <w:widowControl w:val="0"/>
      </w:pPr>
      <w:r>
        <w:t xml:space="preserve">Summary: </w:t>
      </w:r>
      <w:r w:rsidR="000008CB">
        <w:t>Telemarketing</w:t>
      </w:r>
    </w:p>
    <w:p w:rsidR="008F55C9" w:rsidRDefault="008F55C9" w:rsidP="008F55C9">
      <w:pPr>
        <w:widowControl w:val="0"/>
      </w:pPr>
    </w:p>
    <w:p w:rsidR="008F55C9" w:rsidRDefault="008F55C9" w:rsidP="008F55C9">
      <w:pPr>
        <w:widowControl w:val="0"/>
      </w:pPr>
    </w:p>
    <w:p w:rsidR="008F55C9" w:rsidRDefault="008F55C9" w:rsidP="008F55C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F55C9">
        <w:rPr>
          <w:b/>
        </w:rPr>
        <w:t>HISTORY OF LEGISLATIVE ACTIONS</w:t>
      </w:r>
    </w:p>
    <w:p w:rsidR="008F55C9" w:rsidRDefault="008F55C9" w:rsidP="008F55C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F55C9" w:rsidRPr="008F55C9" w:rsidRDefault="008F55C9" w:rsidP="008F55C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F55C9">
        <w:rPr>
          <w:u w:val="single"/>
        </w:rPr>
        <w:tab/>
        <w:t>Date</w:t>
      </w:r>
      <w:r w:rsidRPr="008F55C9">
        <w:rPr>
          <w:u w:val="single"/>
        </w:rPr>
        <w:tab/>
        <w:t>Body</w:t>
      </w:r>
      <w:r w:rsidRPr="008F55C9">
        <w:rPr>
          <w:u w:val="single"/>
        </w:rPr>
        <w:tab/>
        <w:t>Action Description with journal page number</w:t>
      </w:r>
      <w:r w:rsidRPr="008F55C9">
        <w:rPr>
          <w:u w:val="single"/>
        </w:rPr>
        <w:tab/>
      </w:r>
    </w:p>
    <w:p w:rsidR="000B3FF4" w:rsidRDefault="000B3FF4" w:rsidP="000B3F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2/13/2018</w:t>
      </w:r>
      <w:r>
        <w:tab/>
        <w:t>Senate</w:t>
      </w:r>
      <w:r>
        <w:tab/>
      </w:r>
      <w:r w:rsidRPr="00C33A4C">
        <w:t>Introduced and read first time (</w:t>
      </w:r>
      <w:hyperlink r:id="rId6" w:history="1">
        <w:r w:rsidRPr="00C33A4C">
          <w:rPr>
            <w:rStyle w:val="Hyperlink"/>
          </w:rPr>
          <w:t>Senate Journal</w:t>
        </w:r>
        <w:r w:rsidRPr="00C33A4C">
          <w:rPr>
            <w:rStyle w:val="Hyperlink"/>
          </w:rPr>
          <w:noBreakHyphen/>
          <w:t>page 4</w:t>
        </w:r>
      </w:hyperlink>
      <w:r w:rsidRPr="00C33A4C">
        <w:t>)</w:t>
      </w:r>
    </w:p>
    <w:p w:rsidR="000B3FF4" w:rsidRDefault="000B3FF4" w:rsidP="000B3F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2/13/2018</w:t>
      </w:r>
      <w:r>
        <w:tab/>
        <w:t>Senate</w:t>
      </w:r>
      <w:r>
        <w:tab/>
      </w:r>
      <w:r w:rsidRPr="00C33A4C">
        <w:t>Referred to Com</w:t>
      </w:r>
      <w:r>
        <w:t xml:space="preserve">mittee on </w:t>
      </w:r>
      <w:r w:rsidRPr="00C33A4C">
        <w:rPr>
          <w:b/>
        </w:rPr>
        <w:t>Banking and Insurance</w:t>
      </w:r>
      <w:r>
        <w:t xml:space="preserve"> </w:t>
      </w:r>
      <w:r w:rsidRPr="00C33A4C">
        <w:t>(</w:t>
      </w:r>
      <w:hyperlink r:id="rId7" w:history="1">
        <w:r w:rsidRPr="00C33A4C">
          <w:rPr>
            <w:rStyle w:val="Hyperlink"/>
          </w:rPr>
          <w:t>Senate Journal</w:t>
        </w:r>
        <w:r w:rsidRPr="00C33A4C">
          <w:rPr>
            <w:rStyle w:val="Hyperlink"/>
          </w:rPr>
          <w:noBreakHyphen/>
          <w:t>page 4</w:t>
        </w:r>
      </w:hyperlink>
      <w:r w:rsidRPr="00C33A4C">
        <w:t>)</w:t>
      </w:r>
    </w:p>
    <w:p w:rsidR="000B3FF4" w:rsidRDefault="000B3FF4" w:rsidP="000B3F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F55C9" w:rsidRDefault="008F55C9" w:rsidP="008F55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F55C9">
          <w:rPr>
            <w:rStyle w:val="Hyperlink"/>
          </w:rPr>
          <w:t>legislative information</w:t>
        </w:r>
      </w:hyperlink>
      <w:r>
        <w:t xml:space="preserve"> at the website</w:t>
      </w:r>
    </w:p>
    <w:p w:rsidR="008F55C9" w:rsidRDefault="008F55C9" w:rsidP="008F55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F55C9" w:rsidRPr="008F55C9" w:rsidRDefault="008F55C9" w:rsidP="008F55C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F55C9" w:rsidRDefault="008F55C9" w:rsidP="008F55C9">
      <w:pPr>
        <w:widowControl w:val="0"/>
      </w:pPr>
      <w:r w:rsidRPr="008F55C9">
        <w:rPr>
          <w:b/>
        </w:rPr>
        <w:t>VERSIONS OF THIS BILL</w:t>
      </w:r>
    </w:p>
    <w:p w:rsidR="008F55C9" w:rsidRDefault="008F55C9" w:rsidP="008F55C9">
      <w:pPr>
        <w:widowControl w:val="0"/>
      </w:pPr>
    </w:p>
    <w:p w:rsidR="008F55C9" w:rsidRDefault="00886483" w:rsidP="008F55C9">
      <w:pPr>
        <w:widowControl w:val="0"/>
      </w:pPr>
      <w:hyperlink r:id="rId9" w:history="1">
        <w:r w:rsidR="008F55C9">
          <w:rPr>
            <w:rStyle w:val="Hyperlink"/>
          </w:rPr>
          <w:t>2/13/2018</w:t>
        </w:r>
      </w:hyperlink>
    </w:p>
    <w:p w:rsidR="008F55C9" w:rsidRDefault="008F55C9" w:rsidP="008F55C9"/>
    <w:p w:rsidR="008F55C9" w:rsidRDefault="008F55C9" w:rsidP="008F55C9">
      <w:pPr>
        <w:sectPr w:rsidR="008F55C9" w:rsidSect="008F55C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861BD" w:rsidRPr="00522CE0" w:rsidRDefault="00F861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861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85FD7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513F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AMEND </w:t>
      </w:r>
      <w:r w:rsidR="005D4610">
        <w:t xml:space="preserve">CHAPTER 20, TITLE 37 OF </w:t>
      </w:r>
      <w:r>
        <w:t xml:space="preserve">THE </w:t>
      </w:r>
      <w:r w:rsidR="005D4610">
        <w:t xml:space="preserve">1976 </w:t>
      </w:r>
      <w:r>
        <w:t xml:space="preserve">CODE, </w:t>
      </w:r>
      <w:r w:rsidR="00B8126D">
        <w:t xml:space="preserve">RELATING TO CONSUMER IDENTITY THEFT PROTECTION, </w:t>
      </w:r>
      <w:r>
        <w:t>BY ADDING SECTION 37</w:t>
      </w:r>
      <w:r w:rsidR="00AA789F">
        <w:noBreakHyphen/>
      </w:r>
      <w:r>
        <w:t>20</w:t>
      </w:r>
      <w:r w:rsidR="00AA789F">
        <w:noBreakHyphen/>
      </w:r>
      <w:r>
        <w:t>210</w:t>
      </w:r>
      <w:r w:rsidR="005D4610">
        <w:t xml:space="preserve">, </w:t>
      </w:r>
      <w:r>
        <w:t xml:space="preserve">TO PROHIBIT A TELEMARKETER OR TELEPHONE SOLICITOR FROM MAKING A CONSUMER TELEPHONE CALL WITH A SPOOFED TELEPHONE NUMBER THAT DISPLAYS A SOUTH CAROLINA AREA CODE </w:t>
      </w:r>
      <w:r w:rsidRPr="001D5BA9">
        <w:t>ON THE RECIPIENT</w:t>
      </w:r>
      <w:r w:rsidRPr="00B92176">
        <w:t>’</w:t>
      </w:r>
      <w:r w:rsidRPr="001D5BA9">
        <w:t>S CALLER IDENTIFICATION SYSTEM</w:t>
      </w:r>
      <w:r>
        <w:t xml:space="preserve"> UNLESS THE TELEMARKETER OR TELEPHONE SOLICITOR MAINTAINS A PHYSICAL PRESENCE IN THE STATE, TO PROVIDE REMEDIES FOR VIOLATIONS, TO PROVIDE EXCEPTIONS</w:t>
      </w:r>
      <w:r w:rsidR="005D4610">
        <w:t>, AND TO DEFINE NECESSARY TERMS</w:t>
      </w:r>
      <w: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85FD7" w:rsidRDefault="00685F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85FD7" w:rsidRDefault="00685F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513F6" w:rsidRDefault="00685FD7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513F6">
        <w:t>Chapter 20, Title 37 of the 1976 Code is amended by adding: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13F6" w:rsidRPr="006620A3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37</w:t>
      </w:r>
      <w:r w:rsidR="00AA789F">
        <w:noBreakHyphen/>
      </w:r>
      <w:r>
        <w:t>20</w:t>
      </w:r>
      <w:r w:rsidR="00AA789F">
        <w:noBreakHyphen/>
      </w:r>
      <w:r>
        <w:t>210.</w:t>
      </w:r>
      <w:r>
        <w:tab/>
      </w:r>
      <w:r w:rsidR="00B8126D">
        <w:t>(A)</w:t>
      </w:r>
      <w:r w:rsidR="00B8126D">
        <w:tab/>
      </w:r>
      <w:r w:rsidRPr="006620A3">
        <w:t>As used in this section:</w:t>
      </w:r>
    </w:p>
    <w:p w:rsidR="00240F98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620A3">
        <w:tab/>
      </w:r>
      <w:r w:rsidRPr="006620A3">
        <w:tab/>
        <w:t>(1)</w:t>
      </w:r>
      <w:r>
        <w:tab/>
      </w:r>
      <w:r w:rsidRPr="00B92176">
        <w:t>‘</w:t>
      </w:r>
      <w:r w:rsidRPr="006620A3">
        <w:t>Consumer telephone call</w:t>
      </w:r>
      <w:r w:rsidRPr="00B92176">
        <w:t>’</w:t>
      </w:r>
      <w:r w:rsidRPr="006620A3">
        <w:t xml:space="preserve"> means a call made by a telephone solicitor for the purpose of</w:t>
      </w:r>
      <w:r w:rsidR="00240F98">
        <w:t>:</w:t>
      </w:r>
    </w:p>
    <w:p w:rsidR="00240F98" w:rsidRDefault="00240F98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(a)</w:t>
      </w:r>
      <w:r>
        <w:tab/>
      </w:r>
      <w:r w:rsidR="003513F6" w:rsidRPr="006620A3">
        <w:t>soliciting a sale of consumer goods or services to the person called</w:t>
      </w:r>
      <w:r>
        <w:t>;</w:t>
      </w:r>
    </w:p>
    <w:p w:rsidR="00240F98" w:rsidRDefault="00240F98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(b)</w:t>
      </w:r>
      <w:r>
        <w:tab/>
      </w:r>
      <w:r w:rsidR="003513F6" w:rsidRPr="006620A3">
        <w:t>soliciting an extension of credit for consumer goods or services to the person called</w:t>
      </w:r>
      <w:r>
        <w:t>; or</w:t>
      </w:r>
    </w:p>
    <w:p w:rsidR="003513F6" w:rsidRDefault="00240F98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>
        <w:tab/>
        <w:t>(c)</w:t>
      </w:r>
      <w:r>
        <w:tab/>
      </w:r>
      <w:r w:rsidR="003513F6" w:rsidRPr="006620A3">
        <w:t>obtaining information that will or may be used for the direct solicitation of a sale of consumer goods or services to the person called or an extension of credit for these purposes.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</w:r>
      <w:r w:rsidRPr="00B92176">
        <w:t>‘</w:t>
      </w:r>
      <w:r>
        <w:t>P</w:t>
      </w:r>
      <w:r w:rsidRPr="005867AE">
        <w:t>hysical presence in th</w:t>
      </w:r>
      <w:r>
        <w:t>e</w:t>
      </w:r>
      <w:r w:rsidRPr="005867AE">
        <w:t xml:space="preserve"> State</w:t>
      </w:r>
      <w:r w:rsidRPr="00B92176">
        <w:t>’</w:t>
      </w:r>
      <w:r w:rsidRPr="005867AE">
        <w:t xml:space="preserve"> </w:t>
      </w:r>
      <w:r>
        <w:t>means</w:t>
      </w:r>
      <w:r w:rsidRPr="005867AE">
        <w:t xml:space="preserve"> owning, leasing, subleasing, or by any other means </w:t>
      </w:r>
      <w:r>
        <w:t xml:space="preserve">occupying a physical </w:t>
      </w:r>
      <w:r w:rsidRPr="005867AE">
        <w:t>space</w:t>
      </w:r>
      <w:r>
        <w:t xml:space="preserve"> or location within South Carolina for the purpose of </w:t>
      </w:r>
      <w:r w:rsidRPr="005867AE">
        <w:t>engag</w:t>
      </w:r>
      <w:r>
        <w:t xml:space="preserve">ing </w:t>
      </w:r>
      <w:r w:rsidRPr="005867AE">
        <w:t xml:space="preserve">in or </w:t>
      </w:r>
      <w:r w:rsidRPr="005867AE">
        <w:lastRenderedPageBreak/>
        <w:t>transact</w:t>
      </w:r>
      <w:r>
        <w:t>ing business, commercial, or economic</w:t>
      </w:r>
      <w:r w:rsidRPr="005867AE">
        <w:t xml:space="preserve"> activity for financial profit or gain.</w:t>
      </w:r>
    </w:p>
    <w:p w:rsidR="003513F6" w:rsidRPr="005867AE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5867AE">
        <w:t>(3)</w:t>
      </w:r>
      <w:r w:rsidRPr="005867AE">
        <w:tab/>
      </w:r>
      <w:r w:rsidRPr="00B92176">
        <w:t>‘</w:t>
      </w:r>
      <w:r>
        <w:t>S</w:t>
      </w:r>
      <w:r w:rsidRPr="005867AE">
        <w:t>poof</w:t>
      </w:r>
      <w:r w:rsidR="005D4610">
        <w:t>,</w:t>
      </w:r>
      <w:r w:rsidRPr="00B92176">
        <w:t>’</w:t>
      </w:r>
      <w:r>
        <w:t xml:space="preserve"> </w:t>
      </w:r>
      <w:r w:rsidRPr="00B92176">
        <w:t>‘</w:t>
      </w:r>
      <w:r>
        <w:t>spoofed</w:t>
      </w:r>
      <w:r w:rsidR="005D4610">
        <w:t>,</w:t>
      </w:r>
      <w:r w:rsidRPr="00B92176">
        <w:t>’</w:t>
      </w:r>
      <w:r w:rsidRPr="005867AE">
        <w:t xml:space="preserve"> or </w:t>
      </w:r>
      <w:r w:rsidRPr="00B92176">
        <w:t>‘</w:t>
      </w:r>
      <w:r w:rsidRPr="005867AE">
        <w:t>spoofing</w:t>
      </w:r>
      <w:r w:rsidRPr="00B92176">
        <w:t>’</w:t>
      </w:r>
      <w:r w:rsidRPr="005867AE">
        <w:t xml:space="preserve"> means falsifying the name or phone number appearing on caller identification systems.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</w:r>
      <w:r w:rsidRPr="006620A3">
        <w:t>(</w:t>
      </w:r>
      <w:r>
        <w:t>4</w:t>
      </w:r>
      <w:r w:rsidRPr="006620A3">
        <w:t>)</w:t>
      </w:r>
      <w:r w:rsidR="00B8126D">
        <w:tab/>
      </w:r>
      <w:r w:rsidRPr="00B92176">
        <w:t>‘</w:t>
      </w:r>
      <w:r>
        <w:t>Telemarketer</w:t>
      </w:r>
      <w:r w:rsidRPr="00B92176">
        <w:t>’</w:t>
      </w:r>
      <w:r>
        <w:t xml:space="preserve"> or </w:t>
      </w:r>
      <w:r w:rsidRPr="00B92176">
        <w:t>‘</w:t>
      </w:r>
      <w:r>
        <w:t>t</w:t>
      </w:r>
      <w:r w:rsidRPr="006620A3">
        <w:t>elephone solicitor</w:t>
      </w:r>
      <w:r w:rsidRPr="00B92176">
        <w:t>’</w:t>
      </w:r>
      <w:r w:rsidRPr="006620A3">
        <w:t xml:space="preserve"> means an individual,</w:t>
      </w:r>
      <w:r>
        <w:t xml:space="preserve"> business,</w:t>
      </w:r>
      <w:r w:rsidRPr="006620A3">
        <w:t xml:space="preserve"> firm or organization, partnership, association, or corporation </w:t>
      </w:r>
      <w:r w:rsidR="001B7A93">
        <w:t>that</w:t>
      </w:r>
      <w:r w:rsidRPr="006620A3">
        <w:t xml:space="preserve"> makes or causes to be made a consumer telephone call.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Notwithstanding another provision of law, a telemarketer or a telephone solicitor may not make, place, or initiate a consumer telephone call with a spoofed telephone number that displays a South Carolina area code on the recipient</w:t>
      </w:r>
      <w:r w:rsidRPr="00B92176">
        <w:t>’</w:t>
      </w:r>
      <w:r>
        <w:t>s caller identification system unless the telemarketer or telephone solicitor making, placing, or initiating the consumer telephone call maintains a physical presence in the State.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(C)</w:t>
      </w:r>
      <w:r>
        <w:tab/>
        <w:t>In addition to other available civil remedies: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 xml:space="preserve">the proper issuing authority may revoke the business license of a telemarketer or telephone solicitor </w:t>
      </w:r>
      <w:r w:rsidR="00CE5F49">
        <w:t>that</w:t>
      </w:r>
      <w:r>
        <w:t xml:space="preserve"> violates the provisions of this section; and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person who suffers damages or loss pursuant to a violation of subsection (B) may bring a civil action against the offending telemarketer or telephone solicitor for compensatory damages and injunctive relief or other equitable relief.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(D)</w:t>
      </w:r>
      <w:r>
        <w:tab/>
        <w:t>The provisions of this section do not apply to: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the legitimate law enforcement use of this procedure by the South Carolina Law Enforcement Division or another South Carolina state or local law enforcement agency;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a person or entity that places a call and blocks or otherwise prevents the delivery of a telephone number to a call recipient</w:t>
      </w:r>
      <w:r w:rsidRPr="00B92176">
        <w:t>’</w:t>
      </w:r>
      <w:r>
        <w:t>s caller identification display;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(3)</w:t>
      </w:r>
      <w:r>
        <w:tab/>
        <w:t>a person or entity that places an authorized call on behalf of another person or entity and inserts a telephone number identified with the person or entity on behalf of whom the call is being placed; or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(4)</w:t>
      </w:r>
      <w:r>
        <w:tab/>
        <w:t>a communications service provider that delivers a communication originated by another person or entity.”</w:t>
      </w:r>
    </w:p>
    <w:p w:rsidR="003513F6" w:rsidRDefault="003513F6" w:rsidP="003513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D7" w:rsidRPr="00522CE0" w:rsidRDefault="00685FD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513F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B4DD3" w:rsidRDefault="00AA789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F55C9" w:rsidRDefault="008F55C9" w:rsidP="008F55C9">
      <w:pPr>
        <w:suppressAutoHyphens/>
        <w:jc w:val="both"/>
        <w:rPr>
          <w:rFonts w:eastAsia="Times New Roman"/>
        </w:rPr>
      </w:pPr>
    </w:p>
    <w:sectPr w:rsidR="008F55C9" w:rsidSect="008F55C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FD7" w:rsidRDefault="00685FD7" w:rsidP="00522CE0">
      <w:r>
        <w:separator/>
      </w:r>
    </w:p>
  </w:endnote>
  <w:endnote w:type="continuationSeparator" w:id="0">
    <w:p w:rsidR="00685FD7" w:rsidRDefault="00685FD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09134A3-ABA5-43C2-B6FF-0D9D916525D6}"/>
    <w:embedBold r:id="rId2" w:fontKey="{9ECD6CA2-C8B5-49B5-9065-45C157F970B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9F2D302-F67A-490E-B89F-B8E331469406}"/>
    <w:embedBold r:id="rId4" w:fontKey="{EB467E64-2C06-4BA1-B7BB-6BFE752703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C75F1E-4C50-4216-A6ED-A25DB712F0F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55C9" w:rsidRPr="00F861BD" w:rsidRDefault="008F55C9" w:rsidP="00F861B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717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FD7" w:rsidRDefault="00685FD7" w:rsidP="00522CE0">
      <w:r>
        <w:separator/>
      </w:r>
    </w:p>
  </w:footnote>
  <w:footnote w:type="continuationSeparator" w:id="0">
    <w:p w:rsidR="00685FD7" w:rsidRDefault="00685FD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8ANTI.DMR.RWC"/>
    <w:docVar w:name="CoverAttorneyInitials" w:val="DMR"/>
    <w:docVar w:name="CoverAttorneyLastName" w:val="Daina Riley"/>
    <w:docVar w:name="CoverBillType" w:val="b"/>
    <w:docVar w:name="CoverSenator" w:val="RWC"/>
    <w:docVar w:name="dvBillNumber" w:val="996"/>
    <w:docVar w:name="dvBillNumberPrefix" w:val="S. "/>
    <w:docVar w:name="dvOriginalBody" w:val="Senate"/>
    <w:docVar w:name="fulldraftpath" w:val="L:\S-RES\RWC\008ANTI.DMR.RWC.DOCX"/>
    <w:docVar w:name="NameofBody" w:val="S"/>
    <w:docVar w:name="vgroup2" w:val="S-RES"/>
  </w:docVars>
  <w:rsids>
    <w:rsidRoot w:val="00685FD7"/>
    <w:rsid w:val="000008CB"/>
    <w:rsid w:val="00042AC1"/>
    <w:rsid w:val="00046516"/>
    <w:rsid w:val="00072458"/>
    <w:rsid w:val="0007601D"/>
    <w:rsid w:val="000B0720"/>
    <w:rsid w:val="000B3FF4"/>
    <w:rsid w:val="000B5EAF"/>
    <w:rsid w:val="000F0F3A"/>
    <w:rsid w:val="001315B2"/>
    <w:rsid w:val="00170561"/>
    <w:rsid w:val="00186AC9"/>
    <w:rsid w:val="00197DF1"/>
    <w:rsid w:val="001B3DD9"/>
    <w:rsid w:val="001B7A93"/>
    <w:rsid w:val="001B7E5D"/>
    <w:rsid w:val="001D3BAC"/>
    <w:rsid w:val="00216025"/>
    <w:rsid w:val="00240F98"/>
    <w:rsid w:val="00245C4E"/>
    <w:rsid w:val="002B4DD3"/>
    <w:rsid w:val="002C1321"/>
    <w:rsid w:val="002C2031"/>
    <w:rsid w:val="002C5896"/>
    <w:rsid w:val="002D3BED"/>
    <w:rsid w:val="00307C2B"/>
    <w:rsid w:val="00315D04"/>
    <w:rsid w:val="003513F6"/>
    <w:rsid w:val="00373059"/>
    <w:rsid w:val="00383247"/>
    <w:rsid w:val="003D2982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D4610"/>
    <w:rsid w:val="005F07AC"/>
    <w:rsid w:val="005F1745"/>
    <w:rsid w:val="00685FD7"/>
    <w:rsid w:val="006A1802"/>
    <w:rsid w:val="006B7170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8F55C9"/>
    <w:rsid w:val="00904E16"/>
    <w:rsid w:val="00910AD1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A789F"/>
    <w:rsid w:val="00AE59C8"/>
    <w:rsid w:val="00B10098"/>
    <w:rsid w:val="00B1461C"/>
    <w:rsid w:val="00B5790D"/>
    <w:rsid w:val="00B8126D"/>
    <w:rsid w:val="00B945C5"/>
    <w:rsid w:val="00BA20EA"/>
    <w:rsid w:val="00BB5AFC"/>
    <w:rsid w:val="00BC0A56"/>
    <w:rsid w:val="00BC5ED9"/>
    <w:rsid w:val="00C45366"/>
    <w:rsid w:val="00C57023"/>
    <w:rsid w:val="00C74052"/>
    <w:rsid w:val="00CB187A"/>
    <w:rsid w:val="00CC0EC7"/>
    <w:rsid w:val="00CC251A"/>
    <w:rsid w:val="00CE5F49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775F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61BD"/>
    <w:rsid w:val="00FB7F01"/>
    <w:rsid w:val="00FC0D36"/>
    <w:rsid w:val="00FC3A2B"/>
    <w:rsid w:val="00FE6467"/>
    <w:rsid w:val="00FF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25ABF3B9-3969-4E35-BE85-D3D93B2AA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8F55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96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21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1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996_201802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18FF8401.dotm</Template>
  <TotalTime>0</TotalTime>
  <Pages>3</Pages>
  <Words>692</Words>
  <Characters>3707</Characters>
  <Application>Microsoft Office Word</Application>
  <DocSecurity>0</DocSecurity>
  <Lines>137</Lines>
  <Paragraphs>34</Paragraphs>
  <ScaleCrop>false</ScaleCrop>
  <Company> </Company>
  <LinksUpToDate>false</LinksUpToDate>
  <CharactersWithSpaces>4365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996: Telemarketing - South Carolina Legislature Online</dc:title>
  <dc:subject/>
  <dc:creator>Rebecca Landau</dc:creator>
  <cp:keywords/>
  <dc:description/>
  <cp:lastModifiedBy>S Volk</cp:lastModifiedBy>
  <cp:revision>2</cp:revision>
  <dcterms:created xsi:type="dcterms:W3CDTF">2018-02-21T14:35:00Z</dcterms:created>
  <dcterms:modified xsi:type="dcterms:W3CDTF">2018-02-21T14:35:00Z</dcterms:modified>
</cp:coreProperties>
</file>