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CA2" w:rsidRDefault="003D1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D1CA2" w:rsidRDefault="003D1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3D1CA2" w:rsidRDefault="003D1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CA2" w:rsidRPr="003D1CA2" w:rsidRDefault="003D1CA2" w:rsidP="003D1CA2">
      <w:pPr>
        <w:tabs>
          <w:tab w:val="right" w:pos="5933"/>
        </w:tabs>
        <w:suppressAutoHyphens/>
      </w:pPr>
      <w:r>
        <w:tab/>
      </w:r>
      <w:r>
        <w:rPr>
          <w:b/>
          <w:sz w:val="36"/>
        </w:rPr>
        <w:t>S. 1000</w:t>
      </w:r>
    </w:p>
    <w:p w:rsidR="003D1CA2" w:rsidRDefault="003D1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CA2" w:rsidRDefault="003D1CA2" w:rsidP="003D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537F">
        <w:t>Labor, Commerce and Industry Committee</w:t>
      </w:r>
    </w:p>
    <w:p w:rsidR="003D1CA2" w:rsidRDefault="003D1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CA2" w:rsidRDefault="003D1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2/13/18--S.</w:t>
      </w:r>
    </w:p>
    <w:p w:rsidR="003D1CA2" w:rsidRDefault="003D1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3D1CA2" w:rsidRPr="003D1CA2" w:rsidRDefault="003D1CA2" w:rsidP="003D1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1CA2" w:rsidRDefault="003D1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CA2" w:rsidRDefault="003D1C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1CA2" w:rsidSect="003D1C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420B" w:rsidRDefault="006442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036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9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BOARD OF REGISTRATION FOR PROFESSIONAL ENGINEERS AND SURVEYORS, DESIGNATED AS REGULATION DOCUMENT NUMBER 4761, PURSUANT TO THE PROVISIONS OF ARTICLE 1, CHAPTER 23, TITLE 1 OF THE 1976 CODE.</w:t>
      </w:r>
      <w:bookmarkEnd w:id="1"/>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Board of Registration for Professional Engineers and Surveyors, designated as Regulation Document Number 4761, and submitted to the General Assembly pursuant to the provisions of Article 1, Chapter 23, Title 1 of the 1976 Code, are approved.</w:t>
      </w: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68" w:rsidRDefault="003503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7937">
        <w:t>2</w:t>
      </w:r>
      <w:r>
        <w:t>.</w:t>
      </w:r>
      <w:r>
        <w:tab/>
        <w:t>This joint resolution takes effect upon approval by the Governor.</w:t>
      </w:r>
    </w:p>
    <w:p w:rsidR="0035036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5036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5036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5036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50368" w:rsidRPr="00053D7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3D78">
        <w:t>The South Carolina Department of Labor, Licensing and Regulation, on behalf of the Board of Professional Engineers and Surveyors, proposes to amend its regulations to include the fee for the S.C. State Specific Surveying Examination.</w:t>
      </w:r>
    </w:p>
    <w:p w:rsidR="00350368" w:rsidRPr="00053D7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0368" w:rsidRPr="00053D78" w:rsidRDefault="00350368" w:rsidP="00350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3D78">
        <w:t xml:space="preserve">A Notice of Drafting was published in the </w:t>
      </w:r>
      <w:r w:rsidRPr="00053D78">
        <w:rPr>
          <w:i/>
        </w:rPr>
        <w:t>State Register</w:t>
      </w:r>
      <w:r w:rsidRPr="00053D78">
        <w:t xml:space="preserve"> on July 28, 2017.</w:t>
      </w:r>
    </w:p>
    <w:p w:rsidR="005B1122" w:rsidRDefault="0010776B" w:rsidP="005B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5B1122" w:rsidSect="003D1C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368" w:rsidRDefault="00350368" w:rsidP="009F0C77">
      <w:r>
        <w:separator/>
      </w:r>
    </w:p>
  </w:endnote>
  <w:endnote w:type="continuationSeparator" w:id="0">
    <w:p w:rsidR="00350368" w:rsidRDefault="003503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16694F-83CB-4DFB-BB3C-907B9A0373D2}"/>
    <w:embedBold r:id="rId2" w:fontKey="{3687BB70-F11A-49D5-8EEE-03EC2F162AC7}"/>
    <w:embedItalic r:id="rId3" w:fontKey="{0D6E01FE-61D7-4E7A-9C26-E03A79B296E7}"/>
  </w:font>
  <w:font w:name="Calibri">
    <w:panose1 w:val="020F0502020204030204"/>
    <w:charset w:val="00"/>
    <w:family w:val="swiss"/>
    <w:pitch w:val="variable"/>
    <w:sig w:usb0="E00002FF" w:usb1="4000ACFF" w:usb2="00000001" w:usb3="00000000" w:csb0="0000019F" w:csb1="00000000"/>
    <w:embedRegular r:id="rId4" w:fontKey="{A2B3F6FC-75BF-428C-816C-6516D148AD51}"/>
  </w:font>
  <w:font w:name="Segoe UI">
    <w:panose1 w:val="020B0502040204020203"/>
    <w:charset w:val="00"/>
    <w:family w:val="swiss"/>
    <w:pitch w:val="variable"/>
    <w:sig w:usb0="E10022FF" w:usb1="C000E47F" w:usb2="00000029" w:usb3="00000000" w:csb0="000001DF" w:csb1="00000000"/>
    <w:embedRegular r:id="rId5" w:fontKey="{F56F735F-A92F-46E2-8721-F261C781D47E}"/>
  </w:font>
  <w:font w:name="Cambria">
    <w:panose1 w:val="02040503050406030204"/>
    <w:charset w:val="00"/>
    <w:family w:val="roman"/>
    <w:pitch w:val="variable"/>
    <w:sig w:usb0="E00002FF" w:usb1="400004FF" w:usb2="00000000" w:usb3="00000000" w:csb0="0000019F" w:csb1="00000000"/>
    <w:embedRegular r:id="rId6" w:fontKey="{3DDFA14B-747D-435C-82A6-11C629965C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AF0" w:rsidRPr="0064420B" w:rsidRDefault="0064420B" w:rsidP="0064420B">
    <w:pPr>
      <w:pStyle w:val="Footer"/>
      <w:tabs>
        <w:tab w:val="clear" w:pos="4680"/>
        <w:tab w:val="clear" w:pos="9360"/>
        <w:tab w:val="center" w:pos="2995"/>
      </w:tabs>
      <w:spacing w:before="120"/>
    </w:pPr>
    <w:r>
      <w:t>[1000</w:t>
    </w:r>
    <w:r w:rsidR="003D1CA2">
      <w:t>-</w:t>
    </w:r>
    <w:r w:rsidR="003D1CA2">
      <w:fldChar w:fldCharType="begin"/>
    </w:r>
    <w:r w:rsidR="003D1CA2">
      <w:instrText xml:space="preserve"> PAGE  \* MERGEFORMAT </w:instrText>
    </w:r>
    <w:r w:rsidR="003D1CA2">
      <w:fldChar w:fldCharType="separate"/>
    </w:r>
    <w:r w:rsidR="00607DD5">
      <w:rPr>
        <w:noProof/>
      </w:rPr>
      <w:t>1</w:t>
    </w:r>
    <w:r w:rsidR="003D1CA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CA2" w:rsidRPr="0064420B" w:rsidRDefault="003D1CA2" w:rsidP="0064420B">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sidR="005B11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368" w:rsidRDefault="00350368" w:rsidP="009F0C77">
      <w:r>
        <w:separator/>
      </w:r>
    </w:p>
  </w:footnote>
  <w:footnote w:type="continuationSeparator" w:id="0">
    <w:p w:rsidR="00350368" w:rsidRDefault="003503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4CZ18"/>
    <w:docVar w:name="CoverBillType" w:val="a"/>
    <w:docVar w:name="DocPath" w:val="L:\Council\bills\DBS\31454CZ18.DOCX"/>
    <w:docVar w:name="dvBillNumber" w:val="1000"/>
    <w:docVar w:name="dvBillNumberPrefix" w:val="S. "/>
    <w:docVar w:name="dvOriginalBody" w:val="Senate"/>
    <w:docVar w:name="dvSteno" w:val="DBS"/>
    <w:docVar w:name="NameofBody" w:val="s"/>
    <w:docVar w:name="vGroup2" w:val="Council"/>
  </w:docVars>
  <w:rsids>
    <w:rsidRoot w:val="0035036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368"/>
    <w:rsid w:val="00393688"/>
    <w:rsid w:val="003D1CA2"/>
    <w:rsid w:val="003D411E"/>
    <w:rsid w:val="003E3C1E"/>
    <w:rsid w:val="003E6148"/>
    <w:rsid w:val="003E7D04"/>
    <w:rsid w:val="00400EAA"/>
    <w:rsid w:val="0041760A"/>
    <w:rsid w:val="004203D7"/>
    <w:rsid w:val="004809EE"/>
    <w:rsid w:val="004B2A8B"/>
    <w:rsid w:val="00511EE9"/>
    <w:rsid w:val="00521E00"/>
    <w:rsid w:val="00577C6C"/>
    <w:rsid w:val="0058501B"/>
    <w:rsid w:val="005B1122"/>
    <w:rsid w:val="005C5AC4"/>
    <w:rsid w:val="00607DD5"/>
    <w:rsid w:val="0061228A"/>
    <w:rsid w:val="006215AA"/>
    <w:rsid w:val="006340D9"/>
    <w:rsid w:val="00643B8E"/>
    <w:rsid w:val="0064420B"/>
    <w:rsid w:val="00653ECC"/>
    <w:rsid w:val="00665EBC"/>
    <w:rsid w:val="00680479"/>
    <w:rsid w:val="0069470D"/>
    <w:rsid w:val="006A476C"/>
    <w:rsid w:val="006C6A93"/>
    <w:rsid w:val="006E02F9"/>
    <w:rsid w:val="006E772E"/>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937"/>
    <w:rsid w:val="00EB00A2"/>
    <w:rsid w:val="00EB1BF3"/>
    <w:rsid w:val="00EF3EEE"/>
    <w:rsid w:val="00F149A7"/>
    <w:rsid w:val="00F34AF0"/>
    <w:rsid w:val="00F50BAF"/>
    <w:rsid w:val="00F52C10"/>
    <w:rsid w:val="00F81FFD"/>
    <w:rsid w:val="00F84278"/>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96E3DA-330D-4574-BCC7-D50EAC004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79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9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4FB20-797F-42E1-8E69-4594F19FB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2</Pages>
  <Words>204</Words>
  <Characters>1108</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1000 Text of Previous Version (Feb. 13, 2018) - South Carolina Legislature Online</dc:title>
  <dc:subject/>
  <dc:creator>DeirdreBrevardSmith</dc:creator>
  <cp:keywords/>
  <dc:description/>
  <cp:lastModifiedBy>Miriam Cook</cp:lastModifiedBy>
  <cp:revision>2</cp:revision>
  <cp:lastPrinted>2018-02-08T21:11:00Z</cp:lastPrinted>
  <dcterms:created xsi:type="dcterms:W3CDTF">2018-02-13T23:27:00Z</dcterms:created>
  <dcterms:modified xsi:type="dcterms:W3CDTF">2018-02-13T23:27:00Z</dcterms:modified>
</cp:coreProperties>
</file>