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345" w:rsidRDefault="001933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6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B46193">
        <w:noBreakHyphen/>
      </w:r>
      <w:r>
        <w:t>5</w:t>
      </w:r>
      <w:r w:rsidR="00B46193">
        <w:noBreakHyphen/>
      </w:r>
      <w:r>
        <w:t>2938 SO AS TO ESTABLISH MISDEMEANOR DEATH BY VEHICLE AS AN O</w:t>
      </w:r>
      <w:r w:rsidR="00C10056">
        <w:t xml:space="preserve">FFENSE AND TO PROVIDE A PENALTY; AND </w:t>
      </w:r>
      <w:r w:rsidR="00B46193">
        <w:t>TO</w:t>
      </w:r>
      <w:r w:rsidR="00C10056">
        <w:t xml:space="preserve"> AMEND</w:t>
      </w:r>
      <w:r w:rsidR="00B46193">
        <w:t xml:space="preserve"> </w:t>
      </w:r>
      <w:r w:rsidR="00C10056">
        <w:t>SECTION 56</w:t>
      </w:r>
      <w:r w:rsidR="00B46193">
        <w:noBreakHyphen/>
      </w:r>
      <w:r w:rsidR="00C10056">
        <w:t>1</w:t>
      </w:r>
      <w:r w:rsidR="00B46193">
        <w:noBreakHyphen/>
      </w:r>
      <w:r w:rsidR="00C10056">
        <w:t>720, RELATING TO THE POINT SYSTEM ESTABLISHED FOR THE EVALUATION OF THE DRIVING RECORD OF PERSONS OPERATING MOTOR VEHICLES, SO</w:t>
      </w:r>
      <w:r w:rsidR="00D901CC">
        <w:t xml:space="preserve"> AS TO PROVIDE THAT THE OFFENSE</w:t>
      </w:r>
      <w:r w:rsidR="00C10056">
        <w:t xml:space="preserve"> OF MISDEMEANOR DEATH BY VEHICLE IS A SIX POINT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FDF">
        <w:t>Article 23, Chapter 5, Title 56 of the 1976 Code is amended by adding:</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46193">
        <w:noBreakHyphen/>
      </w:r>
      <w:r>
        <w:t>5</w:t>
      </w:r>
      <w:r w:rsidR="00B46193">
        <w:noBreakHyphen/>
      </w:r>
      <w:r>
        <w:t>2938.</w:t>
      </w:r>
      <w:r>
        <w:tab/>
        <w:t>(A)</w:t>
      </w:r>
      <w:r>
        <w:tab/>
        <w:t>A person commits the offense of misdemeanor death by vehicle if:</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 unintentionally causes the death of another person; and</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 was engaged in the violation of a state law or local ordinance applying to the operation or use of a vehicle or to the regulation of traffic other than an offense contained in Section 56</w:t>
      </w:r>
      <w:r w:rsidR="00B46193">
        <w:noBreakHyphen/>
      </w:r>
      <w:r>
        <w:t>5</w:t>
      </w:r>
      <w:r w:rsidR="00B46193">
        <w:noBreakHyphen/>
      </w:r>
      <w:r>
        <w:t>2910, 56</w:t>
      </w:r>
      <w:r w:rsidR="00B46193">
        <w:noBreakHyphen/>
      </w:r>
      <w:r>
        <w:t>5</w:t>
      </w:r>
      <w:r w:rsidR="00B46193">
        <w:noBreakHyphen/>
      </w:r>
      <w:r>
        <w:t>2930, 56</w:t>
      </w:r>
      <w:r w:rsidR="00B46193">
        <w:noBreakHyphen/>
      </w:r>
      <w:r>
        <w:t>5</w:t>
      </w:r>
      <w:r w:rsidR="00B46193">
        <w:noBreakHyphen/>
      </w:r>
      <w:r>
        <w:t>2933, or 56</w:t>
      </w:r>
      <w:r w:rsidR="00B46193">
        <w:noBreakHyphen/>
      </w:r>
      <w:r>
        <w:t>5</w:t>
      </w:r>
      <w:r w:rsidR="00B46193">
        <w:noBreakHyphen/>
      </w:r>
      <w:r>
        <w:t>2945.</w:t>
      </w:r>
    </w:p>
    <w:p w:rsidR="00024FDF" w:rsidRDefault="00024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this provision, upon conviction, must be imprisoned not more than ninety days, and fined not more than one thousand dollars.</w:t>
      </w:r>
      <w:r w:rsidR="00C10056">
        <w:t>”</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6" w:rsidRDefault="00C10056" w:rsidP="00B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t>2.</w:t>
      </w:r>
      <w:r>
        <w:tab/>
        <w:t>Section 56</w:t>
      </w:r>
      <w:r w:rsidR="00B46193">
        <w:noBreakHyphen/>
      </w:r>
      <w:r>
        <w:t>1</w:t>
      </w:r>
      <w:r w:rsidR="00B46193">
        <w:noBreakHyphen/>
      </w:r>
      <w:r w:rsidR="0052791E">
        <w:t>720 of the 1976 Code</w:t>
      </w:r>
      <w:r>
        <w:t xml:space="preserve"> </w:t>
      </w:r>
      <w:r w:rsidR="00B46193">
        <w:t>is</w:t>
      </w:r>
      <w:r>
        <w:t xml:space="preserve"> amended to read:</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46193">
        <w:noBreakHyphen/>
      </w:r>
      <w:r>
        <w:t>1</w:t>
      </w:r>
      <w:r w:rsidR="00B46193">
        <w:noBreakHyphen/>
      </w:r>
      <w:r>
        <w:t>720.</w:t>
      </w:r>
      <w:r>
        <w:tab/>
      </w:r>
      <w:r w:rsidRPr="00D676AF">
        <w:t xml:space="preserve">There is established a point system for the evaluation of the operating record of persons to whom a license to </w:t>
      </w:r>
      <w:r w:rsidRPr="00D676AF">
        <w:lastRenderedPageBreak/>
        <w:t>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VIOLATION</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 xml:space="preserve"> POINTS</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Reckless driving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stopped school bus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Hit</w:t>
      </w:r>
      <w:r w:rsidR="00B46193">
        <w:noBreakHyphen/>
      </w:r>
      <w:r w:rsidRPr="00511A61">
        <w:t>and</w:t>
      </w:r>
      <w:r w:rsidR="00B46193">
        <w:noBreakHyphen/>
      </w:r>
      <w:r w:rsidRPr="00511A61">
        <w:t>run, property damages only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too fast for conditions, or speeding:</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(1)</w:t>
      </w:r>
      <w:r w:rsidRPr="00511A61">
        <w:tab/>
        <w:t xml:space="preserve">No more than 10 m.p.h. above the posted limits </w:t>
      </w:r>
      <w:r w:rsidRPr="00511A61">
        <w:tab/>
      </w:r>
      <w:r w:rsidRPr="00511A61">
        <w:tab/>
      </w:r>
      <w:r w:rsidRPr="00511A61">
        <w:tab/>
      </w:r>
      <w:r w:rsidRPr="00511A61">
        <w:tab/>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(2)</w:t>
      </w:r>
      <w:r w:rsidRPr="00511A61">
        <w:tab/>
        <w:t xml:space="preserve">More than 10 m.p.h. but less than 25 </w:t>
      </w:r>
      <w:r w:rsidRPr="00511A61">
        <w:tab/>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r>
      <w:r w:rsidRPr="00511A61">
        <w:tab/>
      </w:r>
      <w:r w:rsidRPr="00511A61">
        <w:tab/>
        <w:t xml:space="preserve">m.p.h. above the posted limits </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(3)</w:t>
      </w:r>
      <w:r w:rsidRPr="00511A61">
        <w:tab/>
        <w:t>25 m.p.h. or above the posted limits</w:t>
      </w:r>
      <w:r w:rsidRPr="00511A61">
        <w:tab/>
      </w:r>
      <w:r w:rsidRPr="00511A61">
        <w:tab/>
      </w:r>
      <w:r w:rsidRPr="00511A61">
        <w:tab/>
      </w:r>
      <w:r w:rsidRPr="00511A61">
        <w:tab/>
      </w:r>
      <w:r w:rsidRPr="00511A61">
        <w:tab/>
      </w:r>
      <w:r w:rsidRPr="00511A61">
        <w:tab/>
      </w:r>
      <w:r w:rsidRPr="00511A61">
        <w:tab/>
      </w:r>
      <w:r w:rsidRPr="00511A61">
        <w:tab/>
      </w:r>
      <w:r w:rsidRPr="00511A61">
        <w:tab/>
        <w:t>6</w:t>
      </w:r>
    </w:p>
    <w:p w:rsidR="0056229E"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Disobedience of any official traffic control device </w:t>
      </w:r>
      <w:r w:rsidRPr="00511A61">
        <w:tab/>
      </w:r>
      <w:r w:rsidRPr="00511A61">
        <w:tab/>
      </w:r>
      <w:r w:rsidRPr="00511A61">
        <w:tab/>
      </w:r>
      <w:r w:rsidRPr="00511A61">
        <w:tab/>
      </w:r>
      <w:r w:rsidRPr="00511A61">
        <w:tab/>
      </w:r>
      <w:r w:rsidRPr="00511A61">
        <w:tab/>
        <w:t>4</w:t>
      </w:r>
    </w:p>
    <w:p w:rsidR="0056229E" w:rsidRPr="00511A61" w:rsidRDefault="00D901CC"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01CC">
        <w:rPr>
          <w:u w:val="single"/>
        </w:rPr>
        <w:t>Misdemeanor death by vehicle</w:t>
      </w:r>
      <w:r>
        <w:tab/>
      </w:r>
      <w:r>
        <w:tab/>
      </w:r>
      <w:r>
        <w:tab/>
      </w:r>
      <w:r>
        <w:tab/>
      </w:r>
      <w:r>
        <w:tab/>
      </w:r>
      <w:r>
        <w:tab/>
      </w:r>
      <w:r>
        <w:tab/>
      </w:r>
      <w:r>
        <w:tab/>
      </w:r>
      <w:r>
        <w:tab/>
      </w:r>
      <w:r>
        <w:tab/>
      </w:r>
      <w:r>
        <w:tab/>
      </w:r>
      <w:r>
        <w:tab/>
      </w:r>
      <w:r>
        <w:tab/>
      </w:r>
      <w:r>
        <w:tab/>
      </w:r>
      <w:r w:rsidRPr="00D901CC">
        <w:rPr>
          <w:u w:val="single"/>
        </w:rPr>
        <w:t>6</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Disobedience to officer directing traffic</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yield right</w:t>
      </w:r>
      <w:r w:rsidR="00B46193">
        <w:noBreakHyphen/>
      </w:r>
      <w:r w:rsidRPr="00511A61">
        <w:t>of</w:t>
      </w:r>
      <w:r w:rsidR="00B46193">
        <w:noBreakHyphen/>
      </w:r>
      <w:r w:rsidRPr="00511A61">
        <w:t>way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on wrong side of road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Passing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Turning unlawfully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through or within safety zone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 xml:space="preserve">Failing to give signal or giving improper </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 xml:space="preserve">signal for stopping, turning, or </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r>
      <w:r w:rsidRPr="00511A61">
        <w:tab/>
        <w:t>suddenly decreased speed</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Shifting lanes without safety precaution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dangerous parking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Following too closely</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Failing to dim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lights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with improper brakes</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4</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Operating a vehicle in unsafe condition</w:t>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Driving in improper lane</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61">
        <w:tab/>
        <w:t>Improper backing</w:t>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rsidRPr="00511A61">
        <w:tab/>
      </w:r>
      <w:r>
        <w:tab/>
      </w:r>
      <w:r w:rsidRPr="00511A61">
        <w:t>2</w:t>
      </w:r>
    </w:p>
    <w:p w:rsidR="0056229E" w:rsidRPr="00511A61" w:rsidRDefault="0056229E" w:rsidP="0056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A61">
        <w:tab/>
      </w:r>
      <w:r w:rsidRPr="00511A61">
        <w:rPr>
          <w:u w:color="000000" w:themeColor="text1"/>
        </w:rPr>
        <w:t>Endangerment of a highway worker, no injury</w:t>
      </w:r>
      <w:r w:rsidRPr="00511A61">
        <w:tab/>
      </w:r>
      <w:r w:rsidRPr="00511A61">
        <w:tab/>
      </w:r>
      <w:r w:rsidRPr="00511A61">
        <w:tab/>
      </w:r>
      <w:r w:rsidRPr="00511A61">
        <w:tab/>
      </w:r>
      <w:r w:rsidRPr="00511A61">
        <w:tab/>
      </w:r>
      <w:r w:rsidRPr="00511A61">
        <w:tab/>
      </w:r>
      <w:r w:rsidRPr="00511A61">
        <w:tab/>
      </w:r>
      <w:r>
        <w:tab/>
      </w:r>
      <w:r w:rsidRPr="00511A61">
        <w:rPr>
          <w:u w:color="000000" w:themeColor="text1"/>
        </w:rPr>
        <w:t>2</w:t>
      </w:r>
    </w:p>
    <w:p w:rsidR="00C10056" w:rsidRDefault="0056229E" w:rsidP="00B46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rsidRPr="00511A61">
        <w:tab/>
      </w:r>
      <w:r w:rsidRPr="00511A61">
        <w:rPr>
          <w:u w:color="000000" w:themeColor="text1"/>
        </w:rPr>
        <w:t>Endangerment of a highway worker, injury results</w:t>
      </w:r>
      <w:r w:rsidRPr="00511A61">
        <w:tab/>
      </w:r>
      <w:r w:rsidRPr="00511A61">
        <w:tab/>
      </w:r>
      <w:r w:rsidRPr="00511A61">
        <w:tab/>
      </w:r>
      <w:r w:rsidRPr="00511A61">
        <w:tab/>
      </w:r>
      <w:r w:rsidRPr="00511A61">
        <w:tab/>
      </w:r>
      <w:r>
        <w:tab/>
      </w:r>
      <w:r w:rsidRPr="00511A61">
        <w:t>4</w:t>
      </w:r>
      <w:r w:rsidR="00B46193">
        <w:t>”</w:t>
      </w:r>
    </w:p>
    <w:p w:rsidR="00C10056" w:rsidRDefault="00C10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F3E" w:rsidRDefault="0013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056">
        <w:t>3</w:t>
      </w:r>
      <w:r>
        <w:t>.</w:t>
      </w:r>
      <w:r>
        <w:tab/>
        <w:t>This act takes effect upon approval by the Governor.</w:t>
      </w:r>
    </w:p>
    <w:p w:rsidR="00E302A5" w:rsidRDefault="00B46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345" w:rsidRDefault="00193345" w:rsidP="00193345">
      <w:pPr>
        <w:suppressAutoHyphens/>
      </w:pPr>
    </w:p>
    <w:sectPr w:rsidR="00193345" w:rsidSect="00193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29E" w:rsidRDefault="0056229E" w:rsidP="009F0C77">
      <w:r>
        <w:separator/>
      </w:r>
    </w:p>
  </w:endnote>
  <w:endnote w:type="continuationSeparator" w:id="0">
    <w:p w:rsidR="0056229E" w:rsidRDefault="00562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5D2673-C27F-40D9-9DDB-F3B3F3CB7CAC}"/>
    <w:embedBold r:id="rId2" w:fontKey="{A98E88D3-57D6-4B39-BF25-08C75C1D6B6E}"/>
  </w:font>
  <w:font w:name="Calibri">
    <w:panose1 w:val="020F0502020204030204"/>
    <w:charset w:val="00"/>
    <w:family w:val="swiss"/>
    <w:pitch w:val="variable"/>
    <w:sig w:usb0="E00002FF" w:usb1="4000ACFF" w:usb2="00000001" w:usb3="00000000" w:csb0="0000019F" w:csb1="00000000"/>
    <w:embedRegular r:id="rId3" w:fontKey="{8C03BED7-DB47-4D4B-8416-354384FD94A8}"/>
  </w:font>
  <w:font w:name="Segoe UI">
    <w:panose1 w:val="020B0502040204020203"/>
    <w:charset w:val="00"/>
    <w:family w:val="swiss"/>
    <w:pitch w:val="variable"/>
    <w:sig w:usb0="E10022FF" w:usb1="C000E47F" w:usb2="00000029" w:usb3="00000000" w:csb0="000001DF" w:csb1="00000000"/>
    <w:embedRegular r:id="rId4" w:fontKey="{FD64CF69-C199-46ED-BC2D-368C64E83FD4}"/>
  </w:font>
  <w:font w:name="Cambria">
    <w:panose1 w:val="02040503050406030204"/>
    <w:charset w:val="00"/>
    <w:family w:val="roman"/>
    <w:pitch w:val="variable"/>
    <w:sig w:usb0="E00002FF" w:usb1="400004FF" w:usb2="00000000" w:usb3="00000000" w:csb0="0000019F" w:csb1="00000000"/>
    <w:embedRegular r:id="rId5" w:fontKey="{2CB75214-0AD2-4BD7-902D-897118DB1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A5" w:rsidRPr="00193345" w:rsidRDefault="00193345" w:rsidP="00193345">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29E" w:rsidRDefault="0056229E" w:rsidP="009F0C77">
      <w:r>
        <w:separator/>
      </w:r>
    </w:p>
  </w:footnote>
  <w:footnote w:type="continuationSeparator" w:id="0">
    <w:p w:rsidR="0056229E" w:rsidRDefault="00562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40CM18"/>
    <w:docVar w:name="CoverBillType" w:val="b"/>
    <w:docVar w:name="DocPath" w:val="L:\Council\bills\GT\5440CM18.DOCX"/>
    <w:docVar w:name="dvBillNumber" w:val="1011"/>
    <w:docVar w:name="dvBillNumberPrefix" w:val="S. "/>
    <w:docVar w:name="dvOriginalBody" w:val="Senate"/>
    <w:docVar w:name="dvSteno" w:val="GT"/>
    <w:docVar w:name="NameofBody" w:val="s"/>
    <w:docVar w:name="vGroup2" w:val="Council"/>
  </w:docVars>
  <w:rsids>
    <w:rsidRoot w:val="00136F3E"/>
    <w:rsid w:val="00024FDF"/>
    <w:rsid w:val="000263D9"/>
    <w:rsid w:val="00026C9A"/>
    <w:rsid w:val="000965A1"/>
    <w:rsid w:val="000C487D"/>
    <w:rsid w:val="000E1785"/>
    <w:rsid w:val="000F39F2"/>
    <w:rsid w:val="001023A4"/>
    <w:rsid w:val="0010776B"/>
    <w:rsid w:val="00133E66"/>
    <w:rsid w:val="00134ACF"/>
    <w:rsid w:val="00136F3E"/>
    <w:rsid w:val="00144E15"/>
    <w:rsid w:val="0019334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91E"/>
    <w:rsid w:val="0056229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AB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6193"/>
    <w:rsid w:val="00B741CB"/>
    <w:rsid w:val="00B87AF8"/>
    <w:rsid w:val="00B934F3"/>
    <w:rsid w:val="00BB6347"/>
    <w:rsid w:val="00BD2134"/>
    <w:rsid w:val="00C038D8"/>
    <w:rsid w:val="00C045DD"/>
    <w:rsid w:val="00C10056"/>
    <w:rsid w:val="00C10D97"/>
    <w:rsid w:val="00C3136F"/>
    <w:rsid w:val="00C3483A"/>
    <w:rsid w:val="00C73C36"/>
    <w:rsid w:val="00C74E9D"/>
    <w:rsid w:val="00C82FD3"/>
    <w:rsid w:val="00CC6B7B"/>
    <w:rsid w:val="00CD3619"/>
    <w:rsid w:val="00CF4447"/>
    <w:rsid w:val="00D239F9"/>
    <w:rsid w:val="00D24C61"/>
    <w:rsid w:val="00D405E7"/>
    <w:rsid w:val="00D40DD2"/>
    <w:rsid w:val="00D41D56"/>
    <w:rsid w:val="00D6260D"/>
    <w:rsid w:val="00D6662B"/>
    <w:rsid w:val="00D901CC"/>
    <w:rsid w:val="00D95E2F"/>
    <w:rsid w:val="00D970A9"/>
    <w:rsid w:val="00DB3AC0"/>
    <w:rsid w:val="00DC6813"/>
    <w:rsid w:val="00DE68F0"/>
    <w:rsid w:val="00DF3845"/>
    <w:rsid w:val="00DF7E17"/>
    <w:rsid w:val="00E302A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6CD02-41FB-4DD3-9369-08B7CFF9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4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A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F39C-C57B-47D9-ADA1-E38A5DC1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2</Pages>
  <Words>469</Words>
  <Characters>2330</Characters>
  <Application>Microsoft Office Word</Application>
  <DocSecurity>0</DocSecurity>
  <Lines>83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1011 Text of Previous Version (Feb. 14, 2018) - South Carolina Legislature Online</dc:title>
  <dc:subject/>
  <dc:creator>Gwen Thurmond</dc:creator>
  <cp:keywords/>
  <dc:description/>
  <cp:lastModifiedBy>S Volk</cp:lastModifiedBy>
  <cp:revision>2</cp:revision>
  <cp:lastPrinted>2018-02-12T18:21:00Z</cp:lastPrinted>
  <dcterms:created xsi:type="dcterms:W3CDTF">2018-02-14T17:24:00Z</dcterms:created>
  <dcterms:modified xsi:type="dcterms:W3CDTF">2018-02-14T17:24:00Z</dcterms:modified>
</cp:coreProperties>
</file>