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07C" w:rsidRDefault="00C73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E1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06AB">
        <w:rPr>
          <w:color w:val="000000" w:themeColor="text1"/>
          <w:u w:color="000000" w:themeColor="text1"/>
        </w:rPr>
        <w:t>TO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TUESDAY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13 AND THURSDAY, NOVEMBER 15 AND FRIDAY, NOVEMBER 16</w:t>
      </w:r>
      <w:r w:rsidR="00EF255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2018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3E79" w:rsidRPr="001306AB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06AB"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two</w:t>
      </w:r>
      <w:r w:rsidRPr="001306AB">
        <w:rPr>
          <w:color w:val="000000" w:themeColor="text1"/>
          <w:u w:color="000000" w:themeColor="text1"/>
        </w:rPr>
        <w:t xml:space="preserve"> states have successful Youth in Government programs; and </w:t>
      </w: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E79" w:rsidRPr="001306AB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and middle school students; and </w:t>
      </w: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E79" w:rsidRPr="001306AB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 xml:space="preserve">Whereas, students taking part in the program will run for statewide office, enact legislation, and organize their own government; and </w:t>
      </w: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E79" w:rsidRPr="001306AB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Youth in Government program is to encourage our youth to develop enthusiasm and appreciation for government and community affairs; and </w:t>
      </w: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 Now, therefore,</w:t>
      </w: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E79" w:rsidRPr="003010A3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</w:t>
      </w:r>
      <w:r>
        <w:rPr>
          <w:color w:val="000000" w:themeColor="text1"/>
          <w:u w:color="000000" w:themeColor="text1"/>
        </w:rPr>
        <w:t>to use the C</w:t>
      </w:r>
      <w:r w:rsidRPr="001306AB">
        <w:rPr>
          <w:color w:val="000000" w:themeColor="text1"/>
          <w:u w:color="000000" w:themeColor="text1"/>
        </w:rPr>
        <w:t xml:space="preserve">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Tuesday, November 13 and Thursday, November 15 and Friday, November 16, 2018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  <w:r w:rsidRPr="003010A3">
        <w:rPr>
          <w:color w:val="000000" w:themeColor="text1"/>
          <w:u w:color="000000" w:themeColor="text1"/>
        </w:rPr>
        <w:t xml:space="preserve"> </w:t>
      </w: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E79" w:rsidRPr="003010A3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E79" w:rsidRPr="003010A3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2F3E79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E3E16" w:rsidRDefault="002F3E79" w:rsidP="002F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 Sergeant at Arms James R. Melton</w:t>
      </w:r>
      <w:r>
        <w:t>.</w:t>
      </w:r>
    </w:p>
    <w:p w:rsidR="005A56BE" w:rsidRDefault="0010776B" w:rsidP="00EF2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7307C" w:rsidRDefault="00C7307C" w:rsidP="00C7307C">
      <w:pPr>
        <w:suppressAutoHyphens/>
      </w:pPr>
    </w:p>
    <w:sectPr w:rsidR="00C7307C" w:rsidSect="00C730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E16" w:rsidRDefault="00FE3E16" w:rsidP="009F0C77">
      <w:r>
        <w:separator/>
      </w:r>
    </w:p>
  </w:endnote>
  <w:endnote w:type="continuationSeparator" w:id="0">
    <w:p w:rsidR="00FE3E16" w:rsidRDefault="00FE3E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EF9E27-5301-4FD7-BDA4-F3B3C0FE114D}"/>
    <w:embedBold r:id="rId2" w:fontKey="{C0B8ECC4-377D-4705-B2DA-92BFC2C7D8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BD7915-13E0-4A75-8120-43EB1DDA41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4E9BF4-8843-48B8-BF3D-96C7AB8DAE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EC6DDF-56E7-4F31-8BE4-3FAD3941FA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6BE" w:rsidRPr="00C7307C" w:rsidRDefault="00C7307C" w:rsidP="00C730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E16" w:rsidRDefault="00FE3E16" w:rsidP="009F0C77">
      <w:r>
        <w:separator/>
      </w:r>
    </w:p>
  </w:footnote>
  <w:footnote w:type="continuationSeparator" w:id="0">
    <w:p w:rsidR="00FE3E16" w:rsidRDefault="00FE3E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SA18"/>
    <w:docVar w:name="CoverBillType" w:val="r"/>
    <w:docVar w:name="DocPath" w:val="L:\Council\bills\DKA\3150SA18.DOCX"/>
    <w:docVar w:name="dvBillNumber" w:val="105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FE3E1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33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3E79"/>
    <w:rsid w:val="00325348"/>
    <w:rsid w:val="00393688"/>
    <w:rsid w:val="003B51A0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A56BE"/>
    <w:rsid w:val="005B789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0745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307C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666E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2558"/>
    <w:rsid w:val="00EF3EEE"/>
    <w:rsid w:val="00F149A7"/>
    <w:rsid w:val="00F50BAF"/>
    <w:rsid w:val="00F52C10"/>
    <w:rsid w:val="00F81FFD"/>
    <w:rsid w:val="00F85228"/>
    <w:rsid w:val="00F907F7"/>
    <w:rsid w:val="00FB6773"/>
    <w:rsid w:val="00FE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D95C45-B396-45A6-9F77-BAC31685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6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5CF1D-BA36-4EAE-92BC-8D5591AF2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1275AF2B.dotm</Template>
  <TotalTime>0</TotalTime>
  <Pages>2</Pages>
  <Words>376</Words>
  <Characters>1969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1059 Text of Previous Version (Feb. 28, 2018) - South Carolina Legislature Online</dc:title>
  <dc:subject/>
  <dc:creator>sharonpair</dc:creator>
  <cp:keywords/>
  <dc:description/>
  <cp:lastModifiedBy>S Volk</cp:lastModifiedBy>
  <cp:revision>2</cp:revision>
  <cp:lastPrinted>2018-02-27T17:14:00Z</cp:lastPrinted>
  <dcterms:created xsi:type="dcterms:W3CDTF">2018-02-28T19:29:00Z</dcterms:created>
  <dcterms:modified xsi:type="dcterms:W3CDTF">2018-02-28T19:29:00Z</dcterms:modified>
</cp:coreProperties>
</file>