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1F7" w:rsidRPr="00DB41F7" w:rsidRDefault="00DB41F7" w:rsidP="00DB41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1073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1F7" w:rsidRDefault="00DB41F7" w:rsidP="00DB4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F0C75">
        <w:t>Medical Affairs Committee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DB41F7" w:rsidRPr="00DB41F7" w:rsidRDefault="00DB41F7" w:rsidP="00DB4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1F7" w:rsidRDefault="00DB41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41F7" w:rsidSect="00DB41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40D0E" w:rsidRDefault="00840D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2F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77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  <w:bookmarkEnd w:id="1"/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2F1" w:rsidRDefault="00B242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7728">
        <w:t>2</w:t>
      </w:r>
      <w:r>
        <w:t>.</w:t>
      </w:r>
      <w:r>
        <w:tab/>
        <w:t>This joint resolution takes effect upon approval by the Governor.</w:t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242F1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>The South Carolina Board of Nursing proposes to amend its regulations to repeal the provision related to the prior version of the Nurse Licensure Compact.</w:t>
      </w: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2F1" w:rsidRPr="00904973" w:rsidRDefault="00B242F1" w:rsidP="00B2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973">
        <w:t xml:space="preserve">A Notice of Drafting was published in the </w:t>
      </w:r>
      <w:r w:rsidRPr="00904973">
        <w:rPr>
          <w:i/>
        </w:rPr>
        <w:t>State Register</w:t>
      </w:r>
      <w:r w:rsidRPr="00904973">
        <w:t xml:space="preserve"> on July 28, 2017.</w:t>
      </w:r>
    </w:p>
    <w:p w:rsidR="006E69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14E9" w:rsidRDefault="00A714E9" w:rsidP="00A714E9">
      <w:pPr>
        <w:suppressAutoHyphens/>
      </w:pPr>
    </w:p>
    <w:sectPr w:rsidR="00A714E9" w:rsidSect="00DB41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2F1" w:rsidRDefault="00B242F1" w:rsidP="009F0C77">
      <w:r>
        <w:separator/>
      </w:r>
    </w:p>
  </w:endnote>
  <w:endnote w:type="continuationSeparator" w:id="0">
    <w:p w:rsidR="00B242F1" w:rsidRDefault="00B242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C871D1-C0F9-4B0D-BF32-BC9E191E7F9A}"/>
    <w:embedBold r:id="rId2" w:fontKey="{1FF7AC1B-B2BF-4B7A-980B-0CC870DEF03F}"/>
    <w:embedItalic r:id="rId3" w:fontKey="{3EFBCE2B-FDB3-45F4-ABED-3A3B5F14CE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9B14D4B-FFC5-4272-A570-EC539BAD3A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D93DC5F-55B0-49EB-A3BB-3B5CB8AA0F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2D1F30-7816-47D2-A453-083D1A37D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938" w:rsidRPr="00840D0E" w:rsidRDefault="00840D0E" w:rsidP="00840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</w:t>
    </w:r>
    <w:r w:rsidR="00DB41F7">
      <w:t>-</w:t>
    </w:r>
    <w:r w:rsidR="00DB41F7">
      <w:fldChar w:fldCharType="begin"/>
    </w:r>
    <w:r w:rsidR="00DB41F7">
      <w:instrText xml:space="preserve"> PAGE  \* MERGEFORMAT </w:instrText>
    </w:r>
    <w:r w:rsidR="00DB41F7">
      <w:fldChar w:fldCharType="separate"/>
    </w:r>
    <w:r w:rsidR="000A7B9C">
      <w:rPr>
        <w:noProof/>
      </w:rPr>
      <w:t>1</w:t>
    </w:r>
    <w:r w:rsidR="00DB41F7">
      <w:fldChar w:fldCharType="end"/>
    </w:r>
    <w:r w:rsidR="00DB41F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1F7" w:rsidRPr="00840D0E" w:rsidRDefault="00DB41F7" w:rsidP="00840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14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2F1" w:rsidRDefault="00B242F1" w:rsidP="009F0C77">
      <w:r>
        <w:separator/>
      </w:r>
    </w:p>
  </w:footnote>
  <w:footnote w:type="continuationSeparator" w:id="0">
    <w:p w:rsidR="00B242F1" w:rsidRDefault="00B242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7CZ18"/>
    <w:docVar w:name="CoverBillType" w:val="a"/>
    <w:docVar w:name="DocPath" w:val="L:\Council\bills\DBS\31467CZ18.DOCX"/>
    <w:docVar w:name="dvBillNumber" w:val="107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242F1"/>
    <w:rsid w:val="000263D9"/>
    <w:rsid w:val="00026C9A"/>
    <w:rsid w:val="000965A1"/>
    <w:rsid w:val="000A7B9C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36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93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0D0E"/>
    <w:rsid w:val="00872729"/>
    <w:rsid w:val="008F4429"/>
    <w:rsid w:val="00932670"/>
    <w:rsid w:val="009352BB"/>
    <w:rsid w:val="00990668"/>
    <w:rsid w:val="009B397B"/>
    <w:rsid w:val="009B7C99"/>
    <w:rsid w:val="009E7728"/>
    <w:rsid w:val="009F0C77"/>
    <w:rsid w:val="009F4DD1"/>
    <w:rsid w:val="00A64E80"/>
    <w:rsid w:val="00A714E9"/>
    <w:rsid w:val="00A741D9"/>
    <w:rsid w:val="00A85589"/>
    <w:rsid w:val="00A9741D"/>
    <w:rsid w:val="00AB0576"/>
    <w:rsid w:val="00AD4B17"/>
    <w:rsid w:val="00B242F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41F7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BA5A7-FA9C-4E84-9B4D-44657D6B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AF125-2E3C-4CD4-8F16-A9C89FD7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F0688BE0.dotm</Template>
  <TotalTime>0</TotalTime>
  <Pages>2</Pages>
  <Words>190</Words>
  <Characters>981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1073 Text of Previous Version (Mar. 1, 2018) - South Carolina Legislature Online</dc:title>
  <dc:subject/>
  <dc:creator>DeirdreBrevardSmith</dc:creator>
  <cp:keywords/>
  <dc:description/>
  <cp:lastModifiedBy>Lavarres Lynch</cp:lastModifiedBy>
  <cp:revision>2</cp:revision>
  <cp:lastPrinted>2018-03-01T15:12:00Z</cp:lastPrinted>
  <dcterms:created xsi:type="dcterms:W3CDTF">2018-03-01T20:18:00Z</dcterms:created>
  <dcterms:modified xsi:type="dcterms:W3CDTF">2018-03-01T20:18:00Z</dcterms:modified>
</cp:coreProperties>
</file>