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CB1" w:rsidRDefault="00210CB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0C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2478B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4A8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REGULATION, RELATING TO BOARD OF EXAMINERS IN SPEECH-LANGUAGE PATHOLOGY AND AUDIOLOGY, DESIGNATED AS REGULATION DOCUMENT NUMBER 4801, PURSUANT TO THE PROVISIONS OF ARTICLE 1, CHAPTER 23, TITLE 1 OF THE 1976 CODE.</w:t>
      </w:r>
    </w:p>
    <w:p w:rsidR="00A2478B" w:rsidRDefault="00A247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78B" w:rsidRDefault="00A247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2478B" w:rsidRDefault="00A247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78B" w:rsidRDefault="00A247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Regulation, relating to Board of Examiners in Speech-Language Pathology and Audiology, designated as Regulation Document Number 4801, and submitted to the General Assembly pursuant to the provisions of Article 1, Chapter 23, Title 1 of the 1976 Code, are approved.</w:t>
      </w:r>
    </w:p>
    <w:p w:rsidR="00A2478B" w:rsidRDefault="00A247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478B" w:rsidRDefault="00A2478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B4A80">
        <w:t>2</w:t>
      </w:r>
      <w:r>
        <w:t>.</w:t>
      </w:r>
      <w:r>
        <w:tab/>
        <w:t>This joint resolution takes effect upon approval by the Governor.</w:t>
      </w:r>
    </w:p>
    <w:p w:rsidR="00A2478B" w:rsidRDefault="00A2478B" w:rsidP="00A2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A2478B" w:rsidRDefault="00A2478B" w:rsidP="00A2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A2478B" w:rsidRDefault="00A2478B" w:rsidP="00A2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A2478B" w:rsidRDefault="00A2478B" w:rsidP="00A2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A2478B" w:rsidRPr="00045027" w:rsidRDefault="00A2478B" w:rsidP="00A2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45027">
        <w:t>The South Carolina Department of Labor, Licensing and Regulation proposes to amend Reg. 10</w:t>
      </w:r>
      <w:r w:rsidRPr="00045027">
        <w:noBreakHyphen/>
        <w:t>41 to reduce the fee for reinstatement of a license issued by the Board of Examiners in Speech</w:t>
      </w:r>
      <w:r w:rsidRPr="00045027">
        <w:noBreakHyphen/>
        <w:t>Language Pathology and Audiology: for Audiologists and Speech</w:t>
      </w:r>
      <w:r w:rsidRPr="00045027">
        <w:noBreakHyphen/>
        <w:t>Language Pathologists, from $270 to $210; and for Speech</w:t>
      </w:r>
      <w:r w:rsidRPr="00045027">
        <w:noBreakHyphen/>
        <w:t>Language Pathology Assistants, from $150 to $90.</w:t>
      </w:r>
    </w:p>
    <w:p w:rsidR="00A2478B" w:rsidRPr="00045027" w:rsidRDefault="00A2478B" w:rsidP="00A2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2478B" w:rsidRPr="00045027" w:rsidRDefault="00A2478B" w:rsidP="00A24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45027">
        <w:lastRenderedPageBreak/>
        <w:t xml:space="preserve">A Notice of Drafting was published in the </w:t>
      </w:r>
      <w:r w:rsidRPr="00045027">
        <w:rPr>
          <w:i/>
        </w:rPr>
        <w:t>State Register</w:t>
      </w:r>
      <w:r w:rsidRPr="00045027">
        <w:t xml:space="preserve"> on October 27, 2017.</w:t>
      </w:r>
    </w:p>
    <w:p w:rsidR="000012F2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10CB1" w:rsidRDefault="00210CB1" w:rsidP="00210CB1">
      <w:pPr>
        <w:suppressAutoHyphens/>
      </w:pPr>
    </w:p>
    <w:sectPr w:rsidR="00210CB1" w:rsidSect="00210CB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478B" w:rsidRDefault="00A2478B" w:rsidP="009F0C77">
      <w:r>
        <w:separator/>
      </w:r>
    </w:p>
  </w:endnote>
  <w:endnote w:type="continuationSeparator" w:id="0">
    <w:p w:rsidR="00A2478B" w:rsidRDefault="00A247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CAD4870-FDAD-422D-8EC5-3915F867ABC6}"/>
    <w:embedBold r:id="rId2" w:fontKey="{84D0D604-474B-417D-8AE4-2E714B005C41}"/>
    <w:embedItalic r:id="rId3" w:fontKey="{B13164C0-5F03-4CEF-87D5-AEDFE6732D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6D8036A-D791-4FDC-82B3-91AF67701B0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F6EB9E3-A15B-462F-AF86-53D4820840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AC9103B-45B0-4D9C-8F73-D838382F0B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12F2" w:rsidRPr="00210CB1" w:rsidRDefault="00210CB1" w:rsidP="00210CB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478B" w:rsidRDefault="00A2478B" w:rsidP="009F0C77">
      <w:r>
        <w:separator/>
      </w:r>
    </w:p>
  </w:footnote>
  <w:footnote w:type="continuationSeparator" w:id="0">
    <w:p w:rsidR="00A2478B" w:rsidRDefault="00A247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468CZ18"/>
    <w:docVar w:name="CoverBillType" w:val="a"/>
    <w:docVar w:name="DocPath" w:val="L:\Council\bills\DBS\31468CZ18.DOCX"/>
    <w:docVar w:name="dvBillNumber" w:val="1076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A2478B"/>
    <w:rsid w:val="000012F2"/>
    <w:rsid w:val="000263D9"/>
    <w:rsid w:val="00026C9A"/>
    <w:rsid w:val="000965A1"/>
    <w:rsid w:val="000C487D"/>
    <w:rsid w:val="000E1785"/>
    <w:rsid w:val="000F39F2"/>
    <w:rsid w:val="00100A4B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0CB1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10C8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2478B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4A80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A8463F0-9725-40C2-88AD-6103FE38A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4A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A8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3F1EBA-A74F-441C-8BAA-5E215AD84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908620FF.dotm</Template>
  <TotalTime>0</TotalTime>
  <Pages>2</Pages>
  <Words>197</Words>
  <Characters>1083</Characters>
  <Application>Microsoft Office Word</Application>
  <DocSecurity>0</DocSecurity>
  <Lines>44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1076 Text of Previous Version (Mar. 1, 2018) - South Carolina Legislature Online</dc:title>
  <dc:subject/>
  <dc:creator>DeirdreBrevardSmith</dc:creator>
  <cp:keywords/>
  <dc:description/>
  <cp:lastModifiedBy>S Volk</cp:lastModifiedBy>
  <cp:revision>2</cp:revision>
  <cp:lastPrinted>2018-03-01T15:20:00Z</cp:lastPrinted>
  <dcterms:created xsi:type="dcterms:W3CDTF">2018-03-01T16:48:00Z</dcterms:created>
  <dcterms:modified xsi:type="dcterms:W3CDTF">2018-03-01T16:48:00Z</dcterms:modified>
</cp:coreProperties>
</file>