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920" w:rsidRDefault="00D339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213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F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SOUTH CAROLINA STROKE CARE SYSTEM, DESIGNATED AS REGULATION DOCUMENT NUMBER 4760, PURSUANT TO THE PROVISIONS OF ARTICLE 1, CHAPTER 23, TITLE 1 OF THE 1976 CODE.</w:t>
      </w: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South Carolina Stroke Care System, designated as Regulation Document Number 4760, and submitted to the General Assembly pursuant to the provisions of Article 1, Chapter 23, Title 1 of the 1976 Code, are approved.</w:t>
      </w: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38" w:rsidRDefault="005A21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F90">
        <w:t>2</w:t>
      </w:r>
      <w:r>
        <w:t>.</w:t>
      </w:r>
      <w:r>
        <w:tab/>
        <w:t>This joint resolution takes effect upon approval by the Governor.</w:t>
      </w:r>
    </w:p>
    <w:p w:rsidR="005A2138"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2138"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2138"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2138"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2138" w:rsidRPr="006F0E9E" w:rsidRDefault="001D5F90"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Pr>
          <w:rFonts w:eastAsia="Calibri"/>
        </w:rPr>
        <w:t>T</w:t>
      </w:r>
      <w:r w:rsidR="005A2138" w:rsidRPr="006F0E9E">
        <w:rPr>
          <w:rFonts w:eastAsia="Calibri"/>
        </w:rPr>
        <w:t>he Department of Health and Environmental Control (“Department”) has promulgated this new regulation to execute the requirements of the Stroke System of Care Act of 2011, S.C. Code Sections 44</w:t>
      </w:r>
      <w:r w:rsidR="005A2138" w:rsidRPr="006F0E9E">
        <w:rPr>
          <w:rFonts w:eastAsia="Calibri"/>
        </w:rPr>
        <w:noBreakHyphen/>
        <w:t>61</w:t>
      </w:r>
      <w:r w:rsidR="005A2138" w:rsidRPr="006F0E9E">
        <w:rPr>
          <w:rFonts w:eastAsia="Calibri"/>
        </w:rPr>
        <w:noBreakHyphen/>
        <w:t xml:space="preserve">610 </w:t>
      </w:r>
      <w:r w:rsidR="005A2138" w:rsidRPr="006F0E9E">
        <w:rPr>
          <w:rFonts w:eastAsia="Calibri"/>
          <w:iCs/>
        </w:rPr>
        <w:t>et seq</w:t>
      </w:r>
      <w:r w:rsidR="005A2138" w:rsidRPr="006F0E9E">
        <w:rPr>
          <w:rFonts w:eastAsia="Calibri"/>
        </w:rPr>
        <w:t>. (Supp. 2016). The regulation establishes a process of application and recognition of acute care hospitals wishing to be recognized as stroke centers within South Carolina. The regulation establishes a statewide stroke registry for the collection and analysis of stroke care by acute care hospitals within the state. Additionally, the regulation adopts a nationally recognized, standardized stroke</w:t>
      </w:r>
      <w:r w:rsidR="005A2138" w:rsidRPr="006F0E9E">
        <w:rPr>
          <w:rFonts w:eastAsia="Calibri"/>
        </w:rPr>
        <w:noBreakHyphen/>
        <w:t xml:space="preserve">triage assessment tool, posted on </w:t>
      </w:r>
      <w:r w:rsidR="005A2138" w:rsidRPr="006F0E9E">
        <w:rPr>
          <w:rFonts w:eastAsia="Calibri"/>
        </w:rPr>
        <w:lastRenderedPageBreak/>
        <w:t xml:space="preserve">the Department’s website and distributed to all Emergency Medical Services (“EMS”) agencies licensed by the Department. </w:t>
      </w:r>
    </w:p>
    <w:p w:rsidR="005A2138" w:rsidRPr="006F0E9E"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5A2138" w:rsidRPr="006F0E9E" w:rsidRDefault="005A2138" w:rsidP="005A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F0E9E">
        <w:rPr>
          <w:rFonts w:eastAsia="Calibri"/>
        </w:rPr>
        <w:t xml:space="preserve">The Department had a Notice of Drafting published in the </w:t>
      </w:r>
      <w:r w:rsidRPr="006F0E9E">
        <w:rPr>
          <w:rFonts w:eastAsia="Calibri"/>
          <w:i/>
          <w:iCs/>
        </w:rPr>
        <w:t>State Register</w:t>
      </w:r>
      <w:r w:rsidRPr="006F0E9E">
        <w:rPr>
          <w:rFonts w:eastAsia="Calibri"/>
        </w:rPr>
        <w:t xml:space="preserve"> on April 28, 2017.</w:t>
      </w:r>
    </w:p>
    <w:p w:rsidR="008121E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33920" w:rsidRDefault="00D33920" w:rsidP="00D33920">
      <w:pPr>
        <w:suppressAutoHyphens/>
      </w:pPr>
    </w:p>
    <w:sectPr w:rsidR="00D33920" w:rsidSect="00D339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962" w:rsidRDefault="00A41962" w:rsidP="009F0C77">
      <w:r>
        <w:separator/>
      </w:r>
    </w:p>
  </w:endnote>
  <w:endnote w:type="continuationSeparator" w:id="0">
    <w:p w:rsidR="00A41962" w:rsidRDefault="00A419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3FE333-72FA-4A38-B0CD-CF2D09ECA08A}"/>
    <w:embedBold r:id="rId2" w:fontKey="{5A038B8A-C63F-4691-9560-D8C6C7D9FFA3}"/>
    <w:embedItalic r:id="rId3" w:fontKey="{639CA8ED-4AE3-495E-874C-934A2B1C1A80}"/>
  </w:font>
  <w:font w:name="Calibri">
    <w:panose1 w:val="020F0502020204030204"/>
    <w:charset w:val="00"/>
    <w:family w:val="swiss"/>
    <w:pitch w:val="variable"/>
    <w:sig w:usb0="E00002FF" w:usb1="4000ACFF" w:usb2="00000001" w:usb3="00000000" w:csb0="0000019F" w:csb1="00000000"/>
    <w:embedRegular r:id="rId4" w:fontKey="{4720B309-C705-423E-987B-FF904C01306B}"/>
    <w:embedItalic r:id="rId5" w:fontKey="{683A89EE-7515-4B05-ACD4-80CD9FD68B8A}"/>
  </w:font>
  <w:font w:name="Segoe UI">
    <w:panose1 w:val="020B0502040204020203"/>
    <w:charset w:val="00"/>
    <w:family w:val="swiss"/>
    <w:pitch w:val="variable"/>
    <w:sig w:usb0="E10022FF" w:usb1="C000E47F" w:usb2="00000029" w:usb3="00000000" w:csb0="000001DF" w:csb1="00000000"/>
    <w:embedRegular r:id="rId6" w:fontKey="{52344330-9C57-4B51-A4AB-696B5514D5F3}"/>
  </w:font>
  <w:font w:name="Cambria">
    <w:panose1 w:val="02040503050406030204"/>
    <w:charset w:val="00"/>
    <w:family w:val="roman"/>
    <w:pitch w:val="variable"/>
    <w:sig w:usb0="E00002FF" w:usb1="400004FF" w:usb2="00000000" w:usb3="00000000" w:csb0="0000019F" w:csb1="00000000"/>
    <w:embedRegular r:id="rId7" w:fontKey="{2B81866C-6F8D-4519-8953-4AB343EB8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62" w:rsidRPr="00D33920" w:rsidRDefault="00D33920" w:rsidP="00D3392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962" w:rsidRDefault="00A41962" w:rsidP="009F0C77">
      <w:r>
        <w:separator/>
      </w:r>
    </w:p>
  </w:footnote>
  <w:footnote w:type="continuationSeparator" w:id="0">
    <w:p w:rsidR="00A41962" w:rsidRDefault="00A419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5CZ18"/>
    <w:docVar w:name="CoverBillType" w:val="a"/>
    <w:docVar w:name="DocPath" w:val="L:\Council\bills\DBS\31465CZ18.DOCX"/>
    <w:docVar w:name="dvBillNumber" w:val="1077"/>
    <w:docVar w:name="dvBillNumberPrefix" w:val="S. "/>
    <w:docVar w:name="dvOriginalBody" w:val="Senate"/>
    <w:docVar w:name="dvSteno" w:val="DBS"/>
    <w:docVar w:name="NameofBody" w:val="s"/>
    <w:docVar w:name="vGroup2" w:val="Council"/>
  </w:docVars>
  <w:rsids>
    <w:rsidRoot w:val="005A2138"/>
    <w:rsid w:val="000118F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5F9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213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1EF"/>
    <w:rsid w:val="00834A12"/>
    <w:rsid w:val="00872729"/>
    <w:rsid w:val="008F4429"/>
    <w:rsid w:val="00932670"/>
    <w:rsid w:val="009352BB"/>
    <w:rsid w:val="00990668"/>
    <w:rsid w:val="009B397B"/>
    <w:rsid w:val="009E37DD"/>
    <w:rsid w:val="009F0C77"/>
    <w:rsid w:val="009F4DD1"/>
    <w:rsid w:val="00A41962"/>
    <w:rsid w:val="00A64E80"/>
    <w:rsid w:val="00A741D9"/>
    <w:rsid w:val="00A85589"/>
    <w:rsid w:val="00A9741D"/>
    <w:rsid w:val="00AB0576"/>
    <w:rsid w:val="00AD4B17"/>
    <w:rsid w:val="00B26FA6"/>
    <w:rsid w:val="00B579FA"/>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3920"/>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9F27B-43CE-4306-A332-4FA0011A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5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F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9C8FB-5466-4276-A116-8C663581B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249</Words>
  <Characters>1396</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1077 Text of Previous Version (Mar. 1, 2018) - South Carolina Legislature Online</dc:title>
  <dc:subject/>
  <dc:creator>DeirdreBrevardSmith</dc:creator>
  <cp:keywords/>
  <dc:description/>
  <cp:lastModifiedBy>S Volk</cp:lastModifiedBy>
  <cp:revision>2</cp:revision>
  <cp:lastPrinted>2018-03-01T14:51:00Z</cp:lastPrinted>
  <dcterms:created xsi:type="dcterms:W3CDTF">2018-03-01T16:45:00Z</dcterms:created>
  <dcterms:modified xsi:type="dcterms:W3CDTF">2018-03-01T16:45:00Z</dcterms:modified>
</cp:coreProperties>
</file>