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914" w:rsidRDefault="00C829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82914" w:rsidRDefault="00C829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2018</w:t>
      </w:r>
    </w:p>
    <w:p w:rsidR="00C82914" w:rsidRDefault="00C829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914" w:rsidRPr="00C82914" w:rsidRDefault="00C82914" w:rsidP="00C82914">
      <w:pPr>
        <w:tabs>
          <w:tab w:val="right" w:pos="5933"/>
        </w:tabs>
        <w:suppressAutoHyphens/>
      </w:pPr>
      <w:r>
        <w:tab/>
      </w:r>
      <w:r>
        <w:rPr>
          <w:b/>
          <w:sz w:val="36"/>
        </w:rPr>
        <w:t>S. 1077</w:t>
      </w:r>
    </w:p>
    <w:p w:rsidR="00C82914" w:rsidRDefault="00C829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914" w:rsidRDefault="00C82914" w:rsidP="00C82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D3CB6">
        <w:t>Medical Affairs Committee</w:t>
      </w:r>
    </w:p>
    <w:p w:rsidR="00C82914" w:rsidRDefault="00C829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914" w:rsidRDefault="00C829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3/1/18--S.</w:t>
      </w:r>
    </w:p>
    <w:p w:rsidR="00C82914" w:rsidRDefault="00C829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C82914" w:rsidRPr="00C82914" w:rsidRDefault="00C82914" w:rsidP="00C82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2914" w:rsidRDefault="00C829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914" w:rsidRDefault="00C829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82914" w:rsidSect="00C829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33920" w:rsidRDefault="00D339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213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5F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SOUTH CAROLINA STROKE CARE SYSTEM, DESIGNATED AS REGULATION DOCUMENT NUMBER 4760, PURSUANT TO THE PROVISIONS OF ARTICLE 1, CHAPTER 23, TITLE 1 OF THE 1976 CODE.</w:t>
      </w:r>
      <w:bookmarkEnd w:id="1"/>
    </w:p>
    <w:p w:rsidR="005A2138" w:rsidRDefault="005A21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138" w:rsidRDefault="005A21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2138" w:rsidRDefault="005A21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138" w:rsidRDefault="005A21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South Carolina Stroke Care System, designated as Regulation Document Number 4760, and submitted to the General Assembly pursuant to the provisions of Article 1, Chapter 23, Title 1 of the 1976 Code, are approved.</w:t>
      </w:r>
    </w:p>
    <w:p w:rsidR="005A2138" w:rsidRDefault="005A21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138" w:rsidRDefault="005A21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5F90">
        <w:t>2</w:t>
      </w:r>
      <w:r>
        <w:t>.</w:t>
      </w:r>
      <w:r>
        <w:tab/>
        <w:t>This joint resolution takes effect upon approval by the Governor.</w:t>
      </w:r>
    </w:p>
    <w:p w:rsidR="005A2138" w:rsidRDefault="005A2138" w:rsidP="005A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A2138" w:rsidRDefault="005A2138" w:rsidP="005A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A2138" w:rsidRDefault="005A2138" w:rsidP="005A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A2138" w:rsidRDefault="005A2138" w:rsidP="005A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A2138" w:rsidRPr="006F0E9E" w:rsidRDefault="001D5F90" w:rsidP="005A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rPr>
      </w:pPr>
      <w:r>
        <w:rPr>
          <w:rFonts w:eastAsia="Calibri"/>
        </w:rPr>
        <w:t>T</w:t>
      </w:r>
      <w:r w:rsidR="005A2138" w:rsidRPr="006F0E9E">
        <w:rPr>
          <w:rFonts w:eastAsia="Calibri"/>
        </w:rPr>
        <w:t>he Department of Health and Environmental Control (“Department”) has promulgated this new regulation to execute the requirements of the Stroke System of Care Act of 2011, S.C. Code Sections 44</w:t>
      </w:r>
      <w:r w:rsidR="005A2138" w:rsidRPr="006F0E9E">
        <w:rPr>
          <w:rFonts w:eastAsia="Calibri"/>
        </w:rPr>
        <w:noBreakHyphen/>
        <w:t>61</w:t>
      </w:r>
      <w:r w:rsidR="005A2138" w:rsidRPr="006F0E9E">
        <w:rPr>
          <w:rFonts w:eastAsia="Calibri"/>
        </w:rPr>
        <w:noBreakHyphen/>
        <w:t xml:space="preserve">610 </w:t>
      </w:r>
      <w:r w:rsidR="005A2138" w:rsidRPr="006F0E9E">
        <w:rPr>
          <w:rFonts w:eastAsia="Calibri"/>
          <w:iCs/>
        </w:rPr>
        <w:t>et seq</w:t>
      </w:r>
      <w:r w:rsidR="005A2138" w:rsidRPr="006F0E9E">
        <w:rPr>
          <w:rFonts w:eastAsia="Calibri"/>
        </w:rPr>
        <w:t>. (Supp. 2016). The regulation establishes a process of application and recognition of acute care hospitals wishing to be recognized as stroke centers within South Carolina. The regulation establishes a statewide stroke registry for the collection and analysis of stroke care by acute care hospitals within the state. Additionally, the regulation adopts a nationally recognized, standardized stroke</w:t>
      </w:r>
      <w:r w:rsidR="005A2138" w:rsidRPr="006F0E9E">
        <w:rPr>
          <w:rFonts w:eastAsia="Calibri"/>
        </w:rPr>
        <w:noBreakHyphen/>
        <w:t xml:space="preserve">triage assessment tool, posted on </w:t>
      </w:r>
      <w:r w:rsidR="005A2138" w:rsidRPr="006F0E9E">
        <w:rPr>
          <w:rFonts w:eastAsia="Calibri"/>
        </w:rPr>
        <w:lastRenderedPageBreak/>
        <w:t xml:space="preserve">the Department’s website and distributed to all Emergency Medical Services (“EMS”) agencies licensed by the Department. </w:t>
      </w:r>
    </w:p>
    <w:p w:rsidR="005A2138" w:rsidRPr="006F0E9E" w:rsidRDefault="005A2138" w:rsidP="005A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5A2138" w:rsidRPr="006F0E9E" w:rsidRDefault="005A2138" w:rsidP="005A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6F0E9E">
        <w:rPr>
          <w:rFonts w:eastAsia="Calibri"/>
        </w:rPr>
        <w:t xml:space="preserve">The Department had a Notice of Drafting published in the </w:t>
      </w:r>
      <w:r w:rsidRPr="006F0E9E">
        <w:rPr>
          <w:rFonts w:eastAsia="Calibri"/>
          <w:i/>
          <w:iCs/>
        </w:rPr>
        <w:t>State Register</w:t>
      </w:r>
      <w:r w:rsidRPr="006F0E9E">
        <w:rPr>
          <w:rFonts w:eastAsia="Calibri"/>
        </w:rPr>
        <w:t xml:space="preserve"> on April 28, 2017.</w:t>
      </w:r>
    </w:p>
    <w:p w:rsidR="008121E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47A71" w:rsidRDefault="00147A71" w:rsidP="00147A71">
      <w:pPr>
        <w:suppressAutoHyphens/>
      </w:pPr>
    </w:p>
    <w:sectPr w:rsidR="00147A71" w:rsidSect="00C829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962" w:rsidRDefault="00A41962" w:rsidP="009F0C77">
      <w:r>
        <w:separator/>
      </w:r>
    </w:p>
  </w:endnote>
  <w:endnote w:type="continuationSeparator" w:id="0">
    <w:p w:rsidR="00A41962" w:rsidRDefault="00A419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AD473A-CDB7-440F-8394-C61333F0FE6F}"/>
    <w:embedBold r:id="rId2" w:fontKey="{7D5467C6-6343-4581-84ED-0A304BE7702F}"/>
    <w:embedItalic r:id="rId3" w:fontKey="{15060A84-742C-49BE-9E72-47BF3CFE32F0}"/>
  </w:font>
  <w:font w:name="Calibri">
    <w:panose1 w:val="020F0502020204030204"/>
    <w:charset w:val="00"/>
    <w:family w:val="swiss"/>
    <w:pitch w:val="variable"/>
    <w:sig w:usb0="E00002FF" w:usb1="4000ACFF" w:usb2="00000001" w:usb3="00000000" w:csb0="0000019F" w:csb1="00000000"/>
    <w:embedRegular r:id="rId4" w:fontKey="{6DC5DE74-B68A-43EE-811D-69E7B94FB20B}"/>
    <w:embedItalic r:id="rId5" w:fontKey="{587F4309-D673-4B61-9129-D8FA60966276}"/>
  </w:font>
  <w:font w:name="Segoe UI">
    <w:panose1 w:val="020B0502040204020203"/>
    <w:charset w:val="00"/>
    <w:family w:val="swiss"/>
    <w:pitch w:val="variable"/>
    <w:sig w:usb0="E10022FF" w:usb1="C000E47F" w:usb2="00000029" w:usb3="00000000" w:csb0="000001DF" w:csb1="00000000"/>
    <w:embedRegular r:id="rId6" w:fontKey="{858891B3-614B-4296-8CBE-1DE98B193893}"/>
  </w:font>
  <w:font w:name="Cambria">
    <w:panose1 w:val="02040503050406030204"/>
    <w:charset w:val="00"/>
    <w:family w:val="roman"/>
    <w:pitch w:val="variable"/>
    <w:sig w:usb0="E00002FF" w:usb1="400004FF" w:usb2="00000000" w:usb3="00000000" w:csb0="0000019F" w:csb1="00000000"/>
    <w:embedRegular r:id="rId7" w:fontKey="{80F9A2A2-D7A9-4825-A6DB-BB66056DF8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962" w:rsidRPr="00D33920" w:rsidRDefault="00D33920" w:rsidP="00D33920">
    <w:pPr>
      <w:pStyle w:val="Footer"/>
      <w:tabs>
        <w:tab w:val="clear" w:pos="4680"/>
        <w:tab w:val="clear" w:pos="9360"/>
        <w:tab w:val="center" w:pos="2995"/>
      </w:tabs>
      <w:spacing w:before="120"/>
    </w:pPr>
    <w:r>
      <w:t>[1077</w:t>
    </w:r>
    <w:r w:rsidR="00C82914">
      <w:t>-</w:t>
    </w:r>
    <w:r w:rsidR="00C82914">
      <w:fldChar w:fldCharType="begin"/>
    </w:r>
    <w:r w:rsidR="00C82914">
      <w:instrText xml:space="preserve"> PAGE  \* MERGEFORMAT </w:instrText>
    </w:r>
    <w:r w:rsidR="00C82914">
      <w:fldChar w:fldCharType="separate"/>
    </w:r>
    <w:r w:rsidR="00460C03">
      <w:rPr>
        <w:noProof/>
      </w:rPr>
      <w:t>1</w:t>
    </w:r>
    <w:r w:rsidR="00C82914">
      <w:fldChar w:fldCharType="end"/>
    </w:r>
    <w:r w:rsidR="00C8291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914" w:rsidRPr="00D33920" w:rsidRDefault="00C82914" w:rsidP="00D33920">
    <w:pPr>
      <w:pStyle w:val="Footer"/>
      <w:tabs>
        <w:tab w:val="clear" w:pos="4680"/>
        <w:tab w:val="clear" w:pos="9360"/>
        <w:tab w:val="center" w:pos="2995"/>
      </w:tabs>
      <w:spacing w:before="120"/>
    </w:pPr>
    <w:r>
      <w:t>[1077]</w:t>
    </w:r>
    <w:r>
      <w:tab/>
    </w:r>
    <w:r>
      <w:fldChar w:fldCharType="begin"/>
    </w:r>
    <w:r>
      <w:instrText xml:space="preserve"> PAGE  \* MERGEFORMAT </w:instrText>
    </w:r>
    <w:r>
      <w:fldChar w:fldCharType="separate"/>
    </w:r>
    <w:r w:rsidR="00147A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962" w:rsidRDefault="00A41962" w:rsidP="009F0C77">
      <w:r>
        <w:separator/>
      </w:r>
    </w:p>
  </w:footnote>
  <w:footnote w:type="continuationSeparator" w:id="0">
    <w:p w:rsidR="00A41962" w:rsidRDefault="00A419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65CZ18"/>
    <w:docVar w:name="CoverBillType" w:val="a"/>
    <w:docVar w:name="DocPath" w:val="L:\Council\bills\DBS\31465CZ18.DOCX"/>
    <w:docVar w:name="dvBillNumber" w:val="1077"/>
    <w:docVar w:name="dvBillNumberPrefix" w:val="S. "/>
    <w:docVar w:name="dvOriginalBody" w:val="Senate"/>
    <w:docVar w:name="dvSteno" w:val="DBS"/>
    <w:docVar w:name="NameofBody" w:val="s"/>
    <w:docVar w:name="vGroup2" w:val="Council"/>
  </w:docVars>
  <w:rsids>
    <w:rsidRoot w:val="005A2138"/>
    <w:rsid w:val="000118FB"/>
    <w:rsid w:val="000263D9"/>
    <w:rsid w:val="00026C9A"/>
    <w:rsid w:val="000965A1"/>
    <w:rsid w:val="000C487D"/>
    <w:rsid w:val="000E1785"/>
    <w:rsid w:val="000F39F2"/>
    <w:rsid w:val="001023A4"/>
    <w:rsid w:val="0010776B"/>
    <w:rsid w:val="00133E66"/>
    <w:rsid w:val="00134ACF"/>
    <w:rsid w:val="00144E15"/>
    <w:rsid w:val="00147A71"/>
    <w:rsid w:val="001A4A62"/>
    <w:rsid w:val="001A681E"/>
    <w:rsid w:val="001D08F2"/>
    <w:rsid w:val="001D5F9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60C03"/>
    <w:rsid w:val="004809EE"/>
    <w:rsid w:val="004B2A8B"/>
    <w:rsid w:val="00511EE9"/>
    <w:rsid w:val="00521E00"/>
    <w:rsid w:val="00577C6C"/>
    <w:rsid w:val="0058501B"/>
    <w:rsid w:val="005A2138"/>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21EF"/>
    <w:rsid w:val="00834A12"/>
    <w:rsid w:val="00872729"/>
    <w:rsid w:val="008F4429"/>
    <w:rsid w:val="00932670"/>
    <w:rsid w:val="009352BB"/>
    <w:rsid w:val="00990668"/>
    <w:rsid w:val="009B397B"/>
    <w:rsid w:val="009E37DD"/>
    <w:rsid w:val="009F0C77"/>
    <w:rsid w:val="009F4DD1"/>
    <w:rsid w:val="00A41962"/>
    <w:rsid w:val="00A64E80"/>
    <w:rsid w:val="00A741D9"/>
    <w:rsid w:val="00A85589"/>
    <w:rsid w:val="00A9741D"/>
    <w:rsid w:val="00AB0576"/>
    <w:rsid w:val="00AD4B17"/>
    <w:rsid w:val="00B26FA6"/>
    <w:rsid w:val="00B579FA"/>
    <w:rsid w:val="00B741CB"/>
    <w:rsid w:val="00B87AF8"/>
    <w:rsid w:val="00B934F3"/>
    <w:rsid w:val="00BB6347"/>
    <w:rsid w:val="00BD2134"/>
    <w:rsid w:val="00C038D8"/>
    <w:rsid w:val="00C045DD"/>
    <w:rsid w:val="00C3136F"/>
    <w:rsid w:val="00C3483A"/>
    <w:rsid w:val="00C74E9D"/>
    <w:rsid w:val="00C82914"/>
    <w:rsid w:val="00C82FD3"/>
    <w:rsid w:val="00CC6B7B"/>
    <w:rsid w:val="00CD3619"/>
    <w:rsid w:val="00CF4447"/>
    <w:rsid w:val="00D239F9"/>
    <w:rsid w:val="00D24C61"/>
    <w:rsid w:val="00D33920"/>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39F27B-43CE-4306-A332-4FA0011A6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5F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F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8D97F-8D75-4734-901B-CB03F6CAB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F0688BE0.dotm</Template>
  <TotalTime>0</TotalTime>
  <Pages>3</Pages>
  <Words>271</Words>
  <Characters>1505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1077 Text of Previous Version (Mar. 1, 2018) - South Carolina Legislature Online</dc:title>
  <dc:subject/>
  <dc:creator>DeirdreBrevardSmith</dc:creator>
  <cp:keywords/>
  <dc:description/>
  <cp:lastModifiedBy>Lavarres Lynch</cp:lastModifiedBy>
  <cp:revision>2</cp:revision>
  <cp:lastPrinted>2018-03-01T14:51:00Z</cp:lastPrinted>
  <dcterms:created xsi:type="dcterms:W3CDTF">2018-03-01T20:21:00Z</dcterms:created>
  <dcterms:modified xsi:type="dcterms:W3CDTF">2018-03-01T20:21:00Z</dcterms:modified>
</cp:coreProperties>
</file>