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E3A" w:rsidRDefault="00B77E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1C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9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RENEE AND BOB MCCORMICK FOR THEIR TIRELESS WORK IN ESTABLISHING AND MAINTAINING THE HONEA PATH FREE CLINIC AND FOR THE SIGNIFICANT IMPACT THAT THE CLINIC HAS HAD ON THE HONEA PATH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95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0955">
        <w:t xml:space="preserve">the members of the General Assembly of the State of South Carolina are pleased to pause in their deliberations to commend Renee and Bob McCormick for their </w:t>
      </w:r>
      <w:r w:rsidR="00BF3DD1">
        <w:t>enduring</w:t>
      </w:r>
      <w:r w:rsidR="007A0955">
        <w:t xml:space="preserve"> commitment to the Honea Path Free Clinic; and</w:t>
      </w:r>
    </w:p>
    <w:p w:rsidR="007A0955"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55"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natives of Connecticut, the McCormicks dated for six years before they married in 1962 and moved to South Carolina when Mr. McCormick was transferred to the Palmetto State in 1976</w:t>
      </w:r>
      <w:r w:rsidR="00DD1F62">
        <w:t>.  Although Mrs. McCormick missed her hometown,</w:t>
      </w:r>
      <w:r w:rsidR="00BF3DD1">
        <w:t xml:space="preserve"> family, and friends,</w:t>
      </w:r>
      <w:r w:rsidR="00DD1F62">
        <w:t xml:space="preserve"> she immersed herself in the life of </w:t>
      </w:r>
      <w:r w:rsidR="00BF3DD1">
        <w:t>her new</w:t>
      </w:r>
      <w:r w:rsidR="00DD1F62">
        <w:t xml:space="preserve"> community</w:t>
      </w:r>
      <w:r>
        <w:t>; and</w:t>
      </w:r>
    </w:p>
    <w:p w:rsidR="007A0955"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55"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ACB">
        <w:t>with</w:t>
      </w:r>
      <w:r>
        <w:t xml:space="preserve"> a diploma in nursing</w:t>
      </w:r>
      <w:r w:rsidR="00907ACB">
        <w:t>, she served as</w:t>
      </w:r>
      <w:r>
        <w:t xml:space="preserve"> a critical</w:t>
      </w:r>
      <w:r w:rsidR="009725E3">
        <w:noBreakHyphen/>
      </w:r>
      <w:r>
        <w:t>care nurse for forty</w:t>
      </w:r>
      <w:r w:rsidR="009725E3">
        <w:noBreakHyphen/>
      </w:r>
      <w:r w:rsidR="00E10E1C">
        <w:t>two years. H</w:t>
      </w:r>
      <w:r>
        <w:t>e earned a two</w:t>
      </w:r>
      <w:r w:rsidR="009725E3">
        <w:noBreakHyphen/>
      </w:r>
      <w:r>
        <w:t>year degree in mechanical engineering and worked for Torrington, now Timken, for thirty</w:t>
      </w:r>
      <w:r w:rsidR="009725E3">
        <w:noBreakHyphen/>
      </w:r>
      <w:r>
        <w:t>seven years, rising from engineer to plant manager; and</w:t>
      </w:r>
    </w:p>
    <w:p w:rsidR="007A0955"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62" w:rsidRDefault="007A0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1F62">
        <w:t xml:space="preserve">when a local doctor closed his office in Honea Path, </w:t>
      </w:r>
      <w:r w:rsidR="009F3283">
        <w:t>Mrs. McCormick</w:t>
      </w:r>
      <w:r w:rsidR="00DD1F62">
        <w:t xml:space="preserve"> secured the facility and led a team of volunteers to prepare it for use as a free clinic.  The clinic, with only a volunteer staff, </w:t>
      </w:r>
      <w:r w:rsidR="009F3283">
        <w:t>has</w:t>
      </w:r>
      <w:r w:rsidR="00DD1F62">
        <w:t xml:space="preserve"> provide</w:t>
      </w:r>
      <w:r w:rsidR="009F3283">
        <w:t>d</w:t>
      </w:r>
      <w:r w:rsidR="00DD1F62">
        <w:t xml:space="preserve"> access to health care</w:t>
      </w:r>
      <w:r w:rsidR="009F3283">
        <w:t xml:space="preserve"> since 2012</w:t>
      </w:r>
      <w:r w:rsidR="00DD1F62">
        <w:t xml:space="preserve"> for low</w:t>
      </w:r>
      <w:r w:rsidR="009725E3">
        <w:noBreakHyphen/>
      </w:r>
      <w:r w:rsidR="00DD1F62">
        <w:t>income, uninsured residents of Anderson County several days a month</w:t>
      </w:r>
      <w:r w:rsidR="009F3283">
        <w:t xml:space="preserve"> as a satellite of the Anderson Free Clinic</w:t>
      </w:r>
      <w:r w:rsidR="00DD1F62">
        <w:t>; and</w:t>
      </w:r>
    </w:p>
    <w:p w:rsidR="009F3283" w:rsidRDefault="009F3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283" w:rsidRDefault="009F3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serves as the volunteer coordinator</w:t>
      </w:r>
      <w:r w:rsidR="00E10E1C">
        <w:t>, community liaison, and fund</w:t>
      </w:r>
      <w:r w:rsidR="00BF3DD1">
        <w:t>raiser</w:t>
      </w:r>
      <w:r>
        <w:t xml:space="preserve"> </w:t>
      </w:r>
      <w:r w:rsidR="00BF3DD1">
        <w:t>for</w:t>
      </w:r>
      <w:r>
        <w:t xml:space="preserve"> the clinic</w:t>
      </w:r>
      <w:r w:rsidR="00E10E1C">
        <w:t xml:space="preserve">. Mr. McCormick </w:t>
      </w:r>
      <w:r>
        <w:t xml:space="preserve">helps </w:t>
      </w:r>
      <w:r w:rsidR="00BF3DD1">
        <w:t>to</w:t>
      </w:r>
      <w:r>
        <w:t xml:space="preserve"> </w:t>
      </w:r>
      <w:r>
        <w:lastRenderedPageBreak/>
        <w:t>maint</w:t>
      </w:r>
      <w:r w:rsidR="00BF3DD1">
        <w:t>ain</w:t>
      </w:r>
      <w:r>
        <w:t xml:space="preserve"> the facility, repairing, replacing, upgrading</w:t>
      </w:r>
      <w:r w:rsidR="00870319">
        <w:t>,</w:t>
      </w:r>
      <w:r>
        <w:t xml:space="preserve"> and doing whatever is necessary to keep the clinic functioning.  Together they coordinate all the</w:t>
      </w:r>
      <w:r w:rsidR="00BF3DD1">
        <w:t xml:space="preserve"> </w:t>
      </w:r>
      <w:r>
        <w:t>events for the clinic, including the Honea Path Walk with the Doc</w:t>
      </w:r>
      <w:r w:rsidR="00870319">
        <w:t>s</w:t>
      </w:r>
      <w:r>
        <w:t xml:space="preserve"> and the Christmas Parade; and</w:t>
      </w:r>
    </w:p>
    <w:p w:rsidR="00BF3DD1" w:rsidRDefault="00BF3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DD1" w:rsidRDefault="00BF3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McCormick </w:t>
      </w:r>
      <w:r w:rsidR="00907ACB">
        <w:t xml:space="preserve">served </w:t>
      </w:r>
      <w:r>
        <w:t>as a member of the Anderson Free Clinic Board of Directors from 2009 to 2015</w:t>
      </w:r>
      <w:r w:rsidR="009725E3">
        <w:t>,</w:t>
      </w:r>
      <w:r>
        <w:t xml:space="preserve"> and </w:t>
      </w:r>
      <w:r w:rsidR="00907ACB">
        <w:t xml:space="preserve">as </w:t>
      </w:r>
      <w:r>
        <w:t xml:space="preserve">its executive board secretary in 2011, and now serves as a board member emeritus and </w:t>
      </w:r>
      <w:r w:rsidR="00907ACB">
        <w:t>attends every</w:t>
      </w:r>
      <w:r>
        <w:t xml:space="preserve"> meeting</w:t>
      </w:r>
      <w:r w:rsidR="00907ACB">
        <w:t xml:space="preserve"> without fail</w:t>
      </w:r>
      <w:r>
        <w:t>; and</w:t>
      </w:r>
    </w:p>
    <w:p w:rsidR="00DD1F62" w:rsidRDefault="00DD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62" w:rsidRDefault="00DD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devoted and active member</w:t>
      </w:r>
      <w:r w:rsidR="0061608F">
        <w:t>s</w:t>
      </w:r>
      <w:r>
        <w:t xml:space="preserve"> of St. Joseph</w:t>
      </w:r>
      <w:r w:rsidR="009725E3" w:rsidRPr="009725E3">
        <w:t>’</w:t>
      </w:r>
      <w:r>
        <w:t>s Catholic Church</w:t>
      </w:r>
      <w:r w:rsidR="009F3283">
        <w:t xml:space="preserve"> for more than four decades</w:t>
      </w:r>
      <w:r>
        <w:t xml:space="preserve">, </w:t>
      </w:r>
      <w:r w:rsidR="0061608F">
        <w:t>the</w:t>
      </w:r>
      <w:r>
        <w:t xml:space="preserve"> McCormick</w:t>
      </w:r>
      <w:r w:rsidR="0061608F">
        <w:t xml:space="preserve">s never miss </w:t>
      </w:r>
      <w:r w:rsidR="009725E3">
        <w:t>M</w:t>
      </w:r>
      <w:r w:rsidR="0061608F">
        <w:t>ass</w:t>
      </w:r>
      <w:r w:rsidR="00907ACB">
        <w:t>,</w:t>
      </w:r>
      <w:r w:rsidR="0061608F">
        <w:t xml:space="preserve"> even when traveling</w:t>
      </w:r>
      <w:r w:rsidR="00E10E1C">
        <w:t>. S</w:t>
      </w:r>
      <w:r w:rsidR="0061608F">
        <w:t xml:space="preserve">he </w:t>
      </w:r>
      <w:r>
        <w:t>has taught C</w:t>
      </w:r>
      <w:r w:rsidR="00E10E1C">
        <w:t>onfraternity Christian Doctrine</w:t>
      </w:r>
      <w:r w:rsidR="00907ACB">
        <w:t>,</w:t>
      </w:r>
      <w:r>
        <w:t xml:space="preserve"> currently serves on the Bereavement Committee</w:t>
      </w:r>
      <w:r w:rsidR="00907ACB">
        <w:t>,</w:t>
      </w:r>
      <w:r>
        <w:t xml:space="preserve"> and is a Eucharistic minister for shut</w:t>
      </w:r>
      <w:r w:rsidR="009725E3">
        <w:noBreakHyphen/>
      </w:r>
      <w:r>
        <w:t>ins in Belton and Honea Path; and</w:t>
      </w:r>
    </w:p>
    <w:p w:rsidR="00DD1F62" w:rsidRDefault="00DD1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08F" w:rsidRDefault="006160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ACB">
        <w:t xml:space="preserve">together </w:t>
      </w:r>
      <w:r>
        <w:t>they have</w:t>
      </w:r>
      <w:r w:rsidR="00907ACB">
        <w:t xml:space="preserve"> rear</w:t>
      </w:r>
      <w:r>
        <w:t>ed four fine children: Doug, Chris, Karen, and Patty</w:t>
      </w:r>
      <w:r w:rsidR="00870319">
        <w:t>,</w:t>
      </w:r>
      <w:r>
        <w:t xml:space="preserve"> who have blessed their parents with a number of adoring grandchildren; and</w:t>
      </w:r>
    </w:p>
    <w:p w:rsidR="0061608F" w:rsidRDefault="006160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C5" w:rsidRDefault="00870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2E10">
        <w:t xml:space="preserve">Renee and Bob McCormick are stellar examples of loving their neighbors as themselves, and </w:t>
      </w:r>
      <w:r>
        <w:t xml:space="preserve">the South Carolina General Assembly </w:t>
      </w:r>
      <w:r w:rsidR="00A22E10">
        <w:t xml:space="preserve">is </w:t>
      </w:r>
      <w:r>
        <w:t>genuinely</w:t>
      </w:r>
      <w:r w:rsidR="00A22E10">
        <w:t xml:space="preserve"> grateful for</w:t>
      </w:r>
      <w:r>
        <w:t xml:space="preserve"> the practical and meaningful concern </w:t>
      </w:r>
      <w:r w:rsidR="00A22E10">
        <w:t>they</w:t>
      </w:r>
      <w:r>
        <w:t xml:space="preserve"> have </w:t>
      </w:r>
      <w:r w:rsidR="00A22E10">
        <w:t>translated into vita</w:t>
      </w:r>
      <w:r w:rsidR="00C75C8D">
        <w:t>l medical care for many citizens and their neighbors</w:t>
      </w:r>
      <w:r w:rsidR="00A22E10">
        <w:t xml:space="preserve"> of Anderson County</w:t>
      </w:r>
      <w:r w:rsidR="00C741C5">
        <w:t xml:space="preserve">.  Now, therefore, </w:t>
      </w: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6826">
        <w:t xml:space="preserve"> the members of the South Carolina General Assembly, by this resolution, recognize and honor Renee and Bob McCormick for their tireless work in establishing and maintaining the Honea Path Free Clinic and for the significant impact that the clinic has had on the Honea Path community.</w:t>
      </w: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C5" w:rsidRDefault="00C7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06826">
        <w:t xml:space="preserve"> Renee and Bob McCormick.</w:t>
      </w:r>
    </w:p>
    <w:p w:rsidR="001A526E" w:rsidRDefault="009725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E3A" w:rsidRDefault="00B77E3A" w:rsidP="00B77E3A">
      <w:pPr>
        <w:suppressAutoHyphens/>
      </w:pPr>
    </w:p>
    <w:sectPr w:rsidR="00B77E3A" w:rsidSect="00B77E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E1C" w:rsidRDefault="00E10E1C" w:rsidP="009F0C77">
      <w:r>
        <w:separator/>
      </w:r>
    </w:p>
  </w:endnote>
  <w:endnote w:type="continuationSeparator" w:id="0">
    <w:p w:rsidR="00E10E1C" w:rsidRDefault="00E10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096126-A1BD-4222-9188-FFEB5CCEC46C}"/>
    <w:embedBold r:id="rId2" w:fontKey="{9A098A05-70D0-446E-9F46-CAAC4304AC76}"/>
  </w:font>
  <w:font w:name="Calibri">
    <w:panose1 w:val="020F0502020204030204"/>
    <w:charset w:val="00"/>
    <w:family w:val="swiss"/>
    <w:pitch w:val="variable"/>
    <w:sig w:usb0="E00002FF" w:usb1="4000ACFF" w:usb2="00000001" w:usb3="00000000" w:csb0="0000019F" w:csb1="00000000"/>
    <w:embedRegular r:id="rId3" w:fontKey="{A93AB51B-6016-415F-9BDC-842E50E7F11C}"/>
  </w:font>
  <w:font w:name="Segoe UI">
    <w:panose1 w:val="020B0502040204020203"/>
    <w:charset w:val="00"/>
    <w:family w:val="swiss"/>
    <w:pitch w:val="variable"/>
    <w:sig w:usb0="E10022FF" w:usb1="C000E47F" w:usb2="00000029" w:usb3="00000000" w:csb0="000001DF" w:csb1="00000000"/>
    <w:embedRegular r:id="rId4" w:fontKey="{6CA0CABE-951B-4913-BDB3-48D87D44229F}"/>
  </w:font>
  <w:font w:name="Cambria">
    <w:panose1 w:val="02040503050406030204"/>
    <w:charset w:val="00"/>
    <w:family w:val="roman"/>
    <w:pitch w:val="variable"/>
    <w:sig w:usb0="E00002FF" w:usb1="400004FF" w:usb2="00000000" w:usb3="00000000" w:csb0="0000019F" w:csb1="00000000"/>
    <w:embedRegular r:id="rId5" w:fontKey="{2786E76A-9E06-4500-A749-FC52AF5D29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26E" w:rsidRPr="00B77E3A" w:rsidRDefault="00B77E3A" w:rsidP="00B77E3A">
    <w:pPr>
      <w:pStyle w:val="Footer"/>
      <w:tabs>
        <w:tab w:val="clear" w:pos="4680"/>
        <w:tab w:val="clear" w:pos="9360"/>
        <w:tab w:val="center" w:pos="2995"/>
      </w:tabs>
      <w:spacing w:before="120"/>
    </w:pPr>
    <w:r>
      <w:t>[1165]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E1C" w:rsidRDefault="00E10E1C" w:rsidP="009F0C77">
      <w:r>
        <w:separator/>
      </w:r>
    </w:p>
  </w:footnote>
  <w:footnote w:type="continuationSeparator" w:id="0">
    <w:p w:rsidR="00E10E1C" w:rsidRDefault="00E10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201CM18"/>
    <w:docVar w:name="CoverBillType" w:val="c"/>
    <w:docVar w:name="DocPath" w:val="L:\Council\bills\GM\25201CM18.DOCX"/>
    <w:docVar w:name="dvBillNumber" w:val="1165"/>
    <w:docVar w:name="dvBillNumberPrefix" w:val="S. "/>
    <w:docVar w:name="dvOriginalBody" w:val="Senate"/>
    <w:docVar w:name="dvSteno" w:val="GM"/>
    <w:docVar w:name="NameofBody" w:val="s"/>
    <w:docVar w:name="vGroup2" w:val="Council"/>
  </w:docVars>
  <w:rsids>
    <w:rsidRoot w:val="00C741C5"/>
    <w:rsid w:val="000263D9"/>
    <w:rsid w:val="00026C9A"/>
    <w:rsid w:val="000965A1"/>
    <w:rsid w:val="000C487D"/>
    <w:rsid w:val="000E1785"/>
    <w:rsid w:val="000F39F2"/>
    <w:rsid w:val="001023A4"/>
    <w:rsid w:val="0010776B"/>
    <w:rsid w:val="00133E66"/>
    <w:rsid w:val="00134ACF"/>
    <w:rsid w:val="00144E15"/>
    <w:rsid w:val="001A4A62"/>
    <w:rsid w:val="001A526E"/>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608F"/>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0955"/>
    <w:rsid w:val="007A325A"/>
    <w:rsid w:val="007C3099"/>
    <w:rsid w:val="007E72BE"/>
    <w:rsid w:val="007F1523"/>
    <w:rsid w:val="007F509E"/>
    <w:rsid w:val="007F5799"/>
    <w:rsid w:val="007F6947"/>
    <w:rsid w:val="00834A12"/>
    <w:rsid w:val="00855247"/>
    <w:rsid w:val="00870319"/>
    <w:rsid w:val="00872729"/>
    <w:rsid w:val="008F4429"/>
    <w:rsid w:val="00907ACB"/>
    <w:rsid w:val="00932670"/>
    <w:rsid w:val="00932DFC"/>
    <w:rsid w:val="009352BB"/>
    <w:rsid w:val="009725E3"/>
    <w:rsid w:val="00990668"/>
    <w:rsid w:val="009B397B"/>
    <w:rsid w:val="009F0C77"/>
    <w:rsid w:val="009F3283"/>
    <w:rsid w:val="009F4DD1"/>
    <w:rsid w:val="00A22E10"/>
    <w:rsid w:val="00A64E80"/>
    <w:rsid w:val="00A702CA"/>
    <w:rsid w:val="00A741D9"/>
    <w:rsid w:val="00A85589"/>
    <w:rsid w:val="00A9741D"/>
    <w:rsid w:val="00AB0576"/>
    <w:rsid w:val="00AD4B17"/>
    <w:rsid w:val="00B26FA6"/>
    <w:rsid w:val="00B741CB"/>
    <w:rsid w:val="00B77E3A"/>
    <w:rsid w:val="00B87AF8"/>
    <w:rsid w:val="00B934F3"/>
    <w:rsid w:val="00BB6347"/>
    <w:rsid w:val="00BD2134"/>
    <w:rsid w:val="00BF3DD1"/>
    <w:rsid w:val="00C038D8"/>
    <w:rsid w:val="00C045DD"/>
    <w:rsid w:val="00C3136F"/>
    <w:rsid w:val="00C3483A"/>
    <w:rsid w:val="00C741C5"/>
    <w:rsid w:val="00C74E9D"/>
    <w:rsid w:val="00C75C8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B66"/>
    <w:rsid w:val="00DC6813"/>
    <w:rsid w:val="00DD1F62"/>
    <w:rsid w:val="00DE68F0"/>
    <w:rsid w:val="00DF3845"/>
    <w:rsid w:val="00DF7E17"/>
    <w:rsid w:val="00E10E1C"/>
    <w:rsid w:val="00EB00A2"/>
    <w:rsid w:val="00EB1BF3"/>
    <w:rsid w:val="00EF3EEE"/>
    <w:rsid w:val="00F06826"/>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C437EE-19F8-451C-851B-BEF1500E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7A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A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DFDE1-CC15-4AEB-8998-26DA658E2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31CD961E.dotm</Template>
  <TotalTime>0</TotalTime>
  <Pages>2</Pages>
  <Words>528</Words>
  <Characters>2757</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1165 Text of Previous Version (Apr. 12, 2018) - South Carolina Legislature Online</dc:title>
  <dc:subject/>
  <dc:creator>Gail Pinckney Moore</dc:creator>
  <cp:keywords/>
  <dc:description/>
  <cp:lastModifiedBy>S Volk</cp:lastModifiedBy>
  <cp:revision>2</cp:revision>
  <cp:lastPrinted>2018-04-11T14:02:00Z</cp:lastPrinted>
  <dcterms:created xsi:type="dcterms:W3CDTF">2018-04-12T15:46:00Z</dcterms:created>
  <dcterms:modified xsi:type="dcterms:W3CDTF">2018-04-12T15:46:00Z</dcterms:modified>
</cp:coreProperties>
</file>