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6BB" w:rsidRPr="00522CE0" w:rsidRDefault="00703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173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65B" w:rsidRDefault="0000565B" w:rsidP="00005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COLONEL </w:t>
      </w:r>
      <w:r w:rsidR="00A02D56">
        <w:rPr>
          <w:rFonts w:eastAsia="Times New Roman"/>
        </w:rPr>
        <w:t xml:space="preserve">DANIEL T. </w:t>
      </w:r>
      <w:r w:rsidR="00211085">
        <w:rPr>
          <w:rFonts w:eastAsia="Times New Roman"/>
        </w:rPr>
        <w:t xml:space="preserve">“SHIP” </w:t>
      </w:r>
      <w:r w:rsidR="00A02D56">
        <w:rPr>
          <w:rFonts w:eastAsia="Times New Roman"/>
        </w:rPr>
        <w:t>LASICA</w:t>
      </w:r>
      <w:r w:rsidR="00167FC0">
        <w:rPr>
          <w:rFonts w:eastAsia="Times New Roman"/>
        </w:rPr>
        <w:t>, COMMANDER OF THE 20</w:t>
      </w:r>
      <w:r w:rsidR="00167FC0" w:rsidRPr="00167FC0">
        <w:rPr>
          <w:rFonts w:eastAsia="Times New Roman"/>
          <w:vertAlign w:val="superscript"/>
        </w:rPr>
        <w:t>TH</w:t>
      </w:r>
      <w:r w:rsidR="00167FC0">
        <w:rPr>
          <w:rFonts w:eastAsia="Times New Roman"/>
        </w:rPr>
        <w:t xml:space="preserve"> FIGHTER WING AT SHAW AIR FORCE BASE,</w:t>
      </w:r>
      <w:r w:rsidR="00A02D56">
        <w:rPr>
          <w:rFonts w:eastAsia="Times New Roman"/>
        </w:rPr>
        <w:t xml:space="preserve"> </w:t>
      </w:r>
      <w:r>
        <w:rPr>
          <w:rFonts w:eastAsia="Times New Roman"/>
        </w:rPr>
        <w:t xml:space="preserve">FOR HIS OUTSTANDING SERVICE TO THE UNITED STATES AIR FORCE AND THE STATE OF SOUTH CAROLINA; TO THANK HIM FOR </w:t>
      </w:r>
      <w:r w:rsidR="005F7561">
        <w:rPr>
          <w:rFonts w:eastAsia="Times New Roman"/>
        </w:rPr>
        <w:t>HIS</w:t>
      </w:r>
      <w:r>
        <w:rPr>
          <w:rFonts w:eastAsia="Times New Roman"/>
        </w:rPr>
        <w:t xml:space="preserve"> SACRIFICES </w:t>
      </w:r>
      <w:r w:rsidR="005F7561">
        <w:rPr>
          <w:rFonts w:eastAsia="Times New Roman"/>
        </w:rPr>
        <w:t>IN</w:t>
      </w:r>
      <w:r w:rsidR="00A02D56">
        <w:rPr>
          <w:rFonts w:eastAsia="Times New Roman"/>
        </w:rPr>
        <w:t xml:space="preserve"> DEFEND</w:t>
      </w:r>
      <w:r w:rsidR="005F7561">
        <w:rPr>
          <w:rFonts w:eastAsia="Times New Roman"/>
        </w:rPr>
        <w:t>ING</w:t>
      </w:r>
      <w:r w:rsidR="00A02D56">
        <w:rPr>
          <w:rFonts w:eastAsia="Times New Roman"/>
        </w:rPr>
        <w:t xml:space="preserve"> </w:t>
      </w:r>
      <w:r>
        <w:rPr>
          <w:rFonts w:eastAsia="Times New Roman"/>
        </w:rPr>
        <w:t xml:space="preserve">OUR COUNTRY; AND TO WISH HIM MUCH SUCCESS AND HAPPINESS AS HE CONTINUES </w:t>
      </w:r>
      <w:r w:rsidR="00A02D56">
        <w:rPr>
          <w:rFonts w:eastAsia="Times New Roman"/>
        </w:rPr>
        <w:t>HIS</w:t>
      </w:r>
      <w:r>
        <w:rPr>
          <w:rFonts w:eastAsia="Times New Roman"/>
        </w:rPr>
        <w:t xml:space="preserve"> ILLUSTRIOUS CAREER.</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794D" w:rsidRDefault="00E3794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titleend"/>
      <w:bookmarkEnd w:id="4"/>
      <w:r>
        <w:t xml:space="preserve">Whereas, </w:t>
      </w:r>
      <w:r w:rsidR="00C117C4">
        <w:t xml:space="preserve">a native of Western Springs, Illinois, </w:t>
      </w:r>
      <w:r w:rsidRPr="00AE7B49">
        <w:t>Col</w:t>
      </w:r>
      <w:r>
        <w:t>onel</w:t>
      </w:r>
      <w:r w:rsidRPr="00AE7B49">
        <w:t xml:space="preserve"> Lasica earned his commission in 1994, graduating from the United States Air </w:t>
      </w:r>
      <w:r>
        <w:t>Force Academy</w:t>
      </w:r>
      <w:r w:rsidR="00546592">
        <w:t xml:space="preserve"> with a </w:t>
      </w:r>
      <w:r w:rsidR="00546592" w:rsidRPr="00AE7B49">
        <w:t>Bachelor of Science in Civil Engineering</w:t>
      </w:r>
      <w:r w:rsidR="00546592">
        <w:t xml:space="preserve">. He also graduated from </w:t>
      </w:r>
      <w:r w:rsidR="00546592" w:rsidRPr="00AE7B49">
        <w:t>Squadron Officer School</w:t>
      </w:r>
      <w:r w:rsidR="00674FAE">
        <w:t xml:space="preserve"> at</w:t>
      </w:r>
      <w:r w:rsidR="00546592" w:rsidRPr="00AE7B49">
        <w:t xml:space="preserve"> Maxwell A</w:t>
      </w:r>
      <w:r w:rsidR="00546592">
        <w:t xml:space="preserve">ir </w:t>
      </w:r>
      <w:r w:rsidR="00546592" w:rsidRPr="00AE7B49">
        <w:t>F</w:t>
      </w:r>
      <w:r w:rsidR="00546592">
        <w:t xml:space="preserve">orce </w:t>
      </w:r>
      <w:r w:rsidR="00546592" w:rsidRPr="00AE7B49">
        <w:t>B</w:t>
      </w:r>
      <w:r w:rsidR="00546592">
        <w:t>ase</w:t>
      </w:r>
      <w:r w:rsidR="00674FAE">
        <w:t xml:space="preserve">, </w:t>
      </w:r>
      <w:r w:rsidR="00674FAE" w:rsidRPr="00AE7B49">
        <w:t>Embry</w:t>
      </w:r>
      <w:r w:rsidR="00753998">
        <w:noBreakHyphen/>
      </w:r>
      <w:r w:rsidR="00674FAE" w:rsidRPr="00AE7B49">
        <w:t>Riddle Aeronautical University</w:t>
      </w:r>
      <w:r w:rsidR="00674FAE">
        <w:t xml:space="preserve"> with a</w:t>
      </w:r>
      <w:r w:rsidR="00546592">
        <w:t xml:space="preserve"> </w:t>
      </w:r>
      <w:r w:rsidR="00546592" w:rsidRPr="00AE7B49">
        <w:t>Master’s in Aviation</w:t>
      </w:r>
      <w:r w:rsidR="00375198">
        <w:t xml:space="preserve"> and </w:t>
      </w:r>
      <w:r w:rsidR="00546592" w:rsidRPr="00AE7B49">
        <w:t xml:space="preserve">Aerospace Operations, </w:t>
      </w:r>
      <w:r w:rsidR="00C117C4">
        <w:t xml:space="preserve">the </w:t>
      </w:r>
      <w:r w:rsidR="00674FAE" w:rsidRPr="00AE7B49">
        <w:t>Naval Command and Staff College</w:t>
      </w:r>
      <w:r w:rsidR="00375198">
        <w:t xml:space="preserve"> of the</w:t>
      </w:r>
      <w:r w:rsidR="00674FAE" w:rsidRPr="00AE7B49">
        <w:t xml:space="preserve"> Naval War College</w:t>
      </w:r>
      <w:r w:rsidR="00674FAE">
        <w:t xml:space="preserve"> with a</w:t>
      </w:r>
      <w:r w:rsidR="00546592">
        <w:t xml:space="preserve"> </w:t>
      </w:r>
      <w:r w:rsidR="00546592" w:rsidRPr="00AE7B49">
        <w:t xml:space="preserve">Master’s in National Security and Strategic Studies, </w:t>
      </w:r>
      <w:r w:rsidR="00C117C4">
        <w:t xml:space="preserve">the </w:t>
      </w:r>
      <w:r w:rsidR="00674FAE" w:rsidRPr="00AE7B49">
        <w:t>School of Advanced Military Studies</w:t>
      </w:r>
      <w:r w:rsidR="00674FAE">
        <w:t xml:space="preserve"> at</w:t>
      </w:r>
      <w:r w:rsidR="00674FAE" w:rsidRPr="00AE7B49">
        <w:t xml:space="preserve"> F</w:t>
      </w:r>
      <w:r w:rsidR="00674FAE">
        <w:t>or</w:t>
      </w:r>
      <w:r w:rsidR="00674FAE" w:rsidRPr="00AE7B49">
        <w:t>t Leavenworth</w:t>
      </w:r>
      <w:r w:rsidR="00674FAE">
        <w:t xml:space="preserve"> with a</w:t>
      </w:r>
      <w:r w:rsidR="00546592">
        <w:t xml:space="preserve"> </w:t>
      </w:r>
      <w:r w:rsidR="00546592" w:rsidRPr="00AE7B49">
        <w:t>Master’</w:t>
      </w:r>
      <w:r w:rsidR="00674FAE">
        <w:t xml:space="preserve">s </w:t>
      </w:r>
      <w:r w:rsidR="00546592" w:rsidRPr="00AE7B49">
        <w:t xml:space="preserve">in Military Art and Science, </w:t>
      </w:r>
      <w:r w:rsidR="00375198">
        <w:t xml:space="preserve">and </w:t>
      </w:r>
      <w:r w:rsidR="00C117C4">
        <w:t xml:space="preserve">the </w:t>
      </w:r>
      <w:r w:rsidR="00674FAE" w:rsidRPr="00AE7B49">
        <w:t>E</w:t>
      </w:r>
      <w:r w:rsidR="00674FAE">
        <w:t xml:space="preserve">isenhower School at Fort McNair with a </w:t>
      </w:r>
      <w:r w:rsidR="00546592" w:rsidRPr="00AE7B49">
        <w:t>Master’</w:t>
      </w:r>
      <w:r w:rsidR="00674FAE">
        <w:t xml:space="preserve">s </w:t>
      </w:r>
      <w:r w:rsidR="00546592" w:rsidRPr="00AE7B49">
        <w:t>in National</w:t>
      </w:r>
      <w:r w:rsidR="00674FAE">
        <w:t xml:space="preserve"> Security and Resource Strategy</w:t>
      </w:r>
      <w:r>
        <w:t>; and</w:t>
      </w:r>
    </w:p>
    <w:p w:rsidR="00E3794D" w:rsidRDefault="00E3794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3794D" w:rsidRDefault="00E3794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w:t>
      </w:r>
      <w:r w:rsidR="00674FAE">
        <w:t>during the course of his service with the United States Air Force, Colonel Lasica</w:t>
      </w:r>
      <w:r w:rsidRPr="00AE7B49">
        <w:t xml:space="preserve"> has served as a T</w:t>
      </w:r>
      <w:r w:rsidR="00753998">
        <w:noBreakHyphen/>
      </w:r>
      <w:r w:rsidRPr="00AE7B49">
        <w:t>37 instructor pilot, F</w:t>
      </w:r>
      <w:r w:rsidR="00753998">
        <w:noBreakHyphen/>
      </w:r>
      <w:r w:rsidRPr="00AE7B49">
        <w:t>16 instructor pilot, F</w:t>
      </w:r>
      <w:r w:rsidR="00753998">
        <w:noBreakHyphen/>
      </w:r>
      <w:r w:rsidRPr="00AE7B49">
        <w:t>16 flight examiner, C</w:t>
      </w:r>
      <w:r w:rsidR="00753998">
        <w:noBreakHyphen/>
      </w:r>
      <w:r w:rsidRPr="00AE7B49">
        <w:t>208 instructor pilot, C</w:t>
      </w:r>
      <w:r w:rsidR="00753998">
        <w:noBreakHyphen/>
      </w:r>
      <w:r w:rsidRPr="00AE7B49">
        <w:t xml:space="preserve">208 flight examiner, flight commander, assistant operations officer, squadron commander, </w:t>
      </w:r>
      <w:r w:rsidR="00167FC0">
        <w:t xml:space="preserve">and </w:t>
      </w:r>
      <w:r w:rsidRPr="00AE7B49">
        <w:t>group commander</w:t>
      </w:r>
      <w:r w:rsidR="001A78F3">
        <w:t xml:space="preserve"> and has recently been nominated for appointment to the rank of brigadier general</w:t>
      </w:r>
      <w:r w:rsidRPr="00AE7B49">
        <w:t>. He has served at the squadron, group, wing, numbered air force</w:t>
      </w:r>
      <w:r w:rsidR="00DE7E4A">
        <w:t>,</w:t>
      </w:r>
      <w:r w:rsidRPr="00AE7B49">
        <w:t xml:space="preserve"> and </w:t>
      </w:r>
      <w:r w:rsidR="001A78F3">
        <w:t>j</w:t>
      </w:r>
      <w:r w:rsidRPr="00AE7B49">
        <w:t xml:space="preserve">oint </w:t>
      </w:r>
      <w:r w:rsidR="001A78F3">
        <w:t>s</w:t>
      </w:r>
      <w:r w:rsidRPr="00AE7B49">
        <w:t>taff levels. As a command pilot, he flew 3,875 flying hours with operational deployments supporting Operation SOUTHERN WATCH and Operation ENDURING FREEDOM</w:t>
      </w:r>
      <w:r>
        <w:t>; and</w:t>
      </w:r>
    </w:p>
    <w:p w:rsidR="00E3794D" w:rsidRDefault="00E3794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4AF" w:rsidRDefault="00B764AF"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 xml:space="preserve">Whereas, </w:t>
      </w:r>
      <w:r w:rsidR="00546592">
        <w:t>in his</w:t>
      </w:r>
      <w:r w:rsidRPr="00AE7B49">
        <w:t xml:space="preserve"> </w:t>
      </w:r>
      <w:r w:rsidR="00546592">
        <w:t>current role as</w:t>
      </w:r>
      <w:r w:rsidR="001A78F3">
        <w:t xml:space="preserve"> c</w:t>
      </w:r>
      <w:r w:rsidRPr="00AE7B49">
        <w:t>ommander for the 20</w:t>
      </w:r>
      <w:r w:rsidRPr="00AE7B49">
        <w:rPr>
          <w:vertAlign w:val="superscript"/>
        </w:rPr>
        <w:t>th</w:t>
      </w:r>
      <w:r>
        <w:t xml:space="preserve"> </w:t>
      </w:r>
      <w:r w:rsidRPr="00AE7B49">
        <w:t>Fighter Wing</w:t>
      </w:r>
      <w:r w:rsidR="00E3794D">
        <w:t xml:space="preserve"> at Shaw Air Force Base</w:t>
      </w:r>
      <w:r w:rsidR="00546592">
        <w:t xml:space="preserve">, Colonel Lasica </w:t>
      </w:r>
      <w:r w:rsidRPr="00AE7B49">
        <w:t xml:space="preserve">is responsible for the mission readiness of the wing’s aircraft, 17 wing staff agencies, stewardship of </w:t>
      </w:r>
      <w:r w:rsidR="00E3794D">
        <w:t>the base</w:t>
      </w:r>
      <w:r w:rsidRPr="00AE7B49">
        <w:t>, and the health and welfare of 7,886 active duty Airmen and civilians and more than 8,000 family members. Further, he supervises the support of the 25,000 local military retirees and 24 geographically sep</w:t>
      </w:r>
      <w:r>
        <w:t>arated units across nine states; and</w:t>
      </w:r>
    </w:p>
    <w:p w:rsidR="004C1AAD" w:rsidRDefault="004C1AAD"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56F2E" w:rsidRDefault="00A56F2E"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Colonel Lasica has</w:t>
      </w:r>
      <w:r w:rsidR="00167FC0">
        <w:t xml:space="preserve"> also</w:t>
      </w:r>
      <w:r>
        <w:t xml:space="preserve"> been a consistent and capable advocate for issues and initiatives in South Carolina </w:t>
      </w:r>
      <w:r w:rsidR="001A78F3">
        <w:t>that</w:t>
      </w:r>
      <w:r>
        <w:t xml:space="preserve"> are of importance to servicemen and women, veterans, military installations</w:t>
      </w:r>
      <w:r w:rsidR="001A78F3">
        <w:t>,</w:t>
      </w:r>
      <w:r>
        <w:t xml:space="preserve"> and </w:t>
      </w:r>
      <w:r w:rsidR="001A78F3">
        <w:t>the public</w:t>
      </w:r>
      <w:r>
        <w:t xml:space="preserve">. Colonel Lasica’s engagement and leadership have been essential to the adoption of critical legislation such as the Real ID legislation of 2017 and other measures that </w:t>
      </w:r>
      <w:r w:rsidR="008E6AEA">
        <w:t>foster a military-friendly atmosphere in</w:t>
      </w:r>
      <w:r>
        <w:t xml:space="preserve"> South Carolina; and</w:t>
      </w:r>
    </w:p>
    <w:p w:rsidR="00A56F2E" w:rsidRDefault="00A56F2E"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4AF" w:rsidRDefault="00B764AF"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w:t>
      </w:r>
      <w:r w:rsidR="00546592">
        <w:t>Colonel Lasica has received a number of awards and decorations, including the</w:t>
      </w:r>
      <w:r>
        <w:t xml:space="preserve"> </w:t>
      </w:r>
      <w:r w:rsidRPr="00AE7B49">
        <w:t>Bronze Star</w:t>
      </w:r>
      <w:r>
        <w:t xml:space="preserve">, </w:t>
      </w:r>
      <w:r w:rsidRPr="00AE7B49">
        <w:t>Meritorious Service Medal with two oak leaf clusters</w:t>
      </w:r>
      <w:r>
        <w:t xml:space="preserve">, </w:t>
      </w:r>
      <w:r w:rsidRPr="00AE7B49">
        <w:t>Air Medal with two oak leaf clusters</w:t>
      </w:r>
      <w:r>
        <w:t xml:space="preserve">, </w:t>
      </w:r>
      <w:r w:rsidRPr="00AE7B49">
        <w:t>Aerial Achievement Medal</w:t>
      </w:r>
      <w:r>
        <w:t xml:space="preserve">, </w:t>
      </w:r>
      <w:r w:rsidRPr="00AE7B49">
        <w:t>Air Force Commendation Medal with oak leaf cluster</w:t>
      </w:r>
      <w:r>
        <w:t xml:space="preserve">, </w:t>
      </w:r>
      <w:r w:rsidRPr="00AE7B49">
        <w:t>Afghanistan Campaign Medal</w:t>
      </w:r>
      <w:r>
        <w:t xml:space="preserve">, </w:t>
      </w:r>
      <w:r w:rsidRPr="00AE7B49">
        <w:t>Korea Defense Service Medal</w:t>
      </w:r>
      <w:r>
        <w:t>,</w:t>
      </w:r>
      <w:r w:rsidR="00E81011">
        <w:t xml:space="preserve"> </w:t>
      </w:r>
      <w:r w:rsidR="00167FC0">
        <w:t xml:space="preserve">and </w:t>
      </w:r>
      <w:r w:rsidRPr="00AE7B49">
        <w:t>Humanitarian Service Medal</w:t>
      </w:r>
      <w:r>
        <w:t>; and</w:t>
      </w:r>
    </w:p>
    <w:p w:rsidR="00A56F2E" w:rsidRDefault="00A56F2E" w:rsidP="0070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0565B">
        <w:rPr>
          <w:rFonts w:eastAsia="Times New Roman"/>
        </w:rPr>
        <w:t>the Senate is exceedingly grateful for the dedicated service, sacrifice, and hard work</w:t>
      </w:r>
      <w:r w:rsidR="002367C5">
        <w:rPr>
          <w:rFonts w:eastAsia="Times New Roman"/>
        </w:rPr>
        <w:t xml:space="preserve"> that</w:t>
      </w:r>
      <w:r w:rsidR="0000565B">
        <w:rPr>
          <w:rFonts w:eastAsia="Times New Roman"/>
        </w:rPr>
        <w:t xml:space="preserve"> Colonel </w:t>
      </w:r>
      <w:r w:rsidR="00A02D56">
        <w:rPr>
          <w:rFonts w:eastAsia="Times New Roman"/>
        </w:rPr>
        <w:t>Lasica</w:t>
      </w:r>
      <w:r w:rsidR="0000565B">
        <w:rPr>
          <w:rFonts w:eastAsia="Times New Roman"/>
        </w:rPr>
        <w:t xml:space="preserve"> has bestowed upon Shaw Air Force Base</w:t>
      </w:r>
      <w:r w:rsidR="005F7561">
        <w:rPr>
          <w:rFonts w:eastAsia="Times New Roman"/>
        </w:rPr>
        <w:t xml:space="preserve"> and look forward to hearing of his continued success </w:t>
      </w:r>
      <w:r w:rsidR="005F7561">
        <w:t>upon reassignment to Aviano Air Force Base in Italy</w:t>
      </w:r>
      <w:r>
        <w:rPr>
          <w:rFonts w:eastAsia="Times New Roman"/>
        </w:rPr>
        <w:t>.  Now, therefore,</w:t>
      </w: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0565B">
        <w:rPr>
          <w:rFonts w:eastAsia="Times New Roman"/>
        </w:rPr>
        <w:t xml:space="preserve">the members of the Senate, by this resolution, recognize and honor Colonel </w:t>
      </w:r>
      <w:r w:rsidR="00A02D56">
        <w:rPr>
          <w:rFonts w:eastAsia="Times New Roman"/>
        </w:rPr>
        <w:t xml:space="preserve">Daniel T. </w:t>
      </w:r>
      <w:r w:rsidR="00211085">
        <w:rPr>
          <w:rFonts w:eastAsia="Times New Roman"/>
        </w:rPr>
        <w:t xml:space="preserve">“Ship” </w:t>
      </w:r>
      <w:r w:rsidR="00A02D56">
        <w:rPr>
          <w:rFonts w:eastAsia="Times New Roman"/>
        </w:rPr>
        <w:t>Lasica</w:t>
      </w:r>
      <w:r w:rsidR="00167FC0">
        <w:rPr>
          <w:rFonts w:eastAsia="Times New Roman"/>
        </w:rPr>
        <w:t>, commander of the 20</w:t>
      </w:r>
      <w:r w:rsidR="00167FC0" w:rsidRPr="00167FC0">
        <w:rPr>
          <w:rFonts w:eastAsia="Times New Roman"/>
          <w:vertAlign w:val="superscript"/>
        </w:rPr>
        <w:t>th</w:t>
      </w:r>
      <w:r w:rsidR="00167FC0">
        <w:rPr>
          <w:rFonts w:eastAsia="Times New Roman"/>
        </w:rPr>
        <w:t xml:space="preserve"> Fighter Wing at Shaw Air Force Base,</w:t>
      </w:r>
      <w:r w:rsidR="0000565B">
        <w:rPr>
          <w:rFonts w:eastAsia="Times New Roman"/>
        </w:rPr>
        <w:t xml:space="preserve"> for his outstanding service to the United States Air Force and the St</w:t>
      </w:r>
      <w:r w:rsidR="00A02D56">
        <w:rPr>
          <w:rFonts w:eastAsia="Times New Roman"/>
        </w:rPr>
        <w:t xml:space="preserve">ate of South Carolina; </w:t>
      </w:r>
      <w:r w:rsidR="0000565B">
        <w:rPr>
          <w:rFonts w:eastAsia="Times New Roman"/>
        </w:rPr>
        <w:t xml:space="preserve">thank him for </w:t>
      </w:r>
      <w:r w:rsidR="005F7561">
        <w:rPr>
          <w:rFonts w:eastAsia="Times New Roman"/>
        </w:rPr>
        <w:t>his</w:t>
      </w:r>
      <w:r w:rsidR="0000565B">
        <w:rPr>
          <w:rFonts w:eastAsia="Times New Roman"/>
        </w:rPr>
        <w:t xml:space="preserve"> sacrifices </w:t>
      </w:r>
      <w:r w:rsidR="005F7561">
        <w:rPr>
          <w:rFonts w:eastAsia="Times New Roman"/>
        </w:rPr>
        <w:t>in</w:t>
      </w:r>
      <w:r w:rsidR="0000565B">
        <w:rPr>
          <w:rFonts w:eastAsia="Times New Roman"/>
        </w:rPr>
        <w:t xml:space="preserve"> defend</w:t>
      </w:r>
      <w:r w:rsidR="005F7561">
        <w:rPr>
          <w:rFonts w:eastAsia="Times New Roman"/>
        </w:rPr>
        <w:t>ing</w:t>
      </w:r>
      <w:r w:rsidR="0000565B">
        <w:rPr>
          <w:rFonts w:eastAsia="Times New Roman"/>
        </w:rPr>
        <w:t xml:space="preserve"> our country, and wish him much success and happiness as he continues his </w:t>
      </w:r>
      <w:r w:rsidR="00A02D56">
        <w:rPr>
          <w:rFonts w:eastAsia="Times New Roman"/>
        </w:rPr>
        <w:t>illustrious</w:t>
      </w:r>
      <w:r w:rsidR="0000565B">
        <w:rPr>
          <w:rFonts w:eastAsia="Times New Roman"/>
        </w:rPr>
        <w:t xml:space="preserve"> career</w:t>
      </w:r>
      <w:r>
        <w:rPr>
          <w:rFonts w:eastAsia="Times New Roman"/>
        </w:rPr>
        <w:t>.</w:t>
      </w:r>
    </w:p>
    <w:p w:rsidR="00031731"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31" w:rsidRPr="00522CE0" w:rsidRDefault="00031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0565B">
        <w:rPr>
          <w:rFonts w:eastAsia="Times New Roman"/>
        </w:rPr>
        <w:t xml:space="preserve">Colonel Daniel </w:t>
      </w:r>
      <w:r w:rsidR="00A02D56">
        <w:rPr>
          <w:rFonts w:eastAsia="Times New Roman"/>
        </w:rPr>
        <w:t xml:space="preserve">T. </w:t>
      </w:r>
      <w:r w:rsidR="0000565B">
        <w:rPr>
          <w:rFonts w:eastAsia="Times New Roman"/>
        </w:rPr>
        <w:t>Lasica</w:t>
      </w:r>
      <w:r>
        <w:rPr>
          <w:rFonts w:eastAsia="Times New Roman"/>
        </w:rPr>
        <w:t>.</w:t>
      </w:r>
    </w:p>
    <w:p w:rsidR="00AF7449" w:rsidRDefault="00753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36BB" w:rsidRDefault="007036BB" w:rsidP="007036BB">
      <w:pPr>
        <w:suppressAutoHyphens/>
        <w:jc w:val="both"/>
        <w:rPr>
          <w:rFonts w:eastAsia="Times New Roman"/>
        </w:rPr>
      </w:pPr>
    </w:p>
    <w:sectPr w:rsidR="007036BB" w:rsidSect="007036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FC0" w:rsidRDefault="00167FC0" w:rsidP="00522CE0">
      <w:r>
        <w:separator/>
      </w:r>
    </w:p>
  </w:endnote>
  <w:endnote w:type="continuationSeparator" w:id="0">
    <w:p w:rsidR="00167FC0" w:rsidRDefault="00167F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1C7437-9F20-4878-8779-39BDF2A4402F}"/>
    <w:embedBold r:id="rId2" w:fontKey="{91A9FB87-9712-4BC8-8239-D3B54D1C7E07}"/>
  </w:font>
  <w:font w:name="Calibri">
    <w:panose1 w:val="020F0502020204030204"/>
    <w:charset w:val="00"/>
    <w:family w:val="swiss"/>
    <w:pitch w:val="variable"/>
    <w:sig w:usb0="E00002FF" w:usb1="4000ACFF" w:usb2="00000001" w:usb3="00000000" w:csb0="0000019F" w:csb1="00000000"/>
    <w:embedRegular r:id="rId3" w:fontKey="{4EE100EE-1515-4239-99A4-7F48825EBBC8}"/>
  </w:font>
  <w:font w:name="Cambria">
    <w:panose1 w:val="02040503050406030204"/>
    <w:charset w:val="00"/>
    <w:family w:val="roman"/>
    <w:pitch w:val="variable"/>
    <w:sig w:usb0="E00002FF" w:usb1="400004FF" w:usb2="00000000" w:usb3="00000000" w:csb0="0000019F" w:csb1="00000000"/>
    <w:embedRegular r:id="rId4" w:fontKey="{653B17FF-204F-4A84-9225-AD19D7594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449" w:rsidRPr="007036BB" w:rsidRDefault="007036BB" w:rsidP="007036BB">
    <w:pPr>
      <w:pStyle w:val="Footer"/>
      <w:tabs>
        <w:tab w:val="clear" w:pos="4680"/>
        <w:tab w:val="clear" w:pos="9360"/>
        <w:tab w:val="center" w:pos="2995"/>
      </w:tabs>
      <w:spacing w:before="120"/>
    </w:pPr>
    <w:r>
      <w:t>[1206]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FC0" w:rsidRDefault="00167FC0" w:rsidP="00522CE0">
      <w:r>
        <w:separator/>
      </w:r>
    </w:p>
  </w:footnote>
  <w:footnote w:type="continuationSeparator" w:id="0">
    <w:p w:rsidR="00167FC0" w:rsidRDefault="00167F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COL .KMM.JTM"/>
    <w:docVar w:name="CoverAttorneyInitials" w:val="KMM"/>
    <w:docVar w:name="CoverAttorneyLastName" w:val="Moffitt"/>
    <w:docVar w:name="CoverBillType" w:val="r"/>
    <w:docVar w:name="CoverSenator" w:val="JTM"/>
    <w:docVar w:name="dvBillNumber" w:val="1206"/>
    <w:docVar w:name="dvBillNumberPrefix" w:val="S. "/>
    <w:docVar w:name="dvOriginalBody" w:val="Senate"/>
    <w:docVar w:name="fulldraftpath" w:val="L:\S-RES\JTM\017COL .KMM.JTM.DOCX"/>
    <w:docVar w:name="NameofBody" w:val="S"/>
    <w:docVar w:name="vgroup2" w:val="S-RES"/>
  </w:docVars>
  <w:rsids>
    <w:rsidRoot w:val="00031731"/>
    <w:rsid w:val="0000565B"/>
    <w:rsid w:val="00031731"/>
    <w:rsid w:val="0004168D"/>
    <w:rsid w:val="00042AC1"/>
    <w:rsid w:val="00046516"/>
    <w:rsid w:val="000715CF"/>
    <w:rsid w:val="00072458"/>
    <w:rsid w:val="0007601D"/>
    <w:rsid w:val="000B0720"/>
    <w:rsid w:val="000B5EAF"/>
    <w:rsid w:val="000D2E39"/>
    <w:rsid w:val="001315B2"/>
    <w:rsid w:val="00167FC0"/>
    <w:rsid w:val="00170561"/>
    <w:rsid w:val="00186AC9"/>
    <w:rsid w:val="00197DF1"/>
    <w:rsid w:val="001A78F3"/>
    <w:rsid w:val="001B3DD9"/>
    <w:rsid w:val="001B7E5D"/>
    <w:rsid w:val="001D3BAC"/>
    <w:rsid w:val="00211085"/>
    <w:rsid w:val="00216025"/>
    <w:rsid w:val="002367C5"/>
    <w:rsid w:val="00245C4E"/>
    <w:rsid w:val="002C1321"/>
    <w:rsid w:val="002C2031"/>
    <w:rsid w:val="002C5896"/>
    <w:rsid w:val="002D3BED"/>
    <w:rsid w:val="00307C2B"/>
    <w:rsid w:val="00315D04"/>
    <w:rsid w:val="00375198"/>
    <w:rsid w:val="00383247"/>
    <w:rsid w:val="003D6E2B"/>
    <w:rsid w:val="003E7597"/>
    <w:rsid w:val="00413EBF"/>
    <w:rsid w:val="0044020F"/>
    <w:rsid w:val="00450668"/>
    <w:rsid w:val="00454138"/>
    <w:rsid w:val="004813A2"/>
    <w:rsid w:val="004952FA"/>
    <w:rsid w:val="004B6A22"/>
    <w:rsid w:val="004C1AAD"/>
    <w:rsid w:val="004D7F37"/>
    <w:rsid w:val="00522CE0"/>
    <w:rsid w:val="00541951"/>
    <w:rsid w:val="00546592"/>
    <w:rsid w:val="00565148"/>
    <w:rsid w:val="00570403"/>
    <w:rsid w:val="00593361"/>
    <w:rsid w:val="005A413B"/>
    <w:rsid w:val="005A5017"/>
    <w:rsid w:val="005A648C"/>
    <w:rsid w:val="005F07AC"/>
    <w:rsid w:val="005F1745"/>
    <w:rsid w:val="005F7561"/>
    <w:rsid w:val="00674FAE"/>
    <w:rsid w:val="006A1802"/>
    <w:rsid w:val="006C0CBB"/>
    <w:rsid w:val="006C74EA"/>
    <w:rsid w:val="007036BB"/>
    <w:rsid w:val="00720D40"/>
    <w:rsid w:val="007318D4"/>
    <w:rsid w:val="00753998"/>
    <w:rsid w:val="00765784"/>
    <w:rsid w:val="007A4390"/>
    <w:rsid w:val="007E5CB7"/>
    <w:rsid w:val="008314D2"/>
    <w:rsid w:val="00870F6F"/>
    <w:rsid w:val="008B2F42"/>
    <w:rsid w:val="008C3697"/>
    <w:rsid w:val="008E185F"/>
    <w:rsid w:val="008E6AEA"/>
    <w:rsid w:val="008F023B"/>
    <w:rsid w:val="00904E16"/>
    <w:rsid w:val="009162B3"/>
    <w:rsid w:val="00927C62"/>
    <w:rsid w:val="00983951"/>
    <w:rsid w:val="00984124"/>
    <w:rsid w:val="00984640"/>
    <w:rsid w:val="00995C37"/>
    <w:rsid w:val="009C118A"/>
    <w:rsid w:val="00A02011"/>
    <w:rsid w:val="00A02D56"/>
    <w:rsid w:val="00A1481F"/>
    <w:rsid w:val="00A4011E"/>
    <w:rsid w:val="00A56F2E"/>
    <w:rsid w:val="00A86015"/>
    <w:rsid w:val="00A9594E"/>
    <w:rsid w:val="00AE59C8"/>
    <w:rsid w:val="00AF7449"/>
    <w:rsid w:val="00B10098"/>
    <w:rsid w:val="00B5790D"/>
    <w:rsid w:val="00B764AF"/>
    <w:rsid w:val="00B85256"/>
    <w:rsid w:val="00B945C5"/>
    <w:rsid w:val="00BA20EA"/>
    <w:rsid w:val="00BB134A"/>
    <w:rsid w:val="00BB5AFC"/>
    <w:rsid w:val="00BC0A56"/>
    <w:rsid w:val="00C117C4"/>
    <w:rsid w:val="00C45366"/>
    <w:rsid w:val="00C57023"/>
    <w:rsid w:val="00C74052"/>
    <w:rsid w:val="00CB187A"/>
    <w:rsid w:val="00CC0EC7"/>
    <w:rsid w:val="00CC251A"/>
    <w:rsid w:val="00CF2C98"/>
    <w:rsid w:val="00D1088B"/>
    <w:rsid w:val="00D1286F"/>
    <w:rsid w:val="00D14DE6"/>
    <w:rsid w:val="00D156D2"/>
    <w:rsid w:val="00D35486"/>
    <w:rsid w:val="00D464CA"/>
    <w:rsid w:val="00D53E29"/>
    <w:rsid w:val="00D86943"/>
    <w:rsid w:val="00DA3C6B"/>
    <w:rsid w:val="00DA47B9"/>
    <w:rsid w:val="00DE5635"/>
    <w:rsid w:val="00DE7E4A"/>
    <w:rsid w:val="00E058D3"/>
    <w:rsid w:val="00E12CA0"/>
    <w:rsid w:val="00E2236D"/>
    <w:rsid w:val="00E3794D"/>
    <w:rsid w:val="00E76AD9"/>
    <w:rsid w:val="00E81011"/>
    <w:rsid w:val="00E91E2F"/>
    <w:rsid w:val="00EA3546"/>
    <w:rsid w:val="00EB47AE"/>
    <w:rsid w:val="00EC34E1"/>
    <w:rsid w:val="00EC573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3864AD5-F6E5-4D69-A343-C17739FB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44490">
      <w:bodyDiv w:val="1"/>
      <w:marLeft w:val="0"/>
      <w:marRight w:val="0"/>
      <w:marTop w:val="0"/>
      <w:marBottom w:val="0"/>
      <w:divBdr>
        <w:top w:val="none" w:sz="0" w:space="0" w:color="auto"/>
        <w:left w:val="none" w:sz="0" w:space="0" w:color="auto"/>
        <w:bottom w:val="none" w:sz="0" w:space="0" w:color="auto"/>
        <w:right w:val="none" w:sz="0" w:space="0" w:color="auto"/>
      </w:divBdr>
    </w:div>
    <w:div w:id="122205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940A3-BBE3-418C-96D2-7475917C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592</Words>
  <Characters>3167</Characters>
  <Application>Microsoft Office Word</Application>
  <DocSecurity>0</DocSecurity>
  <Lines>83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1206 Text of Previous Version (May 1, 2018) - South Carolina Legislature Online</dc:title>
  <dc:subject/>
  <dc:creator>Rebecca Landau</dc:creator>
  <cp:keywords/>
  <dc:description/>
  <cp:lastModifiedBy>S Volk</cp:lastModifiedBy>
  <cp:revision>2</cp:revision>
  <dcterms:created xsi:type="dcterms:W3CDTF">2018-05-01T18:10:00Z</dcterms:created>
  <dcterms:modified xsi:type="dcterms:W3CDTF">2018-05-01T18:10:00Z</dcterms:modified>
</cp:coreProperties>
</file>