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E12" w:rsidRDefault="00AE1E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E1E12" w:rsidRDefault="00AE1E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AE1E12" w:rsidRDefault="00AE1E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E12" w:rsidRPr="00AE1E12" w:rsidRDefault="00AE1E12" w:rsidP="00AE1E12">
      <w:pPr>
        <w:tabs>
          <w:tab w:val="right" w:pos="5933"/>
        </w:tabs>
        <w:suppressAutoHyphens/>
      </w:pPr>
      <w:r>
        <w:tab/>
      </w:r>
      <w:r>
        <w:rPr>
          <w:b/>
          <w:sz w:val="36"/>
        </w:rPr>
        <w:t>S. 1210</w:t>
      </w:r>
    </w:p>
    <w:p w:rsidR="00AE1E12" w:rsidRDefault="00AE1E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E12" w:rsidRDefault="00AE1E12" w:rsidP="00AE1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B4D13">
        <w:t>Labor, Commerce and Industry Committee</w:t>
      </w:r>
    </w:p>
    <w:p w:rsidR="00AE1E12" w:rsidRDefault="00AE1E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E12" w:rsidRDefault="00AE1E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5/1/18--S.</w:t>
      </w:r>
    </w:p>
    <w:p w:rsidR="00AE1E12" w:rsidRDefault="00AE1E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 2018.</w:t>
      </w:r>
    </w:p>
    <w:p w:rsidR="00AE1E12" w:rsidRPr="00AE1E12" w:rsidRDefault="00AE1E12" w:rsidP="00AE1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1E12" w:rsidRDefault="00AE1E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E12" w:rsidRDefault="00AE1E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1E12" w:rsidSect="00AE1E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105D" w:rsidRDefault="00F010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1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92DD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55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RESIDENTIAL BUILDERS COMMISSION, RELATING TO CLASSIFICATION OF RESIDENTIAL SPECIALTY CONTRACTORS, DESIGNATED AS REGULATION DOCUMENT NUMBER 4778, PURSUANT TO THE PROVISIONS OF ARTICLE 1, CHAPTER 23, TITLE 1 OF THE 1976 CODE.</w:t>
      </w:r>
      <w:bookmarkEnd w:id="1"/>
    </w:p>
    <w:p w:rsidR="00E92DDC" w:rsidRDefault="00E92D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DDC" w:rsidRDefault="00E92D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2DDC" w:rsidRDefault="00E92D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DDC" w:rsidRDefault="00E92D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Residential Builders Commission, relating to Classification of Residential Specialty Contractors, designated as Regulation Document Number 4778, and submitted to the General Assembly pursuant to the provisions of Article 1, Chapter 23, Title 1 of the 1976 Code, are approved.</w:t>
      </w:r>
    </w:p>
    <w:p w:rsidR="00E92DDC" w:rsidRDefault="00E92D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DDC" w:rsidRDefault="00E92D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55DC">
        <w:t>2</w:t>
      </w:r>
      <w:r>
        <w:t>.</w:t>
      </w:r>
      <w:r>
        <w:tab/>
        <w:t>This joint resolution takes effect upon approval by the Governor.</w:t>
      </w:r>
    </w:p>
    <w:p w:rsidR="00E92DDC" w:rsidRDefault="00E92DDC" w:rsidP="00E92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92DDC" w:rsidRDefault="00E92DDC" w:rsidP="00E92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92DDC" w:rsidRDefault="00E92DDC" w:rsidP="00E92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92DDC" w:rsidRDefault="00E92DDC" w:rsidP="00E92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92DDC" w:rsidRPr="00340909" w:rsidRDefault="00E92DDC" w:rsidP="00E92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0909">
        <w:t xml:space="preserve">The South Carolina Residential Builders Commission proposes to amend its regulations by making additions to the types of work that may be performed within certain residential specialty contractor classifications. </w:t>
      </w:r>
    </w:p>
    <w:p w:rsidR="00E92DDC" w:rsidRPr="00340909" w:rsidRDefault="00E92DDC" w:rsidP="00E92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DDC" w:rsidRPr="00340909" w:rsidRDefault="00E92DDC" w:rsidP="00E92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0909">
        <w:t xml:space="preserve">A Notice of Drafting was published in the </w:t>
      </w:r>
      <w:r w:rsidRPr="00340909">
        <w:rPr>
          <w:i/>
        </w:rPr>
        <w:t>State Register</w:t>
      </w:r>
      <w:r w:rsidRPr="00340909">
        <w:t xml:space="preserve"> on August 25, 2017.</w:t>
      </w:r>
    </w:p>
    <w:p w:rsidR="004E63C6" w:rsidRDefault="0010776B" w:rsidP="004E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sectPr w:rsidR="004E63C6" w:rsidSect="00AE1E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DDC" w:rsidRDefault="00E92DDC" w:rsidP="009F0C77">
      <w:r>
        <w:separator/>
      </w:r>
    </w:p>
  </w:endnote>
  <w:endnote w:type="continuationSeparator" w:id="0">
    <w:p w:rsidR="00E92DDC" w:rsidRDefault="00E92D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3A0A4B-6002-4C5A-90D3-65D53DEA357F}"/>
    <w:embedBold r:id="rId2" w:fontKey="{84FEA757-8166-4C90-80F6-13D9D0402036}"/>
    <w:embedItalic r:id="rId3" w:fontKey="{5B15AD9C-F05E-4F17-A248-625E313E4173}"/>
  </w:font>
  <w:font w:name="Calibri">
    <w:panose1 w:val="020F0502020204030204"/>
    <w:charset w:val="00"/>
    <w:family w:val="swiss"/>
    <w:pitch w:val="variable"/>
    <w:sig w:usb0="E00002FF" w:usb1="4000ACFF" w:usb2="00000001" w:usb3="00000000" w:csb0="0000019F" w:csb1="00000000"/>
    <w:embedRegular r:id="rId4" w:fontKey="{0A1E88BF-654D-4526-BF02-880B0F920555}"/>
  </w:font>
  <w:font w:name="Segoe UI">
    <w:panose1 w:val="020B0502040204020203"/>
    <w:charset w:val="00"/>
    <w:family w:val="swiss"/>
    <w:pitch w:val="variable"/>
    <w:sig w:usb0="E10022FF" w:usb1="C000E47F" w:usb2="00000029" w:usb3="00000000" w:csb0="000001DF" w:csb1="00000000"/>
    <w:embedRegular r:id="rId5" w:fontKey="{30AB51F5-E19E-4B3D-899B-50C679356966}"/>
  </w:font>
  <w:font w:name="Cambria">
    <w:panose1 w:val="02040503050406030204"/>
    <w:charset w:val="00"/>
    <w:family w:val="roman"/>
    <w:pitch w:val="variable"/>
    <w:sig w:usb0="E00002FF" w:usb1="400004FF" w:usb2="00000000" w:usb3="00000000" w:csb0="0000019F" w:csb1="00000000"/>
    <w:embedRegular r:id="rId6" w:fontKey="{1233285C-DE8D-4E44-A154-E4635E0863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F77" w:rsidRPr="00F0105D" w:rsidRDefault="00F0105D" w:rsidP="00F0105D">
    <w:pPr>
      <w:pStyle w:val="Footer"/>
      <w:tabs>
        <w:tab w:val="clear" w:pos="4680"/>
        <w:tab w:val="clear" w:pos="9360"/>
        <w:tab w:val="center" w:pos="2995"/>
      </w:tabs>
      <w:spacing w:before="120"/>
    </w:pPr>
    <w:r>
      <w:t>[1210</w:t>
    </w:r>
    <w:r w:rsidR="00AE1E12">
      <w:t>-</w:t>
    </w:r>
    <w:r w:rsidR="00AE1E12">
      <w:fldChar w:fldCharType="begin"/>
    </w:r>
    <w:r w:rsidR="00AE1E12">
      <w:instrText xml:space="preserve"> PAGE  \* MERGEFORMAT </w:instrText>
    </w:r>
    <w:r w:rsidR="00AE1E12">
      <w:fldChar w:fldCharType="separate"/>
    </w:r>
    <w:r w:rsidR="00DC1A64">
      <w:rPr>
        <w:noProof/>
      </w:rPr>
      <w:t>1</w:t>
    </w:r>
    <w:r w:rsidR="00AE1E12">
      <w:fldChar w:fldCharType="end"/>
    </w:r>
    <w:r w:rsidR="00AE1E1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E12" w:rsidRPr="00F0105D" w:rsidRDefault="00AE1E12" w:rsidP="00F0105D">
    <w:pPr>
      <w:pStyle w:val="Footer"/>
      <w:tabs>
        <w:tab w:val="clear" w:pos="4680"/>
        <w:tab w:val="clear" w:pos="9360"/>
        <w:tab w:val="center" w:pos="2995"/>
      </w:tabs>
      <w:spacing w:before="120"/>
    </w:pPr>
    <w:r>
      <w:t>[1210]</w:t>
    </w:r>
    <w:r>
      <w:tab/>
    </w:r>
    <w:r>
      <w:fldChar w:fldCharType="begin"/>
    </w:r>
    <w:r>
      <w:instrText xml:space="preserve"> PAGE  \* MERGEFORMAT </w:instrText>
    </w:r>
    <w:r>
      <w:fldChar w:fldCharType="separate"/>
    </w:r>
    <w:r w:rsidR="004E63C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DDC" w:rsidRDefault="00E92DDC" w:rsidP="009F0C77">
      <w:r>
        <w:separator/>
      </w:r>
    </w:p>
  </w:footnote>
  <w:footnote w:type="continuationSeparator" w:id="0">
    <w:p w:rsidR="00E92DDC" w:rsidRDefault="00E92D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03CZ18"/>
    <w:docVar w:name="CoverBillType" w:val="a"/>
    <w:docVar w:name="DocPath" w:val="L:\Council\bills\DBS\31503CZ18.DOCX"/>
    <w:docVar w:name="dvBillNumber" w:val="1210"/>
    <w:docVar w:name="dvBillNumberPrefix" w:val="S. "/>
    <w:docVar w:name="dvOriginalBody" w:val="Senate"/>
    <w:docVar w:name="dvSteno" w:val="DBS"/>
    <w:docVar w:name="NameofBody" w:val="s"/>
    <w:docVar w:name="vGroup2" w:val="Council"/>
  </w:docVars>
  <w:rsids>
    <w:rsidRoot w:val="00E92DD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E63C6"/>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0B14"/>
    <w:rsid w:val="00872729"/>
    <w:rsid w:val="008F4429"/>
    <w:rsid w:val="00932670"/>
    <w:rsid w:val="009352BB"/>
    <w:rsid w:val="00990668"/>
    <w:rsid w:val="009B397B"/>
    <w:rsid w:val="009C55DC"/>
    <w:rsid w:val="009F0C77"/>
    <w:rsid w:val="009F4DD1"/>
    <w:rsid w:val="00A64E80"/>
    <w:rsid w:val="00A741D9"/>
    <w:rsid w:val="00A85589"/>
    <w:rsid w:val="00A9741D"/>
    <w:rsid w:val="00AB0576"/>
    <w:rsid w:val="00AD4B17"/>
    <w:rsid w:val="00AE1E12"/>
    <w:rsid w:val="00B26FA6"/>
    <w:rsid w:val="00B741CB"/>
    <w:rsid w:val="00B87AF8"/>
    <w:rsid w:val="00B934F3"/>
    <w:rsid w:val="00BA55A8"/>
    <w:rsid w:val="00BB6347"/>
    <w:rsid w:val="00BD2134"/>
    <w:rsid w:val="00C038D8"/>
    <w:rsid w:val="00C045DD"/>
    <w:rsid w:val="00C3136F"/>
    <w:rsid w:val="00C3483A"/>
    <w:rsid w:val="00C46EE5"/>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1A64"/>
    <w:rsid w:val="00DC6813"/>
    <w:rsid w:val="00DE68F0"/>
    <w:rsid w:val="00DF3845"/>
    <w:rsid w:val="00DF7E17"/>
    <w:rsid w:val="00E92DDC"/>
    <w:rsid w:val="00EB00A2"/>
    <w:rsid w:val="00EB1BF3"/>
    <w:rsid w:val="00EF3EEE"/>
    <w:rsid w:val="00F0105D"/>
    <w:rsid w:val="00F149A7"/>
    <w:rsid w:val="00F34F7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FC280B-1756-405D-BF39-000C7E50D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C55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5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93456-5570-4875-93E7-DA4F3C561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7DB64603.dotm</Template>
  <TotalTime>0</TotalTime>
  <Pages>2</Pages>
  <Words>200</Words>
  <Characters>1126</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1210 Text of Previous Version (May 1, 2018) - South Carolina Legislature Online</dc:title>
  <dc:subject/>
  <dc:creator>DeirdreBrevardSmith</dc:creator>
  <cp:keywords/>
  <dc:description/>
  <cp:lastModifiedBy>Miriam Cook</cp:lastModifiedBy>
  <cp:revision>2</cp:revision>
  <cp:lastPrinted>2018-05-01T20:56:00Z</cp:lastPrinted>
  <dcterms:created xsi:type="dcterms:W3CDTF">2018-05-02T00:22:00Z</dcterms:created>
  <dcterms:modified xsi:type="dcterms:W3CDTF">2018-05-02T00:22:00Z</dcterms:modified>
</cp:coreProperties>
</file>