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735" w:rsidRDefault="00C747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C74735" w:rsidRDefault="00C747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1, 2018</w:t>
      </w:r>
    </w:p>
    <w:p w:rsidR="00C74735" w:rsidRDefault="00C747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735" w:rsidRPr="00C74735" w:rsidRDefault="00C74735" w:rsidP="00C7473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1214</w:t>
      </w:r>
    </w:p>
    <w:p w:rsidR="00C74735" w:rsidRDefault="00C747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735" w:rsidRDefault="00C74735" w:rsidP="00C7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7044B">
        <w:t>Labor, Commerce and Industry Committee</w:t>
      </w:r>
    </w:p>
    <w:p w:rsidR="00C74735" w:rsidRDefault="00C747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735" w:rsidRDefault="00C747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5/1/18--S.</w:t>
      </w:r>
    </w:p>
    <w:p w:rsidR="00C74735" w:rsidRDefault="00C747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1, 2018.</w:t>
      </w:r>
    </w:p>
    <w:p w:rsidR="00C74735" w:rsidRPr="00C74735" w:rsidRDefault="00C74735" w:rsidP="00C7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74735" w:rsidRDefault="00C747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735" w:rsidRDefault="00C747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74735" w:rsidSect="00C7473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E6E02" w:rsidRDefault="003E6E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6E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5E0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69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CONTRACTOR'S LICENSING BOARD, RELATING TO MECHANICAL CONTRACTORS - AIR CONDITIONING, HEATING AND PACKAGED EQUIPMENT, DESIGNATED AS REGULATION DOCUMENT NUMBER 4796, PURSUANT TO THE PROVISIONS OF ARTICLE 1, CHAPTER 23, TITLE 1 OF THE 1976 CODE.</w:t>
      </w:r>
      <w:bookmarkEnd w:id="1"/>
    </w:p>
    <w:p w:rsidR="00AC5E05" w:rsidRDefault="00AC5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E05" w:rsidRDefault="00AC5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5E05" w:rsidRDefault="00AC5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E05" w:rsidRDefault="00AC5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Contractor's Licensing Board, relating to Mechanical Contractors - Air Conditioning, Heating and Packaged Equipment, designated as Regulation Document Number 4796, and submitted to the General Assembly pursuant to the provisions of Article 1, Chapter 23, Title 1 of the 1976 Code, are approved.</w:t>
      </w:r>
    </w:p>
    <w:p w:rsidR="00AC5E05" w:rsidRDefault="00AC5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E05" w:rsidRDefault="00AC5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6696C">
        <w:t>2</w:t>
      </w:r>
      <w:r>
        <w:t>.</w:t>
      </w:r>
      <w:r>
        <w:tab/>
        <w:t>This joint resolution takes effect upon approval by the Governor.</w:t>
      </w:r>
    </w:p>
    <w:p w:rsidR="00AC5E05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C5E05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C5E05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C5E05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C5E05" w:rsidRPr="00142C70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42C70">
        <w:t>The South Carolina Contractor’s Licensing Board proposes to amend its regulations to establish terms for compliance with and enforcement of 2016 Act No. 193.</w:t>
      </w:r>
    </w:p>
    <w:p w:rsidR="00AC5E05" w:rsidRPr="00142C70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5E05" w:rsidRPr="00142C70" w:rsidRDefault="00AC5E05" w:rsidP="00AC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42C70">
        <w:t xml:space="preserve">A Notice of Drafting was published in the </w:t>
      </w:r>
      <w:r w:rsidRPr="00142C70">
        <w:rPr>
          <w:i/>
        </w:rPr>
        <w:t>State Register</w:t>
      </w:r>
      <w:r w:rsidRPr="00142C70">
        <w:t xml:space="preserve"> on August 25, 2017.</w:t>
      </w:r>
    </w:p>
    <w:p w:rsidR="00555F4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64204" w:rsidRDefault="00164204" w:rsidP="00164204">
      <w:pPr>
        <w:suppressAutoHyphens/>
      </w:pPr>
    </w:p>
    <w:sectPr w:rsidR="00164204" w:rsidSect="00C7473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E05" w:rsidRDefault="00AC5E05" w:rsidP="009F0C77">
      <w:r>
        <w:separator/>
      </w:r>
    </w:p>
  </w:endnote>
  <w:endnote w:type="continuationSeparator" w:id="0">
    <w:p w:rsidR="00AC5E05" w:rsidRDefault="00AC5E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88EDB8-C7A7-44A4-9AFE-1F2AAF645CFA}"/>
    <w:embedBold r:id="rId2" w:fontKey="{4C2A7B5B-3C8B-49D1-9CFB-7CCA4EEA005A}"/>
    <w:embedItalic r:id="rId3" w:fontKey="{4EB53AA0-5AE6-430C-AA02-00338FA5C7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20EAB0B-8679-4EE8-A868-EF17CDFC7D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1326DD4-4803-4237-813F-B23F35A398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C60A9DA-1DC9-4BDF-AF7B-EC287BE754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F4C" w:rsidRPr="003E6E02" w:rsidRDefault="003E6E02" w:rsidP="003E6E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</w:t>
    </w:r>
    <w:r w:rsidR="00C74735">
      <w:t>-</w:t>
    </w:r>
    <w:r w:rsidR="00C74735">
      <w:fldChar w:fldCharType="begin"/>
    </w:r>
    <w:r w:rsidR="00C74735">
      <w:instrText xml:space="preserve"> PAGE  \* MERGEFORMAT </w:instrText>
    </w:r>
    <w:r w:rsidR="00C74735">
      <w:fldChar w:fldCharType="separate"/>
    </w:r>
    <w:r w:rsidR="00672A76">
      <w:rPr>
        <w:noProof/>
      </w:rPr>
      <w:t>1</w:t>
    </w:r>
    <w:r w:rsidR="00C74735">
      <w:fldChar w:fldCharType="end"/>
    </w:r>
    <w:r w:rsidR="00C7473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735" w:rsidRPr="003E6E02" w:rsidRDefault="00C74735" w:rsidP="003E6E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42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E05" w:rsidRDefault="00AC5E05" w:rsidP="009F0C77">
      <w:r>
        <w:separator/>
      </w:r>
    </w:p>
  </w:footnote>
  <w:footnote w:type="continuationSeparator" w:id="0">
    <w:p w:rsidR="00AC5E05" w:rsidRDefault="00AC5E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05CZ18"/>
    <w:docVar w:name="CoverBillType" w:val="a"/>
    <w:docVar w:name="DocPath" w:val="L:\Council\bills\DBS\31505CZ18.DOCX"/>
    <w:docVar w:name="dvBillNumber" w:val="121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C5E0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4204"/>
    <w:rsid w:val="001A4A62"/>
    <w:rsid w:val="001A681E"/>
    <w:rsid w:val="001D08F2"/>
    <w:rsid w:val="002037CA"/>
    <w:rsid w:val="002047A2"/>
    <w:rsid w:val="002306C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6E02"/>
    <w:rsid w:val="003E7D04"/>
    <w:rsid w:val="00400EAA"/>
    <w:rsid w:val="0041760A"/>
    <w:rsid w:val="004203D7"/>
    <w:rsid w:val="004809EE"/>
    <w:rsid w:val="0049600F"/>
    <w:rsid w:val="004B2A8B"/>
    <w:rsid w:val="00511EE9"/>
    <w:rsid w:val="00521E00"/>
    <w:rsid w:val="00555F4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2A76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6696C"/>
    <w:rsid w:val="00A741D9"/>
    <w:rsid w:val="00A85589"/>
    <w:rsid w:val="00A9741D"/>
    <w:rsid w:val="00AB0576"/>
    <w:rsid w:val="00AC5E05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735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D1CFBF-B9ED-4EC0-ADD8-9D21FFD72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9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96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6EAA5-354C-469A-AEF6-5525DA21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7DB64603.dotm</Template>
  <TotalTime>0</TotalTime>
  <Pages>3</Pages>
  <Words>203</Words>
  <Characters>1106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1214 Text of Previous Version (May 1, 2018) - South Carolina Legislature Online</dc:title>
  <dc:subject/>
  <dc:creator>DeirdreBrevardSmith</dc:creator>
  <cp:keywords/>
  <dc:description/>
  <cp:lastModifiedBy>Miriam Cook</cp:lastModifiedBy>
  <cp:revision>2</cp:revision>
  <cp:lastPrinted>2018-04-30T14:36:00Z</cp:lastPrinted>
  <dcterms:created xsi:type="dcterms:W3CDTF">2018-05-02T00:33:00Z</dcterms:created>
  <dcterms:modified xsi:type="dcterms:W3CDTF">2018-05-02T00:33:00Z</dcterms:modified>
</cp:coreProperties>
</file>