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20F" w:rsidRDefault="0067220F" w:rsidP="00DC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C6CC8" w:rsidRDefault="00DC6CC8" w:rsidP="00DC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CC8" w:rsidRDefault="00DC6CC8" w:rsidP="00DC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CC8" w:rsidRDefault="00DC6CC8" w:rsidP="00DC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CC8" w:rsidRDefault="00DC6CC8" w:rsidP="00DC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CC8" w:rsidRDefault="00DC6CC8" w:rsidP="00DC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CC8" w:rsidRDefault="00DC6CC8" w:rsidP="00DC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CC8" w:rsidRDefault="00DC6CC8" w:rsidP="00DC6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1AE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DD7" w:rsidRPr="007A46AB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="00203A69" w:rsidRPr="00203A69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8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DD7" w:rsidRPr="00A214FD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DD7" w:rsidRPr="00A214FD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DD7" w:rsidRPr="00A214FD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DD7" w:rsidRPr="00A214FD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="00203A69" w:rsidRPr="00203A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DD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="00203A69" w:rsidRPr="00203A69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8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593DD7" w:rsidRPr="00A214FD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1AE7" w:rsidRDefault="00593DD7" w:rsidP="0059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FE715C" w:rsidRDefault="00203A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220F" w:rsidRDefault="0067220F" w:rsidP="0067220F">
      <w:pPr>
        <w:suppressAutoHyphens/>
      </w:pPr>
    </w:p>
    <w:sectPr w:rsidR="0067220F" w:rsidSect="006722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A50" w:rsidRDefault="006E7A50" w:rsidP="009F0C77">
      <w:r>
        <w:separator/>
      </w:r>
    </w:p>
  </w:endnote>
  <w:endnote w:type="continuationSeparator" w:id="0">
    <w:p w:rsidR="006E7A50" w:rsidRDefault="006E7A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5F1DF6-5ACE-48D4-A0DF-10360028E4FB}"/>
    <w:embedBold r:id="rId2" w:fontKey="{98A9BD79-71DA-431F-AF85-54350B6FC0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995606-3D42-4D83-BCA5-5118C01EB3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DB30D9-CF03-4C36-B130-F2814C22E2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2804B6-23CB-4DF6-893D-17F1050A66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A50" w:rsidRPr="0067220F" w:rsidRDefault="0067220F" w:rsidP="006722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A50" w:rsidRDefault="006E7A50" w:rsidP="009F0C77">
      <w:r>
        <w:separator/>
      </w:r>
    </w:p>
  </w:footnote>
  <w:footnote w:type="continuationSeparator" w:id="0">
    <w:p w:rsidR="006E7A50" w:rsidRDefault="006E7A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357WAB18"/>
    <w:docVar w:name="CoverBillType" w:val="c"/>
    <w:docVar w:name="DocPath" w:val="L:\Council\bills\AGM\19357WAB18.DOCX"/>
    <w:docVar w:name="dvBillNumber" w:val="122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E61AE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35B07"/>
    <w:rsid w:val="00144E15"/>
    <w:rsid w:val="001A4A62"/>
    <w:rsid w:val="001A681E"/>
    <w:rsid w:val="001D08F2"/>
    <w:rsid w:val="002037CA"/>
    <w:rsid w:val="00203A69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1B2B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93DD7"/>
    <w:rsid w:val="005C5AC4"/>
    <w:rsid w:val="0061228A"/>
    <w:rsid w:val="006215AA"/>
    <w:rsid w:val="006340D9"/>
    <w:rsid w:val="00643B8E"/>
    <w:rsid w:val="00653ECC"/>
    <w:rsid w:val="00665EBC"/>
    <w:rsid w:val="0067220F"/>
    <w:rsid w:val="00672F12"/>
    <w:rsid w:val="00680479"/>
    <w:rsid w:val="0069470D"/>
    <w:rsid w:val="006A476C"/>
    <w:rsid w:val="006C6A93"/>
    <w:rsid w:val="006E02F9"/>
    <w:rsid w:val="006E7A50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4DF"/>
    <w:rsid w:val="008F4429"/>
    <w:rsid w:val="009152DF"/>
    <w:rsid w:val="00932670"/>
    <w:rsid w:val="009352BB"/>
    <w:rsid w:val="00990668"/>
    <w:rsid w:val="009B397B"/>
    <w:rsid w:val="009C0AD7"/>
    <w:rsid w:val="009F0C77"/>
    <w:rsid w:val="009F4DD1"/>
    <w:rsid w:val="00A64E80"/>
    <w:rsid w:val="00A741D9"/>
    <w:rsid w:val="00A85589"/>
    <w:rsid w:val="00A9741D"/>
    <w:rsid w:val="00AB0576"/>
    <w:rsid w:val="00AD4B17"/>
    <w:rsid w:val="00AF01C0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6E75"/>
    <w:rsid w:val="00DC6813"/>
    <w:rsid w:val="00DC6CC8"/>
    <w:rsid w:val="00DE68F0"/>
    <w:rsid w:val="00DF3845"/>
    <w:rsid w:val="00DF7E17"/>
    <w:rsid w:val="00E61AE7"/>
    <w:rsid w:val="00E71128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39757A-D89A-4F8F-A684-B72EF7B71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A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A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32B9C-0EEE-445F-BFC6-F9873864A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1</Pages>
  <Words>266</Words>
  <Characters>1462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1225 Text of Previous Version (May 3, 2018) - South Carolina Legislature Online</dc:title>
  <dc:subject/>
  <dc:creator>angiemorgan</dc:creator>
  <cp:keywords/>
  <dc:description/>
  <cp:lastModifiedBy>S Volk</cp:lastModifiedBy>
  <cp:revision>2</cp:revision>
  <cp:lastPrinted>2018-05-03T16:07:00Z</cp:lastPrinted>
  <dcterms:created xsi:type="dcterms:W3CDTF">2018-05-03T17:04:00Z</dcterms:created>
  <dcterms:modified xsi:type="dcterms:W3CDTF">2018-05-03T17:04:00Z</dcterms:modified>
</cp:coreProperties>
</file>