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62E" w:rsidRPr="00522CE0" w:rsidRDefault="00FA7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A7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542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2351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63, TITLE 38 OF THE 1976 CODE, RELATING TO LIFE INSURANCE, TO PROVIDE THAT NO LIFE INSURER MAY TERMINATE, FINE, OR </w:t>
      </w:r>
      <w:r w:rsidR="002C5BCB">
        <w:rPr>
          <w:rFonts w:eastAsia="Times New Roman"/>
        </w:rPr>
        <w:t>OTHERWISE PENALIZE AN AGENT FOR PRESENTING A</w:t>
      </w:r>
      <w:r w:rsidR="008A4FA4">
        <w:rPr>
          <w:rFonts w:eastAsia="Times New Roman"/>
        </w:rPr>
        <w:t>N INSURED</w:t>
      </w:r>
      <w:r w:rsidR="002C5BCB">
        <w:rPr>
          <w:rFonts w:eastAsia="Times New Roman"/>
        </w:rPr>
        <w:t xml:space="preserve"> WITH OPTIONS UNDER HIS POLICY OR FOR ASSISTING A POLICYHOLDER WITH SECURING BENEFITS UNDER HIS POLICY.</w:t>
      </w:r>
    </w:p>
    <w:p w:rsidR="00522CE0" w:rsidRDefault="00522CE0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542E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542E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42E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7031F">
        <w:rPr>
          <w:rFonts w:eastAsia="Times New Roman"/>
        </w:rPr>
        <w:t>Article 1, Chapter 63, Title 38 of the 197</w:t>
      </w:r>
      <w:r w:rsidR="002C45DB">
        <w:rPr>
          <w:rFonts w:eastAsia="Times New Roman"/>
        </w:rPr>
        <w:t>6</w:t>
      </w:r>
      <w:r w:rsidR="0047031F">
        <w:rPr>
          <w:rFonts w:eastAsia="Times New Roman"/>
        </w:rPr>
        <w:t xml:space="preserve"> Code is amended by adding:</w:t>
      </w:r>
    </w:p>
    <w:p w:rsidR="0047031F" w:rsidRDefault="0047031F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31F" w:rsidRDefault="0047031F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38-63-110.</w:t>
      </w:r>
      <w:r>
        <w:rPr>
          <w:rFonts w:eastAsia="Times New Roman"/>
        </w:rPr>
        <w:tab/>
        <w:t>No insurer</w:t>
      </w:r>
      <w:r w:rsidR="00FE2351">
        <w:rPr>
          <w:rFonts w:eastAsia="Times New Roman"/>
        </w:rPr>
        <w:t xml:space="preserve"> or broker</w:t>
      </w:r>
      <w:r>
        <w:rPr>
          <w:rFonts w:eastAsia="Times New Roman"/>
        </w:rPr>
        <w:t xml:space="preserve"> may terminate, fine, or otherwise penalize an agent</w:t>
      </w:r>
      <w:r w:rsidR="00FE2351">
        <w:rPr>
          <w:rFonts w:eastAsia="Times New Roman"/>
        </w:rPr>
        <w:t xml:space="preserve"> for:</w:t>
      </w:r>
    </w:p>
    <w:p w:rsidR="00FE2351" w:rsidRDefault="00FE2351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presenting a</w:t>
      </w:r>
      <w:r w:rsidR="00D63970">
        <w:rPr>
          <w:rFonts w:eastAsia="Times New Roman"/>
        </w:rPr>
        <w:t>n insured</w:t>
      </w:r>
      <w:r>
        <w:rPr>
          <w:rFonts w:eastAsia="Times New Roman"/>
        </w:rPr>
        <w:t xml:space="preserve"> or his designee with options under the policy terms; or</w:t>
      </w:r>
    </w:p>
    <w:p w:rsidR="00FE2351" w:rsidRDefault="00FE2351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assisting a</w:t>
      </w:r>
      <w:r w:rsidR="00D63970">
        <w:rPr>
          <w:rFonts w:eastAsia="Times New Roman"/>
        </w:rPr>
        <w:t>n insured</w:t>
      </w:r>
      <w:r>
        <w:rPr>
          <w:rFonts w:eastAsia="Times New Roman"/>
        </w:rPr>
        <w:t xml:space="preserve"> with securing any benefits under the policy terms.”</w:t>
      </w:r>
    </w:p>
    <w:p w:rsidR="00F7542E" w:rsidRPr="008A4FA4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42E" w:rsidRPr="00522CE0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E235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A336D" w:rsidRDefault="00522CE0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A762E" w:rsidRDefault="00FA762E" w:rsidP="00FA762E">
      <w:pPr>
        <w:suppressAutoHyphens/>
        <w:jc w:val="both"/>
        <w:rPr>
          <w:rFonts w:eastAsia="Times New Roman"/>
        </w:rPr>
      </w:pPr>
    </w:p>
    <w:sectPr w:rsidR="00FA762E" w:rsidSect="00FA762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970" w:rsidRDefault="00D63970" w:rsidP="00522CE0">
      <w:r>
        <w:separator/>
      </w:r>
    </w:p>
  </w:endnote>
  <w:endnote w:type="continuationSeparator" w:id="0">
    <w:p w:rsidR="00D63970" w:rsidRDefault="00D639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2561FF-4099-4616-8404-309E1A9B86DA}"/>
    <w:embedBold r:id="rId2" w:fontKey="{90855F7A-1E27-4797-A621-116289BDB9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EAEAEF-79ED-461F-ABA3-E21AB6B041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03D1FF-DA51-439E-A148-26C3E342CF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6D" w:rsidRPr="00FA762E" w:rsidRDefault="00FA762E" w:rsidP="00FA76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970" w:rsidRDefault="00D63970" w:rsidP="00522CE0">
      <w:r>
        <w:separator/>
      </w:r>
    </w:p>
  </w:footnote>
  <w:footnote w:type="continuationSeparator" w:id="0">
    <w:p w:rsidR="00D63970" w:rsidRDefault="00D639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INSU.DMR.TRY"/>
    <w:docVar w:name="CoverAttorneyInitials" w:val="DMR"/>
    <w:docVar w:name="CoverAttorneyLastName" w:val="Daina Riley"/>
    <w:docVar w:name="CoverBillType" w:val="b"/>
    <w:docVar w:name="CoverSenator" w:val="TRY"/>
    <w:docVar w:name="dvBillNumber" w:val="15"/>
    <w:docVar w:name="dvBillNumberPrefix" w:val="S. "/>
    <w:docVar w:name="dvOriginalBody" w:val="Senate"/>
    <w:docVar w:name="fulldraftpath" w:val="L:\S-RES\TRY\001INSU.DMR.TRY.DOCX"/>
    <w:docVar w:name="NameofBody" w:val="S"/>
    <w:docVar w:name="vgroup2" w:val="S-RES"/>
  </w:docVars>
  <w:rsids>
    <w:rsidRoot w:val="00F7542E"/>
    <w:rsid w:val="00042AC1"/>
    <w:rsid w:val="00046516"/>
    <w:rsid w:val="0007601D"/>
    <w:rsid w:val="000B0720"/>
    <w:rsid w:val="000B5EAF"/>
    <w:rsid w:val="001315B2"/>
    <w:rsid w:val="00170561"/>
    <w:rsid w:val="00186AC9"/>
    <w:rsid w:val="00194938"/>
    <w:rsid w:val="00197DF1"/>
    <w:rsid w:val="001B3DD9"/>
    <w:rsid w:val="001B7E5D"/>
    <w:rsid w:val="001D3BAC"/>
    <w:rsid w:val="00216025"/>
    <w:rsid w:val="00245C4E"/>
    <w:rsid w:val="0028603A"/>
    <w:rsid w:val="002C1321"/>
    <w:rsid w:val="002C2031"/>
    <w:rsid w:val="002C45DB"/>
    <w:rsid w:val="002C5896"/>
    <w:rsid w:val="002C5BCB"/>
    <w:rsid w:val="002D3BED"/>
    <w:rsid w:val="00307C2B"/>
    <w:rsid w:val="00315D04"/>
    <w:rsid w:val="00383247"/>
    <w:rsid w:val="003D6E2B"/>
    <w:rsid w:val="003E7597"/>
    <w:rsid w:val="0044020F"/>
    <w:rsid w:val="00450668"/>
    <w:rsid w:val="0047031F"/>
    <w:rsid w:val="004813A2"/>
    <w:rsid w:val="004952FA"/>
    <w:rsid w:val="004B6A22"/>
    <w:rsid w:val="004D7F37"/>
    <w:rsid w:val="00522CE0"/>
    <w:rsid w:val="00522E2D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2348C"/>
    <w:rsid w:val="008314D2"/>
    <w:rsid w:val="008A4FA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68C"/>
    <w:rsid w:val="00AE59C8"/>
    <w:rsid w:val="00B10098"/>
    <w:rsid w:val="00B5790D"/>
    <w:rsid w:val="00B945C5"/>
    <w:rsid w:val="00BA20EA"/>
    <w:rsid w:val="00BA336D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63970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542E"/>
    <w:rsid w:val="00FA762E"/>
    <w:rsid w:val="00FB7F01"/>
    <w:rsid w:val="00FC0D36"/>
    <w:rsid w:val="00FE235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1FED719-606E-4477-8E97-AFCD5020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1</Pages>
  <Words>135</Words>
  <Characters>657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15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2016-12-13T18:23:00Z</dcterms:created>
  <dcterms:modified xsi:type="dcterms:W3CDTF">2016-12-13T18:23:00Z</dcterms:modified>
</cp:coreProperties>
</file>