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1AF" w:rsidRDefault="001D21AF" w:rsidP="00973D8F">
      <w:pPr>
        <w:tabs>
          <w:tab w:val="right" w:pos="5933"/>
        </w:tabs>
        <w:suppressAutoHyphens/>
      </w:pPr>
      <w:r>
        <w:t>HOUSE AMENDMENTS AMENDED</w:t>
      </w:r>
    </w:p>
    <w:p w:rsidR="001D21AF" w:rsidRDefault="001D21AF" w:rsidP="00973D8F">
      <w:pPr>
        <w:tabs>
          <w:tab w:val="right" w:pos="5933"/>
        </w:tabs>
        <w:suppressAutoHyphens/>
      </w:pPr>
      <w:r>
        <w:t>February 28, 2017</w:t>
      </w:r>
    </w:p>
    <w:p w:rsidR="001D21AF" w:rsidRDefault="001D21AF" w:rsidP="00973D8F">
      <w:pPr>
        <w:tabs>
          <w:tab w:val="right" w:pos="5933"/>
        </w:tabs>
        <w:suppressAutoHyphens/>
      </w:pPr>
    </w:p>
    <w:p w:rsidR="00973D8F" w:rsidRPr="00973D8F" w:rsidRDefault="00973D8F" w:rsidP="00973D8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263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Malloy, Alexander, Grooms, Campbell, Turner, Corbin, Gambrell, Martin and Rice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</w:t>
      </w:r>
      <w:r w:rsidR="001D21AF">
        <w:t>8</w:t>
      </w:r>
      <w:r>
        <w:t>/17--</w:t>
      </w:r>
      <w:r w:rsidR="001D21AF">
        <w:t>S</w:t>
      </w:r>
      <w:r>
        <w:t>.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1D21AF">
        <w:t>January 19</w:t>
      </w:r>
      <w:r>
        <w:t>, 2017.</w:t>
      </w:r>
    </w:p>
    <w:p w:rsidR="00973D8F" w:rsidRPr="00973D8F" w:rsidRDefault="00973D8F" w:rsidP="00973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D8F" w:rsidRDefault="00973D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73D8F" w:rsidSect="002177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B0B9C" w:rsidRDefault="00AB0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1F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7F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140 TO CHAPTER 3, TITLE 56 SO AS TO PROVIDE THAT THE DEPARTMENT OF MOTOR VEHICLES </w:t>
      </w:r>
      <w:r w:rsidR="00D546FE">
        <w:t>SHALL</w:t>
      </w:r>
      <w:r>
        <w:t xml:space="preserve"> ISSUE “CLEMSON UNIVERSITY 201</w:t>
      </w:r>
      <w:r w:rsidR="00D546FE">
        <w:t>6</w:t>
      </w:r>
      <w:r>
        <w:t xml:space="preserve"> FOOTBALL NATIONAL CHAMPIONS” SPECIAL LICENSE PLATES.</w:t>
      </w:r>
      <w:bookmarkEnd w:id="1"/>
    </w:p>
    <w:p w:rsidR="0010776B" w:rsidRDefault="00294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947FC" w:rsidRDefault="00294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77FD">
        <w:t>Chapter 3, Title 56 of the 1976 Code is amended by adding:</w:t>
      </w:r>
    </w:p>
    <w:p w:rsidR="006D77FD" w:rsidRDefault="006D7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140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B701E5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‘</w:t>
      </w:r>
      <w:r w:rsidR="006D77FD">
        <w:t>Clemson University 201</w:t>
      </w:r>
      <w:r w:rsidR="00D546FE">
        <w:t>6</w:t>
      </w:r>
      <w:r w:rsidR="006D77FD">
        <w:t xml:space="preserve"> Football National Champions</w:t>
      </w:r>
      <w:r w:rsidR="00D950A9">
        <w:t>’</w:t>
      </w:r>
      <w:r w:rsidR="006D77FD">
        <w:t xml:space="preserve"> Special </w:t>
      </w:r>
      <w:r w:rsidR="00E17716">
        <w:t>L</w:t>
      </w:r>
      <w:r w:rsidR="006D77FD">
        <w:t>icense Plates</w:t>
      </w: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7FD" w:rsidRDefault="006D77FD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Section 56-3-14010.</w:t>
      </w:r>
      <w:r>
        <w:tab/>
      </w:r>
      <w:r w:rsidRPr="00F24069">
        <w:t>(A</w:t>
      </w:r>
      <w:r w:rsidR="00F71221">
        <w:t>)</w:t>
      </w:r>
      <w:r w:rsidR="00F71221">
        <w:tab/>
      </w:r>
      <w:r w:rsidRPr="00F24069">
        <w:t xml:space="preserve">The Department of Motor Vehicles </w:t>
      </w:r>
      <w:r w:rsidR="00D546FE">
        <w:t>shall</w:t>
      </w:r>
      <w:r w:rsidRPr="00F24069">
        <w:t xml:space="preserve"> issue </w:t>
      </w:r>
      <w:r w:rsidR="00F71221">
        <w:t>‘Clemson University 201</w:t>
      </w:r>
      <w:r w:rsidR="00D546FE">
        <w:t>6</w:t>
      </w:r>
      <w:r w:rsidR="00F71221">
        <w:t xml:space="preserve"> Football National Champions’ </w:t>
      </w:r>
      <w:r w:rsidRPr="00F24069">
        <w:t>special license plates to owners of private passenger motor vehicles, as defined in Section 56</w:t>
      </w:r>
      <w:r w:rsidRPr="00F24069">
        <w:noBreakHyphen/>
        <w:t>3</w:t>
      </w:r>
      <w:r w:rsidRPr="00F24069">
        <w:noBreakHyphen/>
        <w:t>630, or motorcycles as defined in Section 56</w:t>
      </w:r>
      <w:r w:rsidRPr="00F24069">
        <w:noBreakHyphen/>
        <w:t>3</w:t>
      </w:r>
      <w:r w:rsidRPr="00F24069">
        <w:noBreakHyphen/>
        <w:t>20, registered in their names.</w:t>
      </w:r>
    </w:p>
    <w:p w:rsidR="00F71221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Clemson </w:t>
      </w:r>
      <w:r w:rsidR="006D77FD" w:rsidRPr="00F24069">
        <w:t>University may submit to the department for its approval the emblem, seal, or other symbol it desires to be used for its respective special license plate</w:t>
      </w:r>
      <w:r>
        <w:t>.</w:t>
      </w:r>
    </w:p>
    <w:p w:rsidR="006D77FD" w:rsidRDefault="00F71221" w:rsidP="006D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="006D77FD" w:rsidRPr="00F24069">
        <w:t>The requirements for production, collection, and distribution of fees for the plate are those set forth in Section 56</w:t>
      </w:r>
      <w:r w:rsidR="006D77FD" w:rsidRPr="00F24069">
        <w:noBreakHyphen/>
        <w:t>3</w:t>
      </w:r>
      <w:r w:rsidR="006D77FD" w:rsidRPr="00F24069">
        <w:noBreakHyphen/>
        <w:t xml:space="preserve">8100. The biennial fee for this plate is the regular registration fee set forth in Article 5, Chapter 3 of this title plus an additional fee of seventy </w:t>
      </w:r>
      <w:r w:rsidR="006D77FD" w:rsidRPr="00F24069">
        <w:lastRenderedPageBreak/>
        <w:t>dollars. Any portion of the additional seventy</w:t>
      </w:r>
      <w:r w:rsidR="006D77FD" w:rsidRPr="00F24069">
        <w:noBreakHyphen/>
        <w:t xml:space="preserve">dollar fee not set aside to defray costs of production and distribution must be distributed to the fund established for </w:t>
      </w:r>
      <w:r>
        <w:t xml:space="preserve">Clemson </w:t>
      </w:r>
      <w:r w:rsidR="006D77FD" w:rsidRPr="00F24069">
        <w:t>University</w:t>
      </w:r>
      <w:r>
        <w:t xml:space="preserve"> </w:t>
      </w:r>
      <w:r w:rsidR="006D77FD" w:rsidRPr="00F24069">
        <w:t>pursuant to Section 56</w:t>
      </w:r>
      <w:r w:rsidR="006D77FD" w:rsidRPr="00F24069">
        <w:noBreakHyphen/>
        <w:t>3</w:t>
      </w:r>
      <w:r w:rsidR="006D77FD" w:rsidRPr="00F24069">
        <w:noBreakHyphen/>
        <w:t>3710(B) used for the purposes provided in that section.</w:t>
      </w:r>
    </w:p>
    <w:p w:rsidR="0080627E" w:rsidRDefault="006D77FD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069">
        <w:tab/>
        <w:t xml:space="preserve">(D) License number </w:t>
      </w:r>
      <w:r w:rsidR="00F71221">
        <w:t>‘</w:t>
      </w:r>
      <w:r w:rsidRPr="00F24069">
        <w:t>1</w:t>
      </w:r>
      <w:r w:rsidR="00F71221">
        <w:t>’</w:t>
      </w:r>
      <w:r w:rsidRPr="00F24069">
        <w:t xml:space="preserve"> for the </w:t>
      </w:r>
      <w:r w:rsidR="00B701E5">
        <w:t>‘</w:t>
      </w:r>
      <w:r w:rsidR="00F71221">
        <w:t>Clemson University 201</w:t>
      </w:r>
      <w:r w:rsidR="00F817EE">
        <w:t>6</w:t>
      </w:r>
      <w:r w:rsidR="00F71221">
        <w:t xml:space="preserve"> Football </w:t>
      </w:r>
      <w:r w:rsidR="00464E69">
        <w:t xml:space="preserve">National </w:t>
      </w:r>
      <w:r w:rsidRPr="00F24069">
        <w:t>Champions</w:t>
      </w:r>
      <w:r w:rsidR="00F71221">
        <w:t>’</w:t>
      </w:r>
      <w:r w:rsidRPr="00F24069">
        <w:t xml:space="preserve"> license plate is reserved for </w:t>
      </w:r>
      <w:r w:rsidR="00E17716">
        <w:t xml:space="preserve">the </w:t>
      </w:r>
      <w:r w:rsidR="00F71221">
        <w:t xml:space="preserve">Clemson </w:t>
      </w:r>
      <w:r w:rsidRPr="00F24069">
        <w:t xml:space="preserve">University Head </w:t>
      </w:r>
      <w:r w:rsidR="00F71221">
        <w:t>Foot</w:t>
      </w:r>
      <w:r w:rsidRPr="00F24069">
        <w:t>ball Coach.</w:t>
      </w:r>
      <w:r w:rsidR="00F71221">
        <w:t>”</w:t>
      </w:r>
    </w:p>
    <w:p w:rsidR="0080627E" w:rsidRDefault="0080627E" w:rsidP="0080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F03" w:rsidRDefault="00691F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D21AF">
        <w:t>2</w:t>
      </w:r>
      <w:r>
        <w:t>.</w:t>
      </w:r>
      <w:r>
        <w:tab/>
        <w:t>This act takes effect upon approval by the Governor.</w:t>
      </w:r>
    </w:p>
    <w:p w:rsidR="002C4CCA" w:rsidRDefault="0010776B" w:rsidP="0025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108C" w:rsidRDefault="0008108C" w:rsidP="0008108C">
      <w:pPr>
        <w:suppressAutoHyphens/>
      </w:pPr>
    </w:p>
    <w:sectPr w:rsidR="0008108C" w:rsidSect="002177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7FD" w:rsidRDefault="006D77FD" w:rsidP="009F0C77">
      <w:r>
        <w:separator/>
      </w:r>
    </w:p>
  </w:endnote>
  <w:endnote w:type="continuationSeparator" w:id="0">
    <w:p w:rsidR="006D77FD" w:rsidRDefault="006D7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130E7D-DC13-4A6C-8A85-E6A115ED22A9}"/>
    <w:embedBold r:id="rId2" w:fontKey="{59A67F43-2051-47D9-A76C-AA1F5026A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38A7CC-7C63-488A-A0BE-A65ACB7FB7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373557-14D4-4D46-A914-31AF12B2B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2995A6-18C3-4A77-AA82-E79C466F40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CA" w:rsidRPr="00AB0B9C" w:rsidRDefault="00AB0B9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</w:t>
    </w:r>
    <w:r w:rsidR="0021775C">
      <w:t>-</w:t>
    </w:r>
    <w:r w:rsidR="0021775C">
      <w:fldChar w:fldCharType="begin"/>
    </w:r>
    <w:r w:rsidR="0021775C">
      <w:instrText xml:space="preserve"> PAGE  \* MERGEFORMAT </w:instrText>
    </w:r>
    <w:r w:rsidR="0021775C">
      <w:fldChar w:fldCharType="separate"/>
    </w:r>
    <w:r w:rsidR="008800C7">
      <w:rPr>
        <w:noProof/>
      </w:rPr>
      <w:t>1</w:t>
    </w:r>
    <w:r w:rsidR="0021775C">
      <w:fldChar w:fldCharType="end"/>
    </w:r>
    <w:r w:rsidR="0021775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75C" w:rsidRPr="00AB0B9C" w:rsidRDefault="0021775C" w:rsidP="00AB0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0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7FD" w:rsidRDefault="006D77FD" w:rsidP="009F0C77">
      <w:r>
        <w:separator/>
      </w:r>
    </w:p>
  </w:footnote>
  <w:footnote w:type="continuationSeparator" w:id="0">
    <w:p w:rsidR="006D77FD" w:rsidRDefault="006D7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57CM17"/>
    <w:docVar w:name="CoverBillType" w:val="b"/>
    <w:docVar w:name="DocPath" w:val="L:\Council\bills\GT\5257CM17.DOCX"/>
    <w:docVar w:name="dvBillNumber" w:val="263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91F03"/>
    <w:rsid w:val="000263D9"/>
    <w:rsid w:val="00026C9A"/>
    <w:rsid w:val="0008108C"/>
    <w:rsid w:val="00087D5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21AF"/>
    <w:rsid w:val="002037CA"/>
    <w:rsid w:val="002047A2"/>
    <w:rsid w:val="0021775C"/>
    <w:rsid w:val="002321B6"/>
    <w:rsid w:val="0023696B"/>
    <w:rsid w:val="00250967"/>
    <w:rsid w:val="00254246"/>
    <w:rsid w:val="002759C5"/>
    <w:rsid w:val="00277DEE"/>
    <w:rsid w:val="00280D88"/>
    <w:rsid w:val="002947FC"/>
    <w:rsid w:val="00294ABE"/>
    <w:rsid w:val="002A3EB4"/>
    <w:rsid w:val="002C4CC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E69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1F03"/>
    <w:rsid w:val="0069470D"/>
    <w:rsid w:val="006A476C"/>
    <w:rsid w:val="006C6A93"/>
    <w:rsid w:val="006D77FD"/>
    <w:rsid w:val="006E02F9"/>
    <w:rsid w:val="006F3F76"/>
    <w:rsid w:val="007367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627E"/>
    <w:rsid w:val="00834A12"/>
    <w:rsid w:val="00872729"/>
    <w:rsid w:val="008800C7"/>
    <w:rsid w:val="008F4429"/>
    <w:rsid w:val="00901B72"/>
    <w:rsid w:val="00932670"/>
    <w:rsid w:val="009352BB"/>
    <w:rsid w:val="00973D8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B9C"/>
    <w:rsid w:val="00AD4B17"/>
    <w:rsid w:val="00B26FA6"/>
    <w:rsid w:val="00B701E5"/>
    <w:rsid w:val="00B741CB"/>
    <w:rsid w:val="00B87AF8"/>
    <w:rsid w:val="00B934F3"/>
    <w:rsid w:val="00BB6347"/>
    <w:rsid w:val="00BD2134"/>
    <w:rsid w:val="00C038D8"/>
    <w:rsid w:val="00C045DD"/>
    <w:rsid w:val="00C07C9E"/>
    <w:rsid w:val="00C3136F"/>
    <w:rsid w:val="00C3483A"/>
    <w:rsid w:val="00C74E9D"/>
    <w:rsid w:val="00C82FD3"/>
    <w:rsid w:val="00CC6B7B"/>
    <w:rsid w:val="00CD3619"/>
    <w:rsid w:val="00CE066E"/>
    <w:rsid w:val="00CF4447"/>
    <w:rsid w:val="00D239F9"/>
    <w:rsid w:val="00D24C61"/>
    <w:rsid w:val="00D405E7"/>
    <w:rsid w:val="00D40DD2"/>
    <w:rsid w:val="00D41D56"/>
    <w:rsid w:val="00D546FE"/>
    <w:rsid w:val="00D6260D"/>
    <w:rsid w:val="00D6662B"/>
    <w:rsid w:val="00D950A9"/>
    <w:rsid w:val="00D95E2F"/>
    <w:rsid w:val="00D970A9"/>
    <w:rsid w:val="00DB3AC0"/>
    <w:rsid w:val="00DC6813"/>
    <w:rsid w:val="00DE68F0"/>
    <w:rsid w:val="00DF3845"/>
    <w:rsid w:val="00DF7E17"/>
    <w:rsid w:val="00E17716"/>
    <w:rsid w:val="00EB00A2"/>
    <w:rsid w:val="00EB1BF3"/>
    <w:rsid w:val="00EF36DC"/>
    <w:rsid w:val="00EF3EEE"/>
    <w:rsid w:val="00F149A7"/>
    <w:rsid w:val="00F50BAF"/>
    <w:rsid w:val="00F52C10"/>
    <w:rsid w:val="00F71221"/>
    <w:rsid w:val="00F817E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BF7BC-C5D8-43A7-AF6A-D746B708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7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71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73D8F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B7FC9-1F13-4947-8DEC-5F0AB7FA8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B4D9F28C.dotm</Template>
  <TotalTime>0</TotalTime>
  <Pages>3</Pages>
  <Words>310</Words>
  <Characters>1657</Characters>
  <Application>Microsoft Office Word</Application>
  <DocSecurity>0</DocSecurity>
  <Lines>65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263 Text of Previous Version (Jan. 19, 2017) - South Carolina Legislature Online</vt:lpstr>
    </vt:vector>
  </TitlesOfParts>
  <Company> 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263 Text of Previous Version (Feb. 28, 2017) - South Carolina Legislature Online</dc:title>
  <dc:subject/>
  <dc:creator>Gwen Thurmond</dc:creator>
  <cp:keywords/>
  <dc:description/>
  <cp:lastModifiedBy>Brent Walling</cp:lastModifiedBy>
  <cp:revision>2</cp:revision>
  <cp:lastPrinted>2017-02-28T21:55:00Z</cp:lastPrinted>
  <dcterms:created xsi:type="dcterms:W3CDTF">2017-02-28T21:57:00Z</dcterms:created>
  <dcterms:modified xsi:type="dcterms:W3CDTF">2017-02-28T21:57:00Z</dcterms:modified>
</cp:coreProperties>
</file>