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B2B" w:rsidRDefault="005E7B2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67B" w:rsidRDefault="0036467B" w:rsidP="0036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210F98"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774B" w:rsidRDefault="00027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74B" w:rsidRDefault="00027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02774B"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E0C" w:rsidRPr="00987B53">
        <w:t>Title 59 of the 1976 Code is amended by adding:</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“CHAPTER 8</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110.</w:t>
      </w:r>
      <w:r>
        <w:tab/>
      </w:r>
      <w:r w:rsidRPr="00987B53">
        <w:t xml:space="preserve">This </w:t>
      </w:r>
      <w:r>
        <w:t>a</w:t>
      </w:r>
      <w:r w:rsidRPr="00987B53">
        <w:t xml:space="preserve">ct must be </w:t>
      </w:r>
      <w:r>
        <w:t>known and may be cited as the</w:t>
      </w:r>
      <w:r w:rsidRPr="00987B53">
        <w:t xml:space="preserve"> </w:t>
      </w:r>
      <w:r w:rsidRPr="00210E23">
        <w:t>‘</w:t>
      </w:r>
      <w:r w:rsidRPr="00987B53">
        <w:t>South Carolina Course Access Act</w:t>
      </w:r>
      <w:r w:rsidRPr="00210E23">
        <w:t>’</w:t>
      </w:r>
      <w:r w:rsidRPr="00987B53">
        <w: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120.</w:t>
      </w:r>
      <w:r>
        <w:tab/>
        <w:t>(A)</w:t>
      </w:r>
      <w:r>
        <w:tab/>
      </w:r>
      <w:r w:rsidRPr="00987B53">
        <w:t>As used in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Pr="00210E23">
        <w:t>‘</w:t>
      </w:r>
      <w:r w:rsidRPr="00987B53">
        <w:t>State course a</w:t>
      </w:r>
      <w:r>
        <w:t>ccess program</w:t>
      </w:r>
      <w:r w:rsidRPr="00210E23">
        <w:t>’</w:t>
      </w:r>
      <w:r w:rsidRPr="00987B53">
        <w:t xml:space="preserve"> means the program created by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Pr="00210E23">
        <w:t>‘</w:t>
      </w:r>
      <w:r w:rsidRPr="00987B53">
        <w:t>State course access catalog</w:t>
      </w:r>
      <w:r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Pr="00210E23">
        <w:t>‘</w:t>
      </w:r>
      <w:r w:rsidRPr="00987B53">
        <w:t>Course provider</w:t>
      </w:r>
      <w:r w:rsidRPr="00210E23">
        <w:t>’</w:t>
      </w:r>
      <w:r w:rsidRPr="00987B53">
        <w:t xml:space="preserve"> means an entity authorized by the Education Oversight Committee to offer individual courses in</w:t>
      </w:r>
      <w:r>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Pr="00210E23">
        <w:t>‘</w:t>
      </w:r>
      <w:r w:rsidRPr="00987B53">
        <w:t>Committee</w:t>
      </w:r>
      <w:r w:rsidRPr="00210E23">
        <w:t>’</w:t>
      </w:r>
      <w:r w:rsidRPr="00987B53">
        <w:t xml:space="preserve"> means the Education Oversight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Pr="00210E23">
        <w:t>‘</w:t>
      </w:r>
      <w:r w:rsidRPr="00987B53">
        <w:t>Eligible participating student</w:t>
      </w:r>
      <w:r w:rsidRPr="00210E23">
        <w:t>’</w:t>
      </w:r>
      <w:r w:rsidRPr="00987B53">
        <w:t xml:space="preserve"> means a K</w:t>
      </w:r>
      <w:r>
        <w:noBreakHyphen/>
      </w:r>
      <w:r w:rsidRPr="00987B53">
        <w:t xml:space="preserve">12 student who resides in this State.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Pr="00210E23">
        <w:t>‘</w:t>
      </w:r>
      <w:r w:rsidRPr="00987B53">
        <w:t>Eligible funded student</w:t>
      </w:r>
      <w:r w:rsidRPr="00210E23">
        <w:t>’</w:t>
      </w:r>
      <w:r w:rsidRPr="00987B53">
        <w:t xml:space="preserve"> means an eligible participating student who is currently enrolled in a public school, including a public charter school.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Pr="00210E23">
        <w:t>‘</w:t>
      </w:r>
      <w:r>
        <w:t>Local Education Agency’ or ‘LEA</w:t>
      </w:r>
      <w:r w:rsidRPr="00210E23">
        <w:t>’</w:t>
      </w:r>
      <w:r w:rsidRPr="00987B53">
        <w:t xml:space="preserve"> means: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Pr="00210E23">
        <w:t>‘</w:t>
      </w:r>
      <w:r w:rsidRPr="00987B53">
        <w:t>Open format</w:t>
      </w:r>
      <w:r w:rsidRPr="00210E23">
        <w:t>’</w:t>
      </w:r>
      <w:r w:rsidRPr="00987B53">
        <w:t xml:space="preserve"> means a format that is platform</w:t>
      </w:r>
      <w:r>
        <w:noBreakHyphen/>
      </w:r>
      <w:r w:rsidRPr="00987B53">
        <w:t>independent, machine</w:t>
      </w:r>
      <w:r>
        <w:noBreakHyphen/>
      </w:r>
      <w:r w:rsidRPr="00987B53">
        <w:t>readable, and available to the public without restrictions that would impede repeated use of that information</w:t>
      </w:r>
      <w:r>
        <w: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130.</w:t>
      </w:r>
      <w:r>
        <w:tab/>
      </w:r>
      <w:r w:rsidRPr="00987B53">
        <w:t>(A)</w:t>
      </w:r>
      <w:r>
        <w:tab/>
      </w:r>
      <w:r w:rsidRPr="00987B53">
        <w:t>An eligible participating student may enroll in state course access program courses.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(1)</w:t>
      </w:r>
      <w:r>
        <w:tab/>
        <w:t xml:space="preserve">Year 1 </w:t>
      </w:r>
      <w:r>
        <w:noBreakHyphen/>
      </w:r>
      <w:r w:rsidRPr="00987B53">
        <w:t xml:space="preserve"> Students entering the school year with credits equal to junior or senior level of high school may take up to two courses each semester;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noBreakHyphen/>
      </w:r>
      <w:r w:rsidRPr="00987B53">
        <w:t xml:space="preserve"> Students entering the school year with credits equal to sophomore, junior, or senior level of high school may take up to two courses each semester;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noBreakHyphen/>
      </w:r>
      <w:r w:rsidRPr="00987B53">
        <w:t xml:space="preserve"> Students in grades 9 through 12 may take up to two courses each semester;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noBreakHyphen/>
      </w:r>
      <w:r w:rsidRPr="00987B53">
        <w:t xml:space="preserve"> Students may take up to two courses each semester.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noBreakHyphen/>
      </w:r>
      <w:r w:rsidRPr="00987B53">
        <w:t>time may review enrollment requests to ensure courses: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noBreakHyphen/>
      </w:r>
      <w:r w:rsidRPr="00987B53">
        <w:t xml:space="preserve">time graduation; and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t>-</w:t>
      </w:r>
      <w:r w:rsidRPr="00987B53">
        <w:t xml:space="preserve">time course load.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t xml:space="preserve">only </w:t>
      </w:r>
      <w:r w:rsidRPr="00987B53">
        <w:t xml:space="preserve">may reject enrollment requests for those reasons.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14</w:t>
      </w:r>
      <w:r>
        <w:t>0.</w:t>
      </w:r>
      <w:r>
        <w:tab/>
      </w:r>
      <w:r w:rsidRPr="00987B53">
        <w:t>(A)</w:t>
      </w:r>
      <w:r>
        <w:tab/>
      </w:r>
      <w:r w:rsidRPr="00987B53">
        <w:t>The committee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noBreakHyphen/>
      </w:r>
      <w:r w:rsidRPr="00987B53">
        <w:t>8</w:t>
      </w:r>
      <w:r>
        <w:noBreakHyphen/>
      </w:r>
      <w:r w:rsidRPr="00987B53">
        <w:t>150;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noBreakHyphen/>
      </w:r>
      <w:r w:rsidRPr="00987B53">
        <w:t>8</w:t>
      </w:r>
      <w:r>
        <w:noBreakHyphen/>
      </w:r>
      <w:r w:rsidRPr="00987B53">
        <w:t>150;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t>xplanation to a course provider</w:t>
      </w:r>
      <w:r w:rsidRPr="00987B53">
        <w:t xml:space="preserve"> who is denied authorization.</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pursuant to this section</w:t>
      </w:r>
      <w:r w:rsidRPr="00987B53">
        <w:t xml:space="preserve">, including deadlines and guidelines </w:t>
      </w:r>
      <w:r w:rsidRPr="00987B53">
        <w:lastRenderedPageBreak/>
        <w:t>applicable to the submission and authorization process for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150.</w:t>
      </w:r>
      <w:r>
        <w:tab/>
      </w:r>
      <w:r w:rsidRPr="00987B53">
        <w:t>(A)</w:t>
      </w:r>
      <w:r>
        <w:tab/>
      </w:r>
      <w:r w:rsidRPr="00987B53">
        <w:t>To be authorized to offer a course through the program, a provider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Pr="00210E23">
        <w:t>’</w:t>
      </w:r>
      <w:r w:rsidRPr="00987B53">
        <w:t>s subject matter, instructional, and technical expertise are expected to lead to successful outcomes for students;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 xml:space="preserve">ensure instructional and curricular quality through a detailed curriculum and student performance accountability plan that aligns with, and measures student attainment of, relevant state </w:t>
      </w:r>
      <w:r w:rsidRPr="00987B53">
        <w:lastRenderedPageBreak/>
        <w:t>academic standards or other relevant standards in courses without state academic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t>may</w:t>
      </w:r>
      <w:r w:rsidRPr="00987B53">
        <w:t xml:space="preserve"> include nationally recognized, third</w:t>
      </w:r>
      <w:r>
        <w:noBreakHyphen/>
      </w:r>
      <w:r w:rsidRPr="00987B53">
        <w:t>party quality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160.</w:t>
      </w:r>
      <w:r>
        <w:tab/>
      </w:r>
      <w:r w:rsidRPr="00987B53">
        <w:t>(A)</w:t>
      </w:r>
      <w:r>
        <w:tab/>
      </w:r>
      <w:r w:rsidRPr="00987B53">
        <w:t>The committee shall establish a course review and approval process. The process may be implemented by the committee or its designee.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t>ognized, third-</w:t>
      </w:r>
      <w:r w:rsidRPr="00987B53">
        <w:t>party quality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170.</w:t>
      </w:r>
      <w:r>
        <w:tab/>
      </w:r>
      <w:r w:rsidRPr="00987B53">
        <w:t>(A)</w:t>
      </w:r>
      <w:r>
        <w:tab/>
      </w:r>
      <w:r w:rsidRPr="00987B53">
        <w:t>The initial authorization of the course provider and approved courses must be for a period of three years.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Pr="00210E23">
        <w:t>’</w:t>
      </w:r>
      <w:r w:rsidRPr="00987B53">
        <w:t>s activities and the academic performance of the students enrolled in courses offered by the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noBreakHyphen/>
      </w:r>
      <w:r w:rsidRPr="00987B53">
        <w:t>year authorization period, the committee may reauthorize the course provider for additional periods of not less than three years after thorough review of the course provider</w:t>
      </w:r>
      <w:r w:rsidRPr="00210E23">
        <w:t>’</w:t>
      </w:r>
      <w:r w:rsidRPr="00987B53">
        <w:t>s activities and the achievement of students enrolled in courses offered by the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t>s</w:t>
      </w:r>
      <w:r w:rsidRPr="00987B53">
        <w:t>tate academic standards;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190.</w:t>
      </w:r>
      <w:r>
        <w:tab/>
      </w:r>
      <w:r w:rsidRPr="00987B53">
        <w:t>(A)</w:t>
      </w:r>
      <w:r>
        <w:tab/>
      </w:r>
      <w:r w:rsidRPr="00987B53">
        <w:t>The committee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noBreakHyphen/>
      </w:r>
      <w:r w:rsidRPr="00987B53">
        <w:t>8</w:t>
      </w:r>
      <w:r>
        <w:noBreakHyphen/>
      </w:r>
      <w:r w:rsidRPr="00987B53">
        <w:t>150 for courses that may be offered through the program;</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Pr="00210E23">
        <w:t>’</w:t>
      </w:r>
      <w:r w:rsidRPr="00987B53">
        <w:t>s website, which includes a listing of courses offered by authorized providers available through the program, a detailed description of the courses, and available student completion and outcome data;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 xml:space="preserve">establish and publish a timeframe or specific dates by which students are able to withdraw from a course provided through </w:t>
      </w:r>
      <w:r w:rsidRPr="00987B53">
        <w:lastRenderedPageBreak/>
        <w:t>the program without the student, LEA, or course provider incurring a penalty.</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t>,</w:t>
      </w:r>
      <w:r w:rsidRPr="00987B53">
        <w:t xml:space="preserve"> in a prominent location</w:t>
      </w:r>
      <w:r>
        <w:t>,</w:t>
      </w:r>
      <w:r w:rsidRPr="00987B53">
        <w:t xml:space="preserve"> an </w:t>
      </w:r>
      <w:r w:rsidRPr="00210E23">
        <w:t>‘</w:t>
      </w:r>
      <w:r w:rsidRPr="00987B53">
        <w:t>informed choice</w:t>
      </w:r>
      <w:r w:rsidRPr="00210E23">
        <w:t>’</w:t>
      </w:r>
      <w:r w:rsidRPr="00987B53">
        <w:t xml:space="preserve"> report. A report under this section must: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noBreakHyphen/>
        <w:t>8</w:t>
      </w:r>
      <w:r>
        <w:noBreakHyphen/>
        <w:t>1</w:t>
      </w:r>
      <w:r w:rsidRPr="00987B53">
        <w:t>7</w:t>
      </w:r>
      <w:r>
        <w:t>0</w:t>
      </w:r>
      <w:r w:rsidRPr="00987B53">
        <w:t>;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t>chapter</w:t>
      </w:r>
      <w:r w:rsidRPr="00987B53">
        <w:t xml:space="preserve"> and the total number of courses in which students are enrolled;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Section 59</w:t>
      </w:r>
      <w:r>
        <w:noBreakHyphen/>
      </w:r>
      <w:r w:rsidRPr="00987B53">
        <w:t>8</w:t>
      </w:r>
      <w:r>
        <w:noBreakHyphen/>
        <w:t>200</w:t>
      </w:r>
      <w:r w:rsidRPr="00987B53">
        <w:t>.</w:t>
      </w:r>
      <w:r>
        <w:tab/>
      </w:r>
      <w:r w:rsidRPr="00987B53">
        <w:t>(A)</w:t>
      </w:r>
      <w:r>
        <w:tab/>
      </w:r>
      <w:r w:rsidRPr="00987B53">
        <w:t>A school district or charter school shall: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Pr="00210E23">
        <w:t>’</w:t>
      </w:r>
      <w:r>
        <w:t>s web</w:t>
      </w:r>
      <w:r w:rsidRPr="00987B53">
        <w:t>sites.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noBreakHyphen/>
      </w:r>
      <w:r w:rsidRPr="00987B53">
        <w:t>8</w:t>
      </w:r>
      <w:r>
        <w:noBreakHyphen/>
      </w:r>
      <w:r w:rsidRPr="00987B53">
        <w:t>130, the following shall apply:</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Pr="00210E23">
        <w:t>’</w:t>
      </w:r>
      <w:r w:rsidRPr="00987B53">
        <w:t>s official transcript and count fully towards the requirements of an approved South Carolina diploma.</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t>chapter</w:t>
      </w:r>
      <w:r w:rsidRPr="00987B53">
        <w:t xml:space="preserve"> may be construed to prevent a school entity from establishing its own online course or program in accordance with this chapter.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w:t>
      </w:r>
      <w:r w:rsidRPr="00987B53">
        <w:t>10.</w:t>
      </w:r>
      <w:r>
        <w:tab/>
      </w:r>
      <w:r w:rsidRPr="00987B53">
        <w:t>(A)</w:t>
      </w:r>
      <w:r>
        <w:tab/>
      </w:r>
      <w:r w:rsidRPr="00987B53">
        <w:t>Per</w:t>
      </w:r>
      <w:r>
        <w:t xml:space="preserve"> </w:t>
      </w:r>
      <w:r w:rsidRPr="00987B53">
        <w:t>course tuition must be determined as follows: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CE1E0C" w:rsidRPr="00987B53"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CE1E0C"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4B" w:rsidRDefault="00CE1E0C" w:rsidP="00CE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37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7B2B" w:rsidRDefault="005E7B2B" w:rsidP="005E7B2B">
      <w:pPr>
        <w:suppressAutoHyphens/>
      </w:pPr>
    </w:p>
    <w:sectPr w:rsidR="005E7B2B" w:rsidSect="005E7B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74B" w:rsidRDefault="0002774B" w:rsidP="009F0C77">
      <w:r>
        <w:separator/>
      </w:r>
    </w:p>
  </w:endnote>
  <w:endnote w:type="continuationSeparator" w:id="0">
    <w:p w:rsidR="0002774B" w:rsidRDefault="00027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3B36B7-E828-46D4-9059-98D0181A4DAA}"/>
    <w:embedBold r:id="rId2" w:fontKey="{91858940-3D0B-449B-A40D-E1EDEE132C46}"/>
  </w:font>
  <w:font w:name="Calibri">
    <w:panose1 w:val="020F0502020204030204"/>
    <w:charset w:val="00"/>
    <w:family w:val="swiss"/>
    <w:pitch w:val="variable"/>
    <w:sig w:usb0="E00002FF" w:usb1="4000ACFF" w:usb2="00000001" w:usb3="00000000" w:csb0="0000019F" w:csb1="00000000"/>
    <w:embedRegular r:id="rId3" w:fontKey="{B76BFC73-184F-40EB-BE7C-1A7AD90A7EBE}"/>
  </w:font>
  <w:font w:name="Segoe UI">
    <w:panose1 w:val="020B0502040204020203"/>
    <w:charset w:val="00"/>
    <w:family w:val="swiss"/>
    <w:pitch w:val="variable"/>
    <w:sig w:usb0="E10022FF" w:usb1="C000E47F" w:usb2="00000029" w:usb3="00000000" w:csb0="000001DF" w:csb1="00000000"/>
    <w:embedRegular r:id="rId4" w:fontKey="{9FC8839A-7478-4837-A9D2-E9525412E3F2}"/>
  </w:font>
  <w:font w:name="Cambria">
    <w:panose1 w:val="02040503050406030204"/>
    <w:charset w:val="00"/>
    <w:family w:val="roman"/>
    <w:pitch w:val="variable"/>
    <w:sig w:usb0="E00002FF" w:usb1="400004FF" w:usb2="00000000" w:usb3="00000000" w:csb0="0000019F" w:csb1="00000000"/>
    <w:embedRegular r:id="rId5" w:fontKey="{5BC85784-5213-4236-BFF9-6DA77619F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7C1" w:rsidRPr="005E7B2B" w:rsidRDefault="005E7B2B" w:rsidP="005E7B2B">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74B" w:rsidRDefault="0002774B" w:rsidP="009F0C77">
      <w:r>
        <w:separator/>
      </w:r>
    </w:p>
  </w:footnote>
  <w:footnote w:type="continuationSeparator" w:id="0">
    <w:p w:rsidR="0002774B" w:rsidRDefault="00027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8WAB17"/>
    <w:docVar w:name="CoverBillType" w:val="b"/>
    <w:docVar w:name="docpath" w:val="L:\Council\bills\AGM\18968WAB17.DOCX"/>
    <w:docVar w:name="dvBillNumber" w:val="3025"/>
    <w:docVar w:name="dvBillNumberPrefix" w:val="H. "/>
    <w:docVar w:name="dvOriginalBody" w:val="House"/>
    <w:docVar w:name="dvSteno" w:val="AGM"/>
    <w:docVar w:name="NameofBody" w:val="h"/>
    <w:docVar w:name="vgroup2" w:val="Council"/>
  </w:docVars>
  <w:rsids>
    <w:rsidRoot w:val="0002774B"/>
    <w:rsid w:val="00011869"/>
    <w:rsid w:val="00015CD6"/>
    <w:rsid w:val="0002774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D95"/>
    <w:rsid w:val="0036467B"/>
    <w:rsid w:val="0037079A"/>
    <w:rsid w:val="003C4DAB"/>
    <w:rsid w:val="003D01E8"/>
    <w:rsid w:val="003E5288"/>
    <w:rsid w:val="003F6D79"/>
    <w:rsid w:val="0041760A"/>
    <w:rsid w:val="00417C01"/>
    <w:rsid w:val="004403BD"/>
    <w:rsid w:val="00461441"/>
    <w:rsid w:val="004809EE"/>
    <w:rsid w:val="004E7D54"/>
    <w:rsid w:val="004F0812"/>
    <w:rsid w:val="005273C6"/>
    <w:rsid w:val="00530A69"/>
    <w:rsid w:val="005337BD"/>
    <w:rsid w:val="00545593"/>
    <w:rsid w:val="00577C6C"/>
    <w:rsid w:val="005C2FE2"/>
    <w:rsid w:val="005E2BC9"/>
    <w:rsid w:val="005E7B2B"/>
    <w:rsid w:val="00605102"/>
    <w:rsid w:val="006215AA"/>
    <w:rsid w:val="006913C9"/>
    <w:rsid w:val="0069470D"/>
    <w:rsid w:val="00734F00"/>
    <w:rsid w:val="00797622"/>
    <w:rsid w:val="007A70AE"/>
    <w:rsid w:val="00826BD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2A4D"/>
    <w:rsid w:val="00C74E9D"/>
    <w:rsid w:val="00C82FD3"/>
    <w:rsid w:val="00C92819"/>
    <w:rsid w:val="00CC6B7B"/>
    <w:rsid w:val="00CD2089"/>
    <w:rsid w:val="00CE1E0C"/>
    <w:rsid w:val="00CE37C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4F411-39CA-4B07-BA89-22D1D3EF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7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38D77-4DA3-4401-918D-BEFF8061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2824</Words>
  <Characters>15441</Characters>
  <Application>Microsoft Office Word</Application>
  <DocSecurity>0</DocSecurity>
  <Lines>376</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3025 Text of Previous Version (Dec. 15, 2016) - South Carolina Legislature Online</dc:title>
  <dc:creator>angiemorgan</dc:creator>
  <cp:lastModifiedBy>S Volk</cp:lastModifiedBy>
  <cp:revision>2</cp:revision>
  <cp:lastPrinted>2016-12-09T18:50:00Z</cp:lastPrinted>
  <dcterms:created xsi:type="dcterms:W3CDTF">2016-12-15T22:40:00Z</dcterms:created>
  <dcterms:modified xsi:type="dcterms:W3CDTF">2016-12-15T22:40:00Z</dcterms:modified>
</cp:coreProperties>
</file>