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484" w:rsidRDefault="00D22484" w:rsidP="00E5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51D8F" w:rsidRDefault="00E51D8F" w:rsidP="00E5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D8F" w:rsidRDefault="00E51D8F" w:rsidP="00E5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D8F" w:rsidRDefault="00E51D8F" w:rsidP="00E5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D8F" w:rsidRDefault="00E51D8F" w:rsidP="00E5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D8F" w:rsidRDefault="00E51D8F" w:rsidP="00E5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D8F" w:rsidRDefault="00E51D8F" w:rsidP="00E5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2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322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F82" w:rsidRDefault="00663F82" w:rsidP="00663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</w:t>
      </w:r>
      <w:r w:rsidR="00665FED">
        <w:noBreakHyphen/>
      </w:r>
      <w:r>
        <w:t>3</w:t>
      </w:r>
      <w:r w:rsidR="00665FED">
        <w:noBreakHyphen/>
      </w:r>
      <w:r>
        <w:t xml:space="preserve">470, CODE OF LAWS OF SOUTH CAROLINA, 1976, RELATING TO LOWERING FLAGS UPON </w:t>
      </w:r>
      <w:r w:rsidR="00E32A49">
        <w:t xml:space="preserve">A </w:t>
      </w:r>
      <w:r>
        <w:t xml:space="preserve">DEATH IN </w:t>
      </w:r>
      <w:r w:rsidR="00E32A49">
        <w:t xml:space="preserve">THE </w:t>
      </w:r>
      <w:r>
        <w:t>LINE OF DUTY OF FIREFIGHTERS OR LAW ENFORCEMENT OFFICERS, SO AS TO INCLUDE EMS WORKERS.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3225" w:rsidRDefault="00313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3225" w:rsidRDefault="00313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F82" w:rsidRDefault="00313225" w:rsidP="00663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63F82">
        <w:t>Section 1</w:t>
      </w:r>
      <w:r w:rsidR="00665FED">
        <w:noBreakHyphen/>
      </w:r>
      <w:r w:rsidR="00663F82">
        <w:t>3</w:t>
      </w:r>
      <w:r w:rsidR="00665FED">
        <w:noBreakHyphen/>
      </w:r>
      <w:r w:rsidR="00663F82">
        <w:t>470 of the 1976 Code is amended to read:</w:t>
      </w:r>
    </w:p>
    <w:p w:rsidR="00663F82" w:rsidRDefault="00663F82" w:rsidP="00663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F82" w:rsidRDefault="00663F82" w:rsidP="00663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665FED">
        <w:noBreakHyphen/>
      </w:r>
      <w:r>
        <w:t>3</w:t>
      </w:r>
      <w:r w:rsidR="00665FED">
        <w:noBreakHyphen/>
      </w:r>
      <w:r>
        <w:t>470.</w:t>
      </w:r>
      <w:r>
        <w:tab/>
      </w:r>
      <w:r w:rsidRPr="00392A7F">
        <w:t xml:space="preserve">The Governor on the day of burial or other service for any </w:t>
      </w:r>
      <w:r>
        <w:rPr>
          <w:u w:val="single"/>
        </w:rPr>
        <w:t>EMS worker,</w:t>
      </w:r>
      <w:r>
        <w:t xml:space="preserve"> </w:t>
      </w:r>
      <w:r w:rsidRPr="00392A7F">
        <w:t>firefighter</w:t>
      </w:r>
      <w:r>
        <w:rPr>
          <w:u w:val="single"/>
        </w:rPr>
        <w:t>,</w:t>
      </w:r>
      <w:r w:rsidRPr="00392A7F">
        <w:t xml:space="preserve"> or law enforcement officer in this State who died in the line of duty shall order all flags on state buildings to be flown at half</w:t>
      </w:r>
      <w:r w:rsidR="00665FED">
        <w:noBreakHyphen/>
      </w:r>
      <w:r w:rsidRPr="00392A7F">
        <w:t xml:space="preserve">mast in tribute to the deceased </w:t>
      </w:r>
      <w:r>
        <w:rPr>
          <w:u w:val="single"/>
        </w:rPr>
        <w:t>EMS worker,</w:t>
      </w:r>
      <w:r>
        <w:t xml:space="preserve"> </w:t>
      </w:r>
      <w:r w:rsidRPr="00392A7F">
        <w:t>firefighter</w:t>
      </w:r>
      <w:r>
        <w:rPr>
          <w:u w:val="single"/>
        </w:rPr>
        <w:t>,</w:t>
      </w:r>
      <w:r w:rsidRPr="00392A7F">
        <w:t xml:space="preserve"> or law enforcement officer. The Governor </w:t>
      </w:r>
      <w:r w:rsidRPr="002644DA">
        <w:rPr>
          <w:strike/>
        </w:rPr>
        <w:t>shall</w:t>
      </w:r>
      <w:r w:rsidRPr="00392A7F">
        <w:t xml:space="preserve"> also</w:t>
      </w:r>
      <w:r>
        <w:t xml:space="preserve"> </w:t>
      </w:r>
      <w:r>
        <w:rPr>
          <w:u w:val="single"/>
        </w:rPr>
        <w:t>shall</w:t>
      </w:r>
      <w:r w:rsidRPr="00392A7F">
        <w:t xml:space="preserve"> request that flags over the buildings of the political subdivisions of this State similarly be flown at half</w:t>
      </w:r>
      <w:r w:rsidR="00665FED">
        <w:noBreakHyphen/>
      </w:r>
      <w:r w:rsidRPr="00392A7F">
        <w:t>mast for this purpose.</w:t>
      </w:r>
      <w:r>
        <w:t>”</w:t>
      </w:r>
    </w:p>
    <w:p w:rsidR="00663F82" w:rsidRDefault="00663F82" w:rsidP="00663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225" w:rsidRDefault="00663F82" w:rsidP="00663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76D94" w:rsidRDefault="00665FED" w:rsidP="00886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2484" w:rsidRDefault="00D22484" w:rsidP="00D22484">
      <w:pPr>
        <w:suppressAutoHyphens/>
      </w:pPr>
    </w:p>
    <w:sectPr w:rsidR="00D22484" w:rsidSect="00D224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225" w:rsidRDefault="00313225" w:rsidP="009F0C77">
      <w:r>
        <w:separator/>
      </w:r>
    </w:p>
  </w:endnote>
  <w:endnote w:type="continuationSeparator" w:id="0">
    <w:p w:rsidR="00313225" w:rsidRDefault="003132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C4FB11-9765-4C1C-8514-E62976ACDA53}"/>
    <w:embedBold r:id="rId2" w:fontKey="{93B845EE-3F7C-4288-BF4D-2AA660E868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958DD6-BAE2-47FA-9BAA-F4B2F9942E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BA99EA-A0B0-4DAC-81BC-69AB8C3776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D94" w:rsidRPr="00D22484" w:rsidRDefault="00D22484" w:rsidP="00D224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225" w:rsidRDefault="00313225" w:rsidP="009F0C77">
      <w:r>
        <w:separator/>
      </w:r>
    </w:p>
  </w:footnote>
  <w:footnote w:type="continuationSeparator" w:id="0">
    <w:p w:rsidR="00313225" w:rsidRDefault="003132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27WAB17"/>
    <w:docVar w:name="CoverBillType" w:val="b"/>
    <w:docVar w:name="DocPath" w:val="L:\Council\bills\AGM\19027WAB17.DOCX"/>
    <w:docVar w:name="dvBillNumber" w:val="303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1322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20DB"/>
    <w:rsid w:val="00284AAE"/>
    <w:rsid w:val="002A4D26"/>
    <w:rsid w:val="002E5912"/>
    <w:rsid w:val="00301B21"/>
    <w:rsid w:val="0031322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6C13"/>
    <w:rsid w:val="00617603"/>
    <w:rsid w:val="006215AA"/>
    <w:rsid w:val="00663F82"/>
    <w:rsid w:val="00665FED"/>
    <w:rsid w:val="006913C9"/>
    <w:rsid w:val="0069470D"/>
    <w:rsid w:val="006D58AA"/>
    <w:rsid w:val="00734F00"/>
    <w:rsid w:val="007A70AE"/>
    <w:rsid w:val="008362E8"/>
    <w:rsid w:val="0085786E"/>
    <w:rsid w:val="00876D94"/>
    <w:rsid w:val="0088653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0BAA"/>
    <w:rsid w:val="00AC34A2"/>
    <w:rsid w:val="00AD1C9A"/>
    <w:rsid w:val="00AD4B17"/>
    <w:rsid w:val="00B412D4"/>
    <w:rsid w:val="00BE3C22"/>
    <w:rsid w:val="00C0345E"/>
    <w:rsid w:val="00C31C95"/>
    <w:rsid w:val="00C3483A"/>
    <w:rsid w:val="00C34DC8"/>
    <w:rsid w:val="00C74E9D"/>
    <w:rsid w:val="00C826DD"/>
    <w:rsid w:val="00C82FD3"/>
    <w:rsid w:val="00C92819"/>
    <w:rsid w:val="00CC6B7B"/>
    <w:rsid w:val="00CD2089"/>
    <w:rsid w:val="00D22484"/>
    <w:rsid w:val="00D73A67"/>
    <w:rsid w:val="00D970A9"/>
    <w:rsid w:val="00DF3845"/>
    <w:rsid w:val="00E32A49"/>
    <w:rsid w:val="00E41911"/>
    <w:rsid w:val="00E44B57"/>
    <w:rsid w:val="00E51D8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4C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4D6634-1062-41DA-B96C-3F84AC27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86CC6-9195-4356-96F4-E56C37B93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156</Words>
  <Characters>741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3037 Text of Previous Version (Dec. 15, 2016) - South Carolina Legislature Online</dc:title>
  <dc:creator>angiemorgan</dc:creator>
  <cp:lastModifiedBy>S Volk</cp:lastModifiedBy>
  <cp:revision>2</cp:revision>
  <cp:lastPrinted>2016-12-13T15:10:00Z</cp:lastPrinted>
  <dcterms:created xsi:type="dcterms:W3CDTF">2016-12-15T22:51:00Z</dcterms:created>
  <dcterms:modified xsi:type="dcterms:W3CDTF">2016-12-15T22:51:00Z</dcterms:modified>
</cp:coreProperties>
</file>