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163" w:rsidRDefault="002D01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C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CELEBRATE AND COMMEND </w:t>
      </w:r>
      <w:r w:rsidR="00116264">
        <w:t xml:space="preserve">PITCHER </w:t>
      </w:r>
      <w:r>
        <w:t xml:space="preserve">CARL EDWARDS, JR., OF NEWBERRY COUNTY ON THE INSTRUMENTAL ROLE HE PLAYED IN HELPING THE CHICAGO CUBS WIN THE 2016 </w:t>
      </w:r>
      <w:r w:rsidR="00116264">
        <w:t xml:space="preserve">MAJOR LEAGUE BASEBALL </w:t>
      </w:r>
      <w:r>
        <w:t>WORLD SERIES.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CD8"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4B6">
        <w:t xml:space="preserve">after ten innings in Game 7 of the 2016 World Series, </w:t>
      </w:r>
      <w:r w:rsidR="00116264">
        <w:t>the long</w:t>
      </w:r>
      <w:r w:rsidR="008D3276">
        <w:noBreakHyphen/>
      </w:r>
      <w:r w:rsidR="00BA2CD8">
        <w:t xml:space="preserve">blighted Chicago Cubs finally </w:t>
      </w:r>
      <w:r w:rsidR="007757AF">
        <w:t>overcame</w:t>
      </w:r>
      <w:r w:rsidR="00116264">
        <w:t xml:space="preserve"> the </w:t>
      </w:r>
      <w:r w:rsidR="00707B8D">
        <w:t>seventy</w:t>
      </w:r>
      <w:r w:rsidR="008D3276">
        <w:noBreakHyphen/>
      </w:r>
      <w:r w:rsidR="00707B8D">
        <w:t>one</w:t>
      </w:r>
      <w:r w:rsidR="008D3276">
        <w:noBreakHyphen/>
      </w:r>
      <w:r w:rsidR="00BA2CD8">
        <w:t xml:space="preserve">year reign of the billy goat curse </w:t>
      </w:r>
      <w:r w:rsidR="00707B8D">
        <w:t xml:space="preserve">and </w:t>
      </w:r>
      <w:r w:rsidR="00C064B6">
        <w:t>ended</w:t>
      </w:r>
      <w:r w:rsidR="00707B8D">
        <w:t xml:space="preserve"> one hundred eight years without a</w:t>
      </w:r>
      <w:r w:rsidR="008D3276">
        <w:t xml:space="preserve"> championship </w:t>
      </w:r>
      <w:r w:rsidR="00BA2CD8">
        <w:t>by vanquishing the Cleveland Indians 8</w:t>
      </w:r>
      <w:r w:rsidR="008D3276">
        <w:noBreakHyphen/>
      </w:r>
      <w:r w:rsidR="00BA2CD8">
        <w:t>7</w:t>
      </w:r>
      <w:r w:rsidR="00D569F0">
        <w:t>. Newberry son Carl “</w:t>
      </w:r>
      <w:r w:rsidR="00116264">
        <w:t>C.J.</w:t>
      </w:r>
      <w:r w:rsidR="00D569F0">
        <w:t xml:space="preserve">” Edwards, Jr., </w:t>
      </w:r>
      <w:r w:rsidR="00116264">
        <w:t xml:space="preserve">a pitcher for the Cubs, </w:t>
      </w:r>
      <w:r w:rsidR="00D569F0">
        <w:t xml:space="preserve">was a vital </w:t>
      </w:r>
      <w:r w:rsidR="007757AF">
        <w:t xml:space="preserve">player </w:t>
      </w:r>
      <w:r w:rsidR="00E17B94">
        <w:t>in this</w:t>
      </w:r>
      <w:r w:rsidR="00D569F0">
        <w:t xml:space="preserve"> long</w:t>
      </w:r>
      <w:r w:rsidR="008D3276">
        <w:noBreakHyphen/>
      </w:r>
      <w:r w:rsidR="00D569F0">
        <w:t>hoped</w:t>
      </w:r>
      <w:r w:rsidR="008D3276">
        <w:noBreakHyphen/>
      </w:r>
      <w:r w:rsidR="00D569F0">
        <w:t>for victory</w:t>
      </w:r>
      <w:r w:rsidR="00C064B6">
        <w:t>, which took place on November 3, 2016</w:t>
      </w:r>
      <w:r w:rsidR="00D569F0">
        <w:t>; and</w:t>
      </w:r>
    </w:p>
    <w:p w:rsidR="00D569F0"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863"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16264">
        <w:t>hereas, C.J., from the age of five</w:t>
      </w:r>
      <w:r>
        <w:t>, dreamed of playing professional baseball. His love of baseball led from playing backyard catch with his dad, Carl, Sr., to pitching in one of the most gripping games of Major League Baseball history</w:t>
      </w:r>
      <w:r w:rsidR="00562863">
        <w:t>; and</w:t>
      </w:r>
    </w:p>
    <w:p w:rsidR="00562863" w:rsidRDefault="00562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9F0"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264">
        <w:t xml:space="preserve">when he was </w:t>
      </w:r>
      <w:r>
        <w:t>drafted by the Texas Rangers in the forty</w:t>
      </w:r>
      <w:r w:rsidR="008D3276">
        <w:noBreakHyphen/>
      </w:r>
      <w:r>
        <w:t xml:space="preserve">eighth round of the 2011 Major League Baseball Draft, </w:t>
      </w:r>
      <w:r w:rsidR="00116264">
        <w:t>C.J.</w:t>
      </w:r>
      <w:r>
        <w:t xml:space="preserve"> was only nineteen</w:t>
      </w:r>
      <w:r w:rsidR="004F3781">
        <w:t xml:space="preserve"> </w:t>
      </w:r>
      <w:r>
        <w:t>years old</w:t>
      </w:r>
      <w:r w:rsidR="009404B5">
        <w:t xml:space="preserve">. After playing on </w:t>
      </w:r>
      <w:r w:rsidR="00116264">
        <w:t xml:space="preserve">the </w:t>
      </w:r>
      <w:r w:rsidR="009404B5">
        <w:t>Rangers</w:t>
      </w:r>
      <w:r w:rsidR="008D3276" w:rsidRPr="008D3276">
        <w:t>’</w:t>
      </w:r>
      <w:r w:rsidR="009404B5">
        <w:t xml:space="preserve"> farm teams for a </w:t>
      </w:r>
      <w:r w:rsidR="00C064B6">
        <w:t>time</w:t>
      </w:r>
      <w:r w:rsidR="009404B5">
        <w:t xml:space="preserve">, </w:t>
      </w:r>
      <w:r w:rsidR="00116264">
        <w:t>C.J.</w:t>
      </w:r>
      <w:r w:rsidR="009404B5">
        <w:t xml:space="preserve"> was traded to the Cubs in July 2013. A 1.96 ERA with thirty</w:t>
      </w:r>
      <w:r w:rsidR="008D3276">
        <w:noBreakHyphen/>
      </w:r>
      <w:r w:rsidR="009404B5">
        <w:t>three strikeouts over twenty</w:t>
      </w:r>
      <w:r w:rsidR="008D3276">
        <w:noBreakHyphen/>
      </w:r>
      <w:r w:rsidR="009404B5">
        <w:t xml:space="preserve">three innings </w:t>
      </w:r>
      <w:r w:rsidR="000A25A9">
        <w:t>with the Daytona Cubs</w:t>
      </w:r>
      <w:r w:rsidR="00707B8D">
        <w:t>, a farm team of the Chicago Cubs,</w:t>
      </w:r>
      <w:r w:rsidR="000A25A9">
        <w:t xml:space="preserve"> </w:t>
      </w:r>
      <w:r w:rsidR="009404B5">
        <w:t xml:space="preserve">led </w:t>
      </w:r>
      <w:r w:rsidR="00116264">
        <w:t>to C.J</w:t>
      </w:r>
      <w:r w:rsidR="00332BBC">
        <w:t>.</w:t>
      </w:r>
      <w:r w:rsidR="008D3276" w:rsidRPr="008D3276">
        <w:t>’</w:t>
      </w:r>
      <w:r w:rsidR="00116264">
        <w:t>s being</w:t>
      </w:r>
      <w:r w:rsidR="009404B5">
        <w:t xml:space="preserve"> named the Mi</w:t>
      </w:r>
      <w:r w:rsidR="00C60C9A">
        <w:t xml:space="preserve">nor </w:t>
      </w:r>
      <w:r w:rsidR="009404B5">
        <w:t>L</w:t>
      </w:r>
      <w:r w:rsidR="00C60C9A">
        <w:t xml:space="preserve">eague </w:t>
      </w:r>
      <w:r w:rsidR="009404B5">
        <w:t>B</w:t>
      </w:r>
      <w:r w:rsidR="00C60C9A">
        <w:t>aseball</w:t>
      </w:r>
      <w:r w:rsidR="009404B5">
        <w:t xml:space="preserve"> Pitcher of the Year; and</w:t>
      </w:r>
    </w:p>
    <w:p w:rsidR="009404B5" w:rsidRDefault="0094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4B5" w:rsidRDefault="00613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w:t>
      </w:r>
      <w:r w:rsidR="009404B5">
        <w:t xml:space="preserve"> 2015, </w:t>
      </w:r>
      <w:r w:rsidR="00116264">
        <w:t>C.J.</w:t>
      </w:r>
      <w:r w:rsidR="009404B5">
        <w:t xml:space="preserve"> made his major league debut for the Cubs against the St. Louis Cardinals at Busch Stadium. He became an official rookie in the 2016 season</w:t>
      </w:r>
      <w:r w:rsidR="004F3781">
        <w:t>,</w:t>
      </w:r>
      <w:r w:rsidR="009404B5">
        <w:t xml:space="preserve"> when he also recorded his first major league save against the San Francisco Giants; and</w:t>
      </w:r>
    </w:p>
    <w:p w:rsidR="009404B5" w:rsidRDefault="0094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9F0"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16264">
        <w:t>C.J.</w:t>
      </w:r>
      <w:r w:rsidR="00613820">
        <w:t xml:space="preserve"> </w:t>
      </w:r>
      <w:r w:rsidR="009404B5">
        <w:t>made his first World Series appearance in inning</w:t>
      </w:r>
      <w:r w:rsidR="000A25A9">
        <w:t xml:space="preserve"> six</w:t>
      </w:r>
      <w:r w:rsidR="009404B5">
        <w:t xml:space="preserve"> of </w:t>
      </w:r>
      <w:r w:rsidR="000A25A9">
        <w:t>G</w:t>
      </w:r>
      <w:r w:rsidR="009404B5">
        <w:t xml:space="preserve">ame 3. He did not disappoint his fans as he struck out the side, completing his duty as a relief pitcher. </w:t>
      </w:r>
      <w:r w:rsidR="00116264">
        <w:t>He</w:t>
      </w:r>
      <w:r w:rsidR="009404B5">
        <w:t xml:space="preserve"> made </w:t>
      </w:r>
      <w:r w:rsidR="00613820">
        <w:t>h</w:t>
      </w:r>
      <w:r w:rsidR="009404B5">
        <w:t>is final app</w:t>
      </w:r>
      <w:r w:rsidR="00562863">
        <w:t xml:space="preserve">earance </w:t>
      </w:r>
      <w:r w:rsidR="00C60C9A">
        <w:t xml:space="preserve">of the season </w:t>
      </w:r>
      <w:r w:rsidR="00562863">
        <w:t xml:space="preserve">in the tenth inning of what was arguably the greatest </w:t>
      </w:r>
      <w:r w:rsidR="00116264">
        <w:t>G</w:t>
      </w:r>
      <w:r w:rsidR="009404B5">
        <w:t>ame 7</w:t>
      </w:r>
      <w:r w:rsidR="001C4E98">
        <w:t xml:space="preserve"> in the history of </w:t>
      </w:r>
      <w:r w:rsidR="000A25A9">
        <w:t xml:space="preserve">the </w:t>
      </w:r>
      <w:r w:rsidR="001C4E98">
        <w:t>World Series</w:t>
      </w:r>
      <w:r w:rsidR="009404B5">
        <w:t xml:space="preserve">. </w:t>
      </w:r>
      <w:r w:rsidR="001C4E98">
        <w:t>With the scor</w:t>
      </w:r>
      <w:r w:rsidR="00116264">
        <w:t>e tied at 6, a rain delay forced</w:t>
      </w:r>
      <w:r w:rsidR="001C4E98">
        <w:t xml:space="preserve"> the players off the fi</w:t>
      </w:r>
      <w:r w:rsidR="000A25A9">
        <w:t>eld</w:t>
      </w:r>
      <w:r w:rsidR="001C4E98">
        <w:t>. The Cubs ma</w:t>
      </w:r>
      <w:r w:rsidR="00116264">
        <w:t>d</w:t>
      </w:r>
      <w:r w:rsidR="001C4E98">
        <w:t xml:space="preserve">e the most of this break, rallying together. After seventeen suspenseful minutes, the Cubbies </w:t>
      </w:r>
      <w:r w:rsidR="00C064B6">
        <w:t xml:space="preserve">stepped up to the plate and scored two runs. </w:t>
      </w:r>
      <w:r w:rsidR="00116264">
        <w:t>C.J.</w:t>
      </w:r>
      <w:r w:rsidR="001C4E98">
        <w:t xml:space="preserve"> </w:t>
      </w:r>
      <w:r w:rsidR="00116264">
        <w:t>wa</w:t>
      </w:r>
      <w:r w:rsidR="000A25A9">
        <w:t xml:space="preserve">s </w:t>
      </w:r>
      <w:r w:rsidR="00C064B6">
        <w:t xml:space="preserve">then </w:t>
      </w:r>
      <w:r w:rsidR="000A25A9">
        <w:t>put into the pressure</w:t>
      </w:r>
      <w:r w:rsidR="00116264">
        <w:t xml:space="preserve"> </w:t>
      </w:r>
      <w:r w:rsidR="000A25A9">
        <w:t>cooker as the Indians t</w:t>
      </w:r>
      <w:r w:rsidR="00116264">
        <w:t>ook</w:t>
      </w:r>
      <w:r w:rsidR="000A25A9">
        <w:t xml:space="preserve"> up their bats</w:t>
      </w:r>
      <w:r w:rsidR="001C4E98">
        <w:t xml:space="preserve">. </w:t>
      </w:r>
      <w:r w:rsidR="00116264">
        <w:t>Emanating confidence, he strode</w:t>
      </w:r>
      <w:r w:rsidR="001C4E98">
        <w:t xml:space="preserve"> to the </w:t>
      </w:r>
      <w:r w:rsidR="000A25A9">
        <w:t>mound</w:t>
      </w:r>
      <w:r w:rsidR="00116264">
        <w:t>, h</w:t>
      </w:r>
      <w:r w:rsidR="001C4E98">
        <w:t>is years</w:t>
      </w:r>
      <w:r w:rsidR="00FA5BC0">
        <w:t xml:space="preserve"> of dedication and practice having </w:t>
      </w:r>
      <w:r w:rsidR="001C4E98">
        <w:t>prepared</w:t>
      </w:r>
      <w:r w:rsidR="00116264">
        <w:t xml:space="preserve"> him for this moment. He secured</w:t>
      </w:r>
      <w:r w:rsidR="009404B5">
        <w:t xml:space="preserve"> the first two outs of the final inning of the game</w:t>
      </w:r>
      <w:r w:rsidR="00FD32CE">
        <w:t>, striking out Mike Napoli and forcing Jose Ramirez to ground out</w:t>
      </w:r>
      <w:r w:rsidR="009404B5">
        <w:t>, effectively set</w:t>
      </w:r>
      <w:r w:rsidR="001C4E98">
        <w:t xml:space="preserve">ting the Cubs up to strut off the diamond </w:t>
      </w:r>
      <w:r w:rsidR="009404B5">
        <w:t>with the Commissioner</w:t>
      </w:r>
      <w:r w:rsidR="008D3276" w:rsidRPr="008D3276">
        <w:t>’</w:t>
      </w:r>
      <w:r w:rsidR="009404B5">
        <w:t>s Trophy hoisted on their shoulders; and</w:t>
      </w:r>
    </w:p>
    <w:p w:rsidR="00BA2CD8" w:rsidRDefault="00BA2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781" w:rsidRDefault="004F3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5BC0">
        <w:t>this series was marked with several major league baseball firsts. Prior to 2016, the Cubs and Indians had never fac</w:t>
      </w:r>
      <w:r w:rsidR="008D3276">
        <w:t xml:space="preserve">ed each other in the postseason. They </w:t>
      </w:r>
      <w:r w:rsidR="00FA5BC0">
        <w:t>entered their matchup with the longest World Series drought</w:t>
      </w:r>
      <w:r w:rsidR="00C064B6">
        <w:t>s</w:t>
      </w:r>
      <w:r w:rsidR="00FA5BC0">
        <w:t>, a combined one hundred seventy</w:t>
      </w:r>
      <w:r w:rsidR="008D3276">
        <w:noBreakHyphen/>
      </w:r>
      <w:r w:rsidR="00FA5BC0">
        <w:t>six years without a championship. With a s</w:t>
      </w:r>
      <w:r>
        <w:t>eries</w:t>
      </w:r>
      <w:r w:rsidR="00FA5BC0">
        <w:t xml:space="preserve"> final of</w:t>
      </w:r>
      <w:r>
        <w:t xml:space="preserve"> 4 games to 3, the Cubs became the first team to come back from a 3</w:t>
      </w:r>
      <w:r w:rsidR="008D3276">
        <w:noBreakHyphen/>
      </w:r>
      <w:r>
        <w:t>1 deficit to win the series since 1985</w:t>
      </w:r>
      <w:r w:rsidR="00FA5BC0">
        <w:t>, a monumental feat as Games 6 and 7 were won on the road</w:t>
      </w:r>
      <w:r>
        <w:t xml:space="preserve">; and </w:t>
      </w:r>
    </w:p>
    <w:p w:rsidR="004F3781" w:rsidRDefault="004F3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2CE" w:rsidRDefault="00FD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additional groundbrea</w:t>
      </w:r>
      <w:r w:rsidR="000A25A9">
        <w:t xml:space="preserve">king honor can be claimed by </w:t>
      </w:r>
      <w:r w:rsidR="00116264">
        <w:t>C.J.</w:t>
      </w:r>
      <w:r>
        <w:t xml:space="preserve"> </w:t>
      </w:r>
      <w:r w:rsidR="00116264">
        <w:t>He and fellow teammates Addison Russell, Dexter Fowler, and Jason Heyward became the first African Americans to play for the Cubs in the World Series</w:t>
      </w:r>
      <w:r w:rsidR="00613820">
        <w:t>; and</w:t>
      </w:r>
    </w:p>
    <w:p w:rsidR="00FD32CE" w:rsidRDefault="00FD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FD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is proud to call </w:t>
      </w:r>
      <w:r w:rsidR="00116264">
        <w:t>C.J.</w:t>
      </w:r>
      <w:r>
        <w:t xml:space="preserve"> a native </w:t>
      </w:r>
      <w:r w:rsidR="00116264">
        <w:t>of South Carolina</w:t>
      </w:r>
      <w:r>
        <w:t xml:space="preserve"> and </w:t>
      </w:r>
      <w:r w:rsidR="004F3781">
        <w:t xml:space="preserve">is grateful </w:t>
      </w:r>
      <w:r>
        <w:t xml:space="preserve">for the renown and respect he has brought to </w:t>
      </w:r>
      <w:r w:rsidR="004F3781">
        <w:t>the Palmetto State</w:t>
      </w:r>
      <w:r w:rsidR="00EB3CFF">
        <w:t>. Now, therefore,</w:t>
      </w: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A2CD8">
        <w:t xml:space="preserve">the members of the South Carolina Senate, by this resolution, celebrate and commend </w:t>
      </w:r>
      <w:r w:rsidR="00116264">
        <w:t xml:space="preserve">pitcher </w:t>
      </w:r>
      <w:r w:rsidR="004F3781">
        <w:t>Carl Edwards, Jr., of Newberry C</w:t>
      </w:r>
      <w:r w:rsidR="00BA2CD8">
        <w:t>ounty on the instrument</w:t>
      </w:r>
      <w:r w:rsidR="000A25A9">
        <w:t>al</w:t>
      </w:r>
      <w:r w:rsidR="00BA2CD8">
        <w:t xml:space="preserve"> role he played in helping the Chicago Cubs win the 2016 </w:t>
      </w:r>
      <w:r w:rsidR="00116264">
        <w:t xml:space="preserve">Major League Baseball </w:t>
      </w:r>
      <w:r w:rsidR="00BA2CD8">
        <w:t>World Series</w:t>
      </w:r>
      <w:r>
        <w:t>.</w:t>
      </w: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EB3CFF" w:rsidP="00E743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FD32CE">
        <w:t>Carl Edwards, Jr.</w:t>
      </w:r>
    </w:p>
    <w:p w:rsidR="004C5E65" w:rsidRDefault="008D32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163" w:rsidRDefault="002D0163" w:rsidP="002D0163">
      <w:pPr>
        <w:suppressAutoHyphens/>
      </w:pPr>
    </w:p>
    <w:sectPr w:rsidR="002D0163" w:rsidSect="002D01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36E" w:rsidRDefault="00E7436E" w:rsidP="009F0C77">
      <w:r>
        <w:separator/>
      </w:r>
    </w:p>
  </w:endnote>
  <w:endnote w:type="continuationSeparator" w:id="0">
    <w:p w:rsidR="00E7436E" w:rsidRDefault="00E74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251AB-516D-4748-B12A-3F8B4ECB0B38}"/>
    <w:embedBold r:id="rId2" w:fontKey="{335DA60A-0CBF-43A9-BBE2-A503032A4227}"/>
  </w:font>
  <w:font w:name="Calibri">
    <w:panose1 w:val="020F0502020204030204"/>
    <w:charset w:val="00"/>
    <w:family w:val="swiss"/>
    <w:pitch w:val="variable"/>
    <w:sig w:usb0="E00002FF" w:usb1="4000ACFF" w:usb2="00000001" w:usb3="00000000" w:csb0="0000019F" w:csb1="00000000"/>
    <w:embedRegular r:id="rId3" w:fontKey="{2B04DAEE-2DCF-4A3A-ADD5-4872FA91E8A0}"/>
  </w:font>
  <w:font w:name="Segoe UI">
    <w:panose1 w:val="020B0502040204020203"/>
    <w:charset w:val="00"/>
    <w:family w:val="swiss"/>
    <w:pitch w:val="variable"/>
    <w:sig w:usb0="E10022FF" w:usb1="C000E47F" w:usb2="00000029" w:usb3="00000000" w:csb0="000001DF" w:csb1="00000000"/>
    <w:embedRegular r:id="rId4" w:fontKey="{54434940-F680-46C5-AE25-9DE2A01EEE1A}"/>
  </w:font>
  <w:font w:name="Cambria">
    <w:panose1 w:val="02040503050406030204"/>
    <w:charset w:val="00"/>
    <w:family w:val="roman"/>
    <w:pitch w:val="variable"/>
    <w:sig w:usb0="E00002FF" w:usb1="400004FF" w:usb2="00000000" w:usb3="00000000" w:csb0="0000019F" w:csb1="00000000"/>
    <w:embedRegular r:id="rId5" w:fontKey="{A7E166AA-1F70-43BC-8B9E-2199BC18E2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E65" w:rsidRPr="002D0163" w:rsidRDefault="002D0163" w:rsidP="002D0163">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36E" w:rsidRDefault="00E7436E" w:rsidP="009F0C77">
      <w:r>
        <w:separator/>
      </w:r>
    </w:p>
  </w:footnote>
  <w:footnote w:type="continuationSeparator" w:id="0">
    <w:p w:rsidR="00E7436E" w:rsidRDefault="00E74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24CZ17"/>
    <w:docVar w:name="CoverBillType" w:val="r"/>
    <w:docVar w:name="DocPath" w:val="L:\Council\bills\RT\17024CZ17.DOCX"/>
    <w:docVar w:name="dvBillNumber" w:val="306"/>
    <w:docVar w:name="dvBillNumberPrefix" w:val="S. "/>
    <w:docVar w:name="dvOriginalBody" w:val="Senate"/>
    <w:docVar w:name="dvSteno" w:val="RT"/>
    <w:docVar w:name="NameofBody" w:val="s"/>
    <w:docVar w:name="vGroup2" w:val="Council"/>
  </w:docVars>
  <w:rsids>
    <w:rsidRoot w:val="00EB3CFF"/>
    <w:rsid w:val="000263D9"/>
    <w:rsid w:val="00026C9A"/>
    <w:rsid w:val="000965A1"/>
    <w:rsid w:val="000A25A9"/>
    <w:rsid w:val="000C1696"/>
    <w:rsid w:val="000C487D"/>
    <w:rsid w:val="000E1785"/>
    <w:rsid w:val="000F39F2"/>
    <w:rsid w:val="001023A4"/>
    <w:rsid w:val="0010776B"/>
    <w:rsid w:val="00116264"/>
    <w:rsid w:val="00133E66"/>
    <w:rsid w:val="00134ACF"/>
    <w:rsid w:val="00144E15"/>
    <w:rsid w:val="001A4A62"/>
    <w:rsid w:val="001A681E"/>
    <w:rsid w:val="001C4E98"/>
    <w:rsid w:val="001D08F2"/>
    <w:rsid w:val="002037CA"/>
    <w:rsid w:val="002047A2"/>
    <w:rsid w:val="002321B6"/>
    <w:rsid w:val="0023696B"/>
    <w:rsid w:val="00250967"/>
    <w:rsid w:val="002759C5"/>
    <w:rsid w:val="00277DEE"/>
    <w:rsid w:val="00280D88"/>
    <w:rsid w:val="00294ABE"/>
    <w:rsid w:val="002A3EB4"/>
    <w:rsid w:val="002D0163"/>
    <w:rsid w:val="00325348"/>
    <w:rsid w:val="00332BBC"/>
    <w:rsid w:val="00393688"/>
    <w:rsid w:val="003D411E"/>
    <w:rsid w:val="003E3C1E"/>
    <w:rsid w:val="003E6148"/>
    <w:rsid w:val="003E7D04"/>
    <w:rsid w:val="00400EAA"/>
    <w:rsid w:val="0041760A"/>
    <w:rsid w:val="004203D7"/>
    <w:rsid w:val="004809EE"/>
    <w:rsid w:val="004B2A8B"/>
    <w:rsid w:val="004C5E65"/>
    <w:rsid w:val="004F3781"/>
    <w:rsid w:val="00511EE9"/>
    <w:rsid w:val="00521E00"/>
    <w:rsid w:val="00562863"/>
    <w:rsid w:val="00577C6C"/>
    <w:rsid w:val="0058501B"/>
    <w:rsid w:val="005C5AC4"/>
    <w:rsid w:val="0061228A"/>
    <w:rsid w:val="00613820"/>
    <w:rsid w:val="006215AA"/>
    <w:rsid w:val="006340D9"/>
    <w:rsid w:val="00643B8E"/>
    <w:rsid w:val="00653ECC"/>
    <w:rsid w:val="00665EBC"/>
    <w:rsid w:val="00680479"/>
    <w:rsid w:val="0069470D"/>
    <w:rsid w:val="006A476C"/>
    <w:rsid w:val="006C6A93"/>
    <w:rsid w:val="006E02F9"/>
    <w:rsid w:val="006F3F76"/>
    <w:rsid w:val="00707B8D"/>
    <w:rsid w:val="00753C04"/>
    <w:rsid w:val="00756946"/>
    <w:rsid w:val="00757F80"/>
    <w:rsid w:val="00771EEC"/>
    <w:rsid w:val="007757AF"/>
    <w:rsid w:val="00786819"/>
    <w:rsid w:val="007A325A"/>
    <w:rsid w:val="007C3099"/>
    <w:rsid w:val="007E72BE"/>
    <w:rsid w:val="007F1523"/>
    <w:rsid w:val="007F509E"/>
    <w:rsid w:val="007F5799"/>
    <w:rsid w:val="007F6947"/>
    <w:rsid w:val="00834A12"/>
    <w:rsid w:val="00872729"/>
    <w:rsid w:val="008D3276"/>
    <w:rsid w:val="008F4429"/>
    <w:rsid w:val="00932670"/>
    <w:rsid w:val="009352BB"/>
    <w:rsid w:val="009404B5"/>
    <w:rsid w:val="00990668"/>
    <w:rsid w:val="009B397B"/>
    <w:rsid w:val="009D7F4C"/>
    <w:rsid w:val="009F0C77"/>
    <w:rsid w:val="009F4DD1"/>
    <w:rsid w:val="00A21B63"/>
    <w:rsid w:val="00A32DF8"/>
    <w:rsid w:val="00A64E80"/>
    <w:rsid w:val="00A741D9"/>
    <w:rsid w:val="00A85589"/>
    <w:rsid w:val="00A9741D"/>
    <w:rsid w:val="00AB0576"/>
    <w:rsid w:val="00AD4B17"/>
    <w:rsid w:val="00B26FA6"/>
    <w:rsid w:val="00B741CB"/>
    <w:rsid w:val="00B87AF8"/>
    <w:rsid w:val="00B934F3"/>
    <w:rsid w:val="00BA2CD8"/>
    <w:rsid w:val="00BB6347"/>
    <w:rsid w:val="00BD2134"/>
    <w:rsid w:val="00C038D8"/>
    <w:rsid w:val="00C045DD"/>
    <w:rsid w:val="00C064B6"/>
    <w:rsid w:val="00C3136F"/>
    <w:rsid w:val="00C3483A"/>
    <w:rsid w:val="00C60C9A"/>
    <w:rsid w:val="00C74E9D"/>
    <w:rsid w:val="00C82FD3"/>
    <w:rsid w:val="00CC6B7B"/>
    <w:rsid w:val="00CD3619"/>
    <w:rsid w:val="00CF4447"/>
    <w:rsid w:val="00D239F9"/>
    <w:rsid w:val="00D24C61"/>
    <w:rsid w:val="00D405E7"/>
    <w:rsid w:val="00D40DD2"/>
    <w:rsid w:val="00D41D56"/>
    <w:rsid w:val="00D569F0"/>
    <w:rsid w:val="00D6260D"/>
    <w:rsid w:val="00D6662B"/>
    <w:rsid w:val="00D95E2F"/>
    <w:rsid w:val="00D970A9"/>
    <w:rsid w:val="00DB3AC0"/>
    <w:rsid w:val="00DC6813"/>
    <w:rsid w:val="00DE68F0"/>
    <w:rsid w:val="00DF3845"/>
    <w:rsid w:val="00DF7E17"/>
    <w:rsid w:val="00E17B94"/>
    <w:rsid w:val="00E7436E"/>
    <w:rsid w:val="00EB00A2"/>
    <w:rsid w:val="00EB1BF3"/>
    <w:rsid w:val="00EB3CFF"/>
    <w:rsid w:val="00EF3EEE"/>
    <w:rsid w:val="00F149A7"/>
    <w:rsid w:val="00F50BAF"/>
    <w:rsid w:val="00F52C10"/>
    <w:rsid w:val="00F81FFD"/>
    <w:rsid w:val="00F85228"/>
    <w:rsid w:val="00F907F7"/>
    <w:rsid w:val="00FA5BC0"/>
    <w:rsid w:val="00FB6773"/>
    <w:rsid w:val="00FD3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0A2F0-2D2F-494A-81B5-FEE4FC29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3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8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1736-AA8E-4361-9809-2A1C2C92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660</Words>
  <Characters>3139</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 Text of Previous Version (Jan. 25, 2017) - South Carolina Legislature Online</dc:title>
  <dc:subject/>
  <dc:creator>Rebecca Turner</dc:creator>
  <cp:keywords/>
  <dc:description/>
  <cp:lastModifiedBy>S Volk</cp:lastModifiedBy>
  <cp:revision>2</cp:revision>
  <cp:lastPrinted>2017-01-24T20:14:00Z</cp:lastPrinted>
  <dcterms:created xsi:type="dcterms:W3CDTF">2017-01-25T17:27:00Z</dcterms:created>
  <dcterms:modified xsi:type="dcterms:W3CDTF">2017-01-25T17:27:00Z</dcterms:modified>
</cp:coreProperties>
</file>