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208" w:rsidRPr="00522CE0" w:rsidRDefault="000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0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3CB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26" w:rsidRPr="00CB7226" w:rsidRDefault="0033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70E0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 THE CLEMSON TIGERS FOOTBALL TEAM ON WINNING THE COLLEGE FOOTBALL PLAYOFF NATIONAL CHAMPIONSHIP AND TO</w:t>
      </w:r>
      <w:r w:rsidRPr="00270E04">
        <w:rPr>
          <w:color w:val="000000" w:themeColor="text1"/>
          <w:u w:color="000000" w:themeColor="text1"/>
        </w:rPr>
        <w:t xml:space="preserve"> REQUEST THAT THE DEPARTMENT OF TRANSPORTATION ERECT APPROPRIATE MARKERS OR SIGNAGE </w:t>
      </w:r>
      <w:r>
        <w:rPr>
          <w:color w:val="000000" w:themeColor="text1"/>
          <w:u w:color="000000" w:themeColor="text1"/>
        </w:rPr>
        <w:t>IN THE STATE</w:t>
      </w:r>
      <w:r w:rsidRPr="00270E04">
        <w:rPr>
          <w:color w:val="000000" w:themeColor="text1"/>
          <w:u w:color="000000" w:themeColor="text1"/>
        </w:rPr>
        <w:t xml:space="preserve"> THAT CONTAIN THIS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7224" w:rsidRDefault="003E7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defeating the Alabama Crimson Tide with a score of 35-31, the Clemson Tigers football team claimed the national title at the College Football Playoff National Championship game on January 9, 2017; and</w:t>
      </w:r>
    </w:p>
    <w:p w:rsidR="003E7224" w:rsidRDefault="003E7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E37" w:rsidRDefault="00330E37" w:rsidP="00330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Clemson Tigers football team has brought great pride and recognition to its community and State, and the </w:t>
      </w:r>
      <w:r w:rsidR="000629A3">
        <w:rPr>
          <w:rFonts w:eastAsia="Times New Roman"/>
        </w:rPr>
        <w:t>General Assembly</w:t>
      </w:r>
      <w:r>
        <w:rPr>
          <w:rFonts w:eastAsia="Times New Roman"/>
        </w:rPr>
        <w:t xml:space="preserve"> looks with interest to hear of all further accomplishments by the team and its talented athletes. Now, therefore,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30E37">
        <w:rPr>
          <w:rFonts w:eastAsia="Times New Roman"/>
        </w:rPr>
        <w:t xml:space="preserve"> </w:t>
      </w:r>
      <w:r w:rsidR="00330E37" w:rsidRPr="00270E04">
        <w:rPr>
          <w:color w:val="000000" w:themeColor="text1"/>
          <w:u w:color="000000" w:themeColor="text1"/>
        </w:rPr>
        <w:t xml:space="preserve">the members of the General Assembly </w:t>
      </w:r>
      <w:r w:rsidR="00330E37">
        <w:rPr>
          <w:color w:val="000000" w:themeColor="text1"/>
          <w:u w:color="000000" w:themeColor="text1"/>
        </w:rPr>
        <w:t xml:space="preserve">congratulate the Clemson Tigers football team on winning the College Football Playoff National Championship and </w:t>
      </w:r>
      <w:r w:rsidR="00330E37" w:rsidRPr="00270E04">
        <w:rPr>
          <w:color w:val="000000" w:themeColor="text1"/>
          <w:u w:color="000000" w:themeColor="text1"/>
        </w:rPr>
        <w:t xml:space="preserve">request that the Department of Transportation </w:t>
      </w:r>
      <w:r w:rsidR="00330E37">
        <w:rPr>
          <w:color w:val="000000" w:themeColor="text1"/>
          <w:u w:color="000000" w:themeColor="text1"/>
        </w:rPr>
        <w:t>erect appropriate markers or signage in the State that contain this designation.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Pr="00522CE0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30E37">
        <w:rPr>
          <w:rFonts w:eastAsia="Times New Roman"/>
        </w:rPr>
        <w:t xml:space="preserve"> the </w:t>
      </w:r>
      <w:r w:rsidR="00330E37" w:rsidRPr="00270E04">
        <w:rPr>
          <w:color w:val="000000" w:themeColor="text1"/>
          <w:u w:color="000000" w:themeColor="text1"/>
        </w:rPr>
        <w:t>Department of Transportation</w:t>
      </w:r>
      <w:r w:rsidR="00330E37">
        <w:rPr>
          <w:color w:val="000000" w:themeColor="text1"/>
          <w:u w:color="000000" w:themeColor="text1"/>
        </w:rPr>
        <w:t>.</w:t>
      </w:r>
    </w:p>
    <w:p w:rsidR="00491E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60208" w:rsidRDefault="00060208" w:rsidP="00060208">
      <w:pPr>
        <w:suppressAutoHyphens/>
        <w:jc w:val="both"/>
        <w:rPr>
          <w:rFonts w:eastAsia="Times New Roman"/>
        </w:rPr>
      </w:pPr>
    </w:p>
    <w:sectPr w:rsidR="00060208" w:rsidSect="000602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CB5" w:rsidRDefault="00033CB5" w:rsidP="00522CE0">
      <w:r>
        <w:separator/>
      </w:r>
    </w:p>
  </w:endnote>
  <w:endnote w:type="continuationSeparator" w:id="0">
    <w:p w:rsidR="00033CB5" w:rsidRDefault="00033C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7EC726-0487-40A2-B80B-9ECACF83F864}"/>
    <w:embedBold r:id="rId2" w:fontKey="{CF0355EE-71FF-4624-BEF5-117ED18477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0BD58B-5DBB-4844-B7AC-6399639E4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DAEE50-A07E-4B59-BF05-99D9D250D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E33" w:rsidRPr="00060208" w:rsidRDefault="00060208" w:rsidP="00060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CB5" w:rsidRDefault="00033CB5" w:rsidP="00522CE0">
      <w:r>
        <w:separator/>
      </w:r>
    </w:p>
  </w:footnote>
  <w:footnote w:type="continuationSeparator" w:id="0">
    <w:p w:rsidR="00033CB5" w:rsidRDefault="00033C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LEM.SP.LKG"/>
    <w:docVar w:name="CoverAttorneyInitials" w:val="SP"/>
    <w:docVar w:name="CoverAttorneyLastName" w:val="Parrish"/>
    <w:docVar w:name="CoverBillType" w:val="c"/>
    <w:docVar w:name="CoverSenator" w:val="LKG"/>
    <w:docVar w:name="dvBillNumber" w:val="317"/>
    <w:docVar w:name="dvBillNumberPrefix" w:val="S. "/>
    <w:docVar w:name="dvOriginalBody" w:val="Senate"/>
    <w:docVar w:name="fulldraftpath" w:val="L:\S-RES\LKG\008CLEM.SP.LKG.DOCX"/>
    <w:docVar w:name="NameofBody" w:val="S"/>
    <w:docVar w:name="vgroup2" w:val="S-RES"/>
  </w:docVars>
  <w:rsids>
    <w:rsidRoot w:val="00033CB5"/>
    <w:rsid w:val="00033CB5"/>
    <w:rsid w:val="00042AC1"/>
    <w:rsid w:val="00046516"/>
    <w:rsid w:val="00060208"/>
    <w:rsid w:val="000629A3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7BAE"/>
    <w:rsid w:val="002D3BED"/>
    <w:rsid w:val="00307C2B"/>
    <w:rsid w:val="00315D04"/>
    <w:rsid w:val="00330E37"/>
    <w:rsid w:val="00383247"/>
    <w:rsid w:val="003D6E2B"/>
    <w:rsid w:val="003E7224"/>
    <w:rsid w:val="003E7597"/>
    <w:rsid w:val="00405E63"/>
    <w:rsid w:val="00413EBF"/>
    <w:rsid w:val="0044020F"/>
    <w:rsid w:val="00450668"/>
    <w:rsid w:val="00454138"/>
    <w:rsid w:val="004813A2"/>
    <w:rsid w:val="004829BD"/>
    <w:rsid w:val="00491E33"/>
    <w:rsid w:val="004952FA"/>
    <w:rsid w:val="004A3F5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4DC3"/>
    <w:rsid w:val="00765784"/>
    <w:rsid w:val="007A4390"/>
    <w:rsid w:val="007E5CB7"/>
    <w:rsid w:val="008314D2"/>
    <w:rsid w:val="00870F6F"/>
    <w:rsid w:val="0088599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E35"/>
    <w:rsid w:val="00AC00BC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7226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483007F-4076-477C-AFDA-CEA9C601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1</Pages>
  <Words>180</Words>
  <Characters>1015</Characters>
  <Application>Microsoft Office Word</Application>
  <DocSecurity>0</DocSecurity>
  <Lines>40</Lines>
  <Paragraphs>8</Paragraphs>
  <ScaleCrop>false</ScaleCrop>
  <Company> 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317 Text of Previous Version (Jan. 26,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2017-01-26T16:22:00Z</dcterms:created>
  <dcterms:modified xsi:type="dcterms:W3CDTF">2017-01-26T16:22:00Z</dcterms:modified>
</cp:coreProperties>
</file>