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8FA" w:rsidRDefault="005168FA" w:rsidP="009E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E7D5A" w:rsidRDefault="009E7D5A" w:rsidP="009E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D5A" w:rsidRDefault="009E7D5A" w:rsidP="009E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D5A" w:rsidRDefault="009E7D5A" w:rsidP="009E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D5A" w:rsidRDefault="009E7D5A" w:rsidP="009E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D5A" w:rsidRDefault="009E7D5A" w:rsidP="009E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D5A" w:rsidRDefault="009E7D5A" w:rsidP="009E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D5A" w:rsidRDefault="009E7D5A" w:rsidP="009E7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6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17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947F6D">
        <w:noBreakHyphen/>
      </w:r>
      <w:r>
        <w:t>31</w:t>
      </w:r>
      <w:r w:rsidR="00947F6D">
        <w:noBreakHyphen/>
      </w:r>
      <w:r>
        <w:t xml:space="preserve">215, AS AMENDED, CODE OF LAWS OF SOUTH CAROLINA, 1976, RELATING TO THE ISSUANCE OF CONCEALED WEAPONS PERMITS, SO AS TO ENACT THE </w:t>
      </w:r>
      <w:r w:rsidR="00BE258F">
        <w:t>“</w:t>
      </w:r>
      <w:r w:rsidR="007A04EC">
        <w:t>NATIONAL</w:t>
      </w:r>
      <w:r>
        <w:t xml:space="preserve"> CONCEALED WEAPONS PERMIT RECIPROCITY ACT</w:t>
      </w:r>
      <w:r w:rsidR="00BE258F">
        <w:t>”</w:t>
      </w:r>
      <w:r>
        <w:t xml:space="preserve"> BY REVISING THE CONDITIONS THAT ALLOW A HOLDER OF AN OUT</w:t>
      </w:r>
      <w:r w:rsidR="00947F6D">
        <w:noBreakHyphen/>
      </w:r>
      <w:r>
        <w:t>OF</w:t>
      </w:r>
      <w:r w:rsidR="00947F6D">
        <w:noBreakHyphen/>
      </w:r>
      <w:r>
        <w:t>STATE WEAPONS PERMIT TO CARRY A WEAPON IN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173F" w:rsidRDefault="00C417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173F" w:rsidRDefault="00C417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73F" w:rsidRDefault="00C417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5658">
        <w:t xml:space="preserve">This Act may be cited as the </w:t>
      </w:r>
      <w:r w:rsidR="00BE258F">
        <w:t>“</w:t>
      </w:r>
      <w:r w:rsidR="00FB4570">
        <w:t>National</w:t>
      </w:r>
      <w:r w:rsidR="001A5658">
        <w:t xml:space="preserve"> Concealed Weapons Permit Reciprocity Act</w:t>
      </w:r>
      <w:r w:rsidR="00BE258F">
        <w:t>”</w:t>
      </w:r>
      <w:r w:rsidR="001A5658">
        <w:t>.</w:t>
      </w:r>
    </w:p>
    <w:p w:rsidR="001A5658" w:rsidRDefault="001A5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658" w:rsidRDefault="001A5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23</w:t>
      </w:r>
      <w:r w:rsidR="00947F6D">
        <w:noBreakHyphen/>
      </w:r>
      <w:r>
        <w:t>31</w:t>
      </w:r>
      <w:r w:rsidR="00947F6D">
        <w:noBreakHyphen/>
      </w:r>
      <w:r>
        <w:t>215(N) of the 1976 Code, as last amended by Act 223 of 2016, is further amended to read:</w:t>
      </w:r>
    </w:p>
    <w:p w:rsidR="001A5658" w:rsidRDefault="001A5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658" w:rsidRDefault="001A5658" w:rsidP="001A5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“(N)</w:t>
      </w:r>
      <w:r w:rsidRPr="001A5658">
        <w:rPr>
          <w:strike/>
        </w:rPr>
        <w:t>(1)</w:t>
      </w:r>
      <w:r>
        <w:tab/>
      </w:r>
      <w:r w:rsidRPr="00805F94">
        <w:t>Valid out</w:t>
      </w:r>
      <w:r w:rsidR="00947F6D">
        <w:noBreakHyphen/>
      </w:r>
      <w:r w:rsidRPr="00805F94">
        <w:t>of</w:t>
      </w:r>
      <w:r w:rsidR="00947F6D">
        <w:noBreakHyphen/>
      </w:r>
      <w:r w:rsidRPr="00805F94">
        <w:t xml:space="preserve">state permits to carry concealable weapons held by a resident of </w:t>
      </w:r>
      <w:r w:rsidRPr="001A5658">
        <w:rPr>
          <w:strike/>
        </w:rPr>
        <w:t>a reciprocal</w:t>
      </w:r>
      <w:r w:rsidRPr="00805F94">
        <w:t xml:space="preserve"> </w:t>
      </w:r>
      <w:r w:rsidRPr="001A5658">
        <w:rPr>
          <w:u w:val="single"/>
        </w:rPr>
        <w:t>another</w:t>
      </w:r>
      <w:r>
        <w:t xml:space="preserve"> </w:t>
      </w:r>
      <w:r w:rsidRPr="00805F94">
        <w:t>state must be honored by this State</w:t>
      </w:r>
      <w:r w:rsidRPr="001A5658">
        <w:rPr>
          <w:strike/>
        </w:rPr>
        <w:t>, provided, that the reciprocal state requires an applicant to successfully pass a criminal background check and a course in firearm training and safety</w:t>
      </w:r>
      <w:r w:rsidRPr="00805F94">
        <w:t xml:space="preserve">. A resident of </w:t>
      </w:r>
      <w:r w:rsidRPr="001A5658">
        <w:rPr>
          <w:strike/>
        </w:rPr>
        <w:t>a reciprocal</w:t>
      </w:r>
      <w:r w:rsidRPr="00805F94">
        <w:t xml:space="preserve"> </w:t>
      </w:r>
      <w:r w:rsidRPr="001A5658">
        <w:rPr>
          <w:u w:val="single"/>
        </w:rPr>
        <w:t>another</w:t>
      </w:r>
      <w:r>
        <w:t xml:space="preserve"> </w:t>
      </w:r>
      <w:r w:rsidRPr="00805F94">
        <w:t xml:space="preserve">state </w:t>
      </w:r>
      <w:r w:rsidRPr="001A5658">
        <w:rPr>
          <w:strike/>
        </w:rPr>
        <w:t>carrying a concealable weapon in South Carolina</w:t>
      </w:r>
      <w:r w:rsidRPr="00805F94">
        <w:t xml:space="preserve"> </w:t>
      </w:r>
      <w:r w:rsidR="0008477A" w:rsidRPr="0008477A">
        <w:rPr>
          <w:u w:val="single"/>
        </w:rPr>
        <w:t>with a valid out</w:t>
      </w:r>
      <w:r w:rsidR="00947F6D">
        <w:rPr>
          <w:u w:val="single"/>
        </w:rPr>
        <w:noBreakHyphen/>
      </w:r>
      <w:r w:rsidR="0008477A" w:rsidRPr="0008477A">
        <w:rPr>
          <w:u w:val="single"/>
        </w:rPr>
        <w:t>of</w:t>
      </w:r>
      <w:r w:rsidR="00947F6D">
        <w:rPr>
          <w:u w:val="single"/>
        </w:rPr>
        <w:noBreakHyphen/>
      </w:r>
      <w:r w:rsidR="0008477A" w:rsidRPr="0008477A">
        <w:rPr>
          <w:u w:val="single"/>
        </w:rPr>
        <w:t>state permit to carry a concealable weapon</w:t>
      </w:r>
      <w:r w:rsidR="0008477A">
        <w:t xml:space="preserve"> </w:t>
      </w:r>
      <w:r w:rsidRPr="00805F94">
        <w:t>is subject to and must abide by the laws of South Carolina regarding concealable weapons</w:t>
      </w:r>
      <w:r w:rsidR="0008477A">
        <w:t xml:space="preserve"> </w:t>
      </w:r>
      <w:r w:rsidR="0008477A">
        <w:rPr>
          <w:u w:val="single"/>
        </w:rPr>
        <w:t>while in South Carolina</w:t>
      </w:r>
      <w:r w:rsidRPr="00805F94">
        <w:t xml:space="preserve">. </w:t>
      </w:r>
      <w:r w:rsidRPr="0008477A">
        <w:rPr>
          <w:strike/>
        </w:rPr>
        <w:t>SLED shall maintain and publish a list of those states as the states with which South Carolina has reciprocity.</w:t>
      </w:r>
    </w:p>
    <w:p w:rsidR="001A5658" w:rsidRDefault="0008477A" w:rsidP="001A5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08477A">
        <w:rPr>
          <w:strike/>
        </w:rPr>
        <w:t>(2)</w:t>
      </w:r>
      <w:r>
        <w:tab/>
      </w:r>
      <w:r w:rsidR="001A5658" w:rsidRPr="0008477A">
        <w:rPr>
          <w:strike/>
        </w:rPr>
        <w:t>Notwithstanding the reciprocity requirements of item (1), South Carolina shall automatically recognize concealed weapon permits issued by Georgia and North Carolina.</w:t>
      </w:r>
    </w:p>
    <w:p w:rsidR="001A5658" w:rsidRDefault="0008477A" w:rsidP="001A5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08477A">
        <w:rPr>
          <w:strike/>
        </w:rPr>
        <w:t>(3)</w:t>
      </w:r>
      <w:r>
        <w:tab/>
      </w:r>
      <w:r w:rsidR="001A5658" w:rsidRPr="0008477A">
        <w:rPr>
          <w:strike/>
        </w:rPr>
        <w:t>The reciprocity provisions of this section shall not be construed to authorize the holder of any out</w:t>
      </w:r>
      <w:r w:rsidR="00947F6D">
        <w:rPr>
          <w:strike/>
        </w:rPr>
        <w:noBreakHyphen/>
      </w:r>
      <w:r w:rsidR="001A5658" w:rsidRPr="0008477A">
        <w:rPr>
          <w:strike/>
        </w:rPr>
        <w:t>of</w:t>
      </w:r>
      <w:r w:rsidR="00947F6D">
        <w:rPr>
          <w:strike/>
        </w:rPr>
        <w:noBreakHyphen/>
      </w:r>
      <w:r w:rsidR="001A5658" w:rsidRPr="0008477A">
        <w:rPr>
          <w:strike/>
        </w:rPr>
        <w:t>state permit or license to carry, in this State, any firearm or weapon other than a handgun.</w:t>
      </w:r>
      <w:r w:rsidR="00DB46C9" w:rsidRPr="00DB46C9">
        <w:t>”</w:t>
      </w:r>
    </w:p>
    <w:p w:rsidR="00C4173F" w:rsidRDefault="00C417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73F" w:rsidRDefault="000847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</w:t>
      </w:r>
      <w:r w:rsidR="00C4173F">
        <w:t>.</w:t>
      </w:r>
      <w:r w:rsidR="00C4173F">
        <w:tab/>
        <w:t>This act takes effect upon approval by the Governor.</w:t>
      </w:r>
    </w:p>
    <w:p w:rsidR="00D26C58" w:rsidRDefault="00947F6D" w:rsidP="00554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68FA" w:rsidRDefault="005168FA" w:rsidP="005168FA">
      <w:pPr>
        <w:suppressAutoHyphens/>
      </w:pPr>
    </w:p>
    <w:sectPr w:rsidR="005168FA" w:rsidSect="005168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173F" w:rsidRDefault="00C4173F" w:rsidP="009F0C77">
      <w:r>
        <w:separator/>
      </w:r>
    </w:p>
  </w:endnote>
  <w:endnote w:type="continuationSeparator" w:id="0">
    <w:p w:rsidR="00C4173F" w:rsidRDefault="00C417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DEAC81-1927-41BB-8132-60925797C38E}"/>
    <w:embedBold r:id="rId2" w:fontKey="{BFC2790E-3776-410E-9D32-56160D8EE6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240157-EB09-485E-8F6F-A011EA0A48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D4BABC-E43E-4C0E-A344-1FC47495A9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762D08-C6A9-4498-96B6-5BE59E8330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C58" w:rsidRPr="005168FA" w:rsidRDefault="005168FA" w:rsidP="00516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173F" w:rsidRDefault="00C4173F" w:rsidP="009F0C77">
      <w:r>
        <w:separator/>
      </w:r>
    </w:p>
  </w:footnote>
  <w:footnote w:type="continuationSeparator" w:id="0">
    <w:p w:rsidR="00C4173F" w:rsidRDefault="00C417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72CM17"/>
    <w:docVar w:name="CoverBillType" w:val="b"/>
    <w:docVar w:name="docpath" w:val="L:\Council\bills\GT\5172CM17.DOCX"/>
    <w:docVar w:name="dvBillNumber" w:val="324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4173F"/>
    <w:rsid w:val="00011869"/>
    <w:rsid w:val="00015CD6"/>
    <w:rsid w:val="0008477A"/>
    <w:rsid w:val="000E1785"/>
    <w:rsid w:val="000F40FA"/>
    <w:rsid w:val="0010776B"/>
    <w:rsid w:val="00117672"/>
    <w:rsid w:val="00133E66"/>
    <w:rsid w:val="001435A3"/>
    <w:rsid w:val="00146ED3"/>
    <w:rsid w:val="00151044"/>
    <w:rsid w:val="001A5658"/>
    <w:rsid w:val="001D08F2"/>
    <w:rsid w:val="001D10E9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209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C15"/>
    <w:rsid w:val="00461441"/>
    <w:rsid w:val="004809EE"/>
    <w:rsid w:val="004E7D54"/>
    <w:rsid w:val="005168FA"/>
    <w:rsid w:val="005273C6"/>
    <w:rsid w:val="00530A69"/>
    <w:rsid w:val="00545593"/>
    <w:rsid w:val="0055489A"/>
    <w:rsid w:val="00577C6C"/>
    <w:rsid w:val="005945C0"/>
    <w:rsid w:val="005C2FE2"/>
    <w:rsid w:val="005E2BC9"/>
    <w:rsid w:val="00605102"/>
    <w:rsid w:val="006215AA"/>
    <w:rsid w:val="006913C9"/>
    <w:rsid w:val="0069470D"/>
    <w:rsid w:val="00734F00"/>
    <w:rsid w:val="007A04EC"/>
    <w:rsid w:val="007A70AE"/>
    <w:rsid w:val="008362E8"/>
    <w:rsid w:val="00880A5D"/>
    <w:rsid w:val="008A1768"/>
    <w:rsid w:val="008C4EC3"/>
    <w:rsid w:val="008F0F33"/>
    <w:rsid w:val="008F4429"/>
    <w:rsid w:val="0094021A"/>
    <w:rsid w:val="00947F6D"/>
    <w:rsid w:val="009B44AF"/>
    <w:rsid w:val="009C6A0B"/>
    <w:rsid w:val="009E7D5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AD8"/>
    <w:rsid w:val="00B412D4"/>
    <w:rsid w:val="00B80C67"/>
    <w:rsid w:val="00BA58A3"/>
    <w:rsid w:val="00BE258F"/>
    <w:rsid w:val="00BE3C22"/>
    <w:rsid w:val="00C0345E"/>
    <w:rsid w:val="00C3483A"/>
    <w:rsid w:val="00C4173F"/>
    <w:rsid w:val="00C74E9D"/>
    <w:rsid w:val="00C82FD3"/>
    <w:rsid w:val="00C92819"/>
    <w:rsid w:val="00CC6B7B"/>
    <w:rsid w:val="00CD2089"/>
    <w:rsid w:val="00D26C58"/>
    <w:rsid w:val="00D33E4A"/>
    <w:rsid w:val="00D73A67"/>
    <w:rsid w:val="00D970A9"/>
    <w:rsid w:val="00DB46C9"/>
    <w:rsid w:val="00DD01E5"/>
    <w:rsid w:val="00DF3845"/>
    <w:rsid w:val="00E41911"/>
    <w:rsid w:val="00E51F93"/>
    <w:rsid w:val="00E92EEF"/>
    <w:rsid w:val="00EF2368"/>
    <w:rsid w:val="00F24442"/>
    <w:rsid w:val="00F50AE3"/>
    <w:rsid w:val="00F6095B"/>
    <w:rsid w:val="00F656BA"/>
    <w:rsid w:val="00F67CF1"/>
    <w:rsid w:val="00F840F0"/>
    <w:rsid w:val="00FB0D0D"/>
    <w:rsid w:val="00FB43B4"/>
    <w:rsid w:val="00FB457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E01B38-C24F-4493-933A-C70FC0522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E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E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F51D1-0928-4D35-95E8-129153B16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280</Words>
  <Characters>1444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3240 Text of Previous Version (Dec. 15, 2016) - South Carolina Legislature Online</dc:title>
  <dc:creator>Gwen Thurmond</dc:creator>
  <cp:lastModifiedBy>Angela Hill</cp:lastModifiedBy>
  <cp:revision>2</cp:revision>
  <cp:lastPrinted>2016-12-14T16:03:00Z</cp:lastPrinted>
  <dcterms:created xsi:type="dcterms:W3CDTF">2016-12-16T06:08:00Z</dcterms:created>
  <dcterms:modified xsi:type="dcterms:W3CDTF">2016-12-16T06:08:00Z</dcterms:modified>
</cp:coreProperties>
</file>