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E09" w:rsidRDefault="00614E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4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04F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5A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</w:t>
      </w:r>
      <w:r w:rsidR="00DC3543">
        <w:t>THE</w:t>
      </w:r>
      <w:r>
        <w:t xml:space="preserve"> CODE OF LAWS OF SOUTH CAROLINA, 1976, BY ADDING ARTICLE 9 </w:t>
      </w:r>
      <w:r w:rsidR="00DC3543">
        <w:t xml:space="preserve">TO CHAPTER 31, TITLE 23 </w:t>
      </w:r>
      <w:r>
        <w:t>SO AS TO PROVIDE THAT IT IS UNLAWFUL TO SELL OR GIVE A FIREARM TO A PERSON WHOSE NAME APPEARS ON THE TERRORIST WATCH LIST AND TO PROVIDE A PENALTY FOR A PERSON WHO VIOLATES THIS PROVISION.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04F6" w:rsidRDefault="002204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204F6" w:rsidRDefault="002204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5A94" w:rsidRDefault="002204F6" w:rsidP="0016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65A94">
        <w:t>Chapter 31, Title 23 of the 1976 Code is amended by adding:</w:t>
      </w:r>
    </w:p>
    <w:p w:rsidR="00165A94" w:rsidRDefault="00165A94" w:rsidP="0016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5A94" w:rsidRDefault="00165A94" w:rsidP="0016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9</w:t>
      </w:r>
    </w:p>
    <w:p w:rsidR="00165A94" w:rsidRDefault="00165A94" w:rsidP="0016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165A94" w:rsidRDefault="00165A94" w:rsidP="0016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Unlawful Sale or Gift of a Firearm to Persons on the Terrorist Watch List</w:t>
      </w:r>
    </w:p>
    <w:p w:rsidR="00165A94" w:rsidRDefault="00165A94" w:rsidP="0016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165A94" w:rsidRDefault="00165A94" w:rsidP="0016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23</w:t>
      </w:r>
      <w:r w:rsidR="00CF3B19">
        <w:noBreakHyphen/>
      </w:r>
      <w:r>
        <w:t>31</w:t>
      </w:r>
      <w:r w:rsidR="00CF3B19">
        <w:noBreakHyphen/>
      </w:r>
      <w:r>
        <w:t>910.</w:t>
      </w:r>
      <w:r>
        <w:tab/>
        <w:t>(A)</w:t>
      </w:r>
      <w:r>
        <w:tab/>
        <w:t>It is unlawful to sell or give a firearm to a person whose name appears on the consolidated terrorist watch list maintained by the Terrorist Screening Center administered by the Federal Bureau of Investigation.</w:t>
      </w:r>
    </w:p>
    <w:p w:rsidR="00165A94" w:rsidRDefault="00165A94" w:rsidP="0016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knowingly sells or gives a firearm to a person in violation of subsection (A) is guilty of a felony and, upon conviction, must be imprisoned not more than five years.”</w:t>
      </w:r>
    </w:p>
    <w:p w:rsidR="002204F6" w:rsidRDefault="002204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4F6" w:rsidRDefault="002204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65A94">
        <w:t>2</w:t>
      </w:r>
      <w:r>
        <w:t>.</w:t>
      </w:r>
      <w:r>
        <w:tab/>
        <w:t>This act takes effect upon approval by the Governor.</w:t>
      </w:r>
    </w:p>
    <w:p w:rsidR="003E6B4E" w:rsidRDefault="00CF3B1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4E09" w:rsidRDefault="00614E09" w:rsidP="00614E09">
      <w:pPr>
        <w:suppressAutoHyphens/>
      </w:pPr>
    </w:p>
    <w:sectPr w:rsidR="00614E09" w:rsidSect="00614E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04F6" w:rsidRDefault="002204F6" w:rsidP="009F0C77">
      <w:r>
        <w:separator/>
      </w:r>
    </w:p>
  </w:endnote>
  <w:endnote w:type="continuationSeparator" w:id="0">
    <w:p w:rsidR="002204F6" w:rsidRDefault="002204F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73B169-F0A5-4038-8060-DAFB73C2A9CE}"/>
    <w:embedBold r:id="rId2" w:fontKey="{17F4B849-B607-4028-B3A3-7115B8CD7B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0C0B477-CDF6-485C-B3E2-9350A19C037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4E86139-DD42-44ED-8A5D-D100609C78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EAC4C5-6550-45B8-A289-971F2C5E59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B4E" w:rsidRPr="00614E09" w:rsidRDefault="00614E09" w:rsidP="00614E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04F6" w:rsidRDefault="002204F6" w:rsidP="009F0C77">
      <w:r>
        <w:separator/>
      </w:r>
    </w:p>
  </w:footnote>
  <w:footnote w:type="continuationSeparator" w:id="0">
    <w:p w:rsidR="002204F6" w:rsidRDefault="002204F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501CM17"/>
    <w:docVar w:name="CoverBillType" w:val="b"/>
    <w:docVar w:name="docpath" w:val="L:\Council\bills\BBM\9501CM17.DOCX"/>
    <w:docVar w:name="dvBillNumber" w:val="3266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204F6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65A94"/>
    <w:rsid w:val="001D08F2"/>
    <w:rsid w:val="001D525B"/>
    <w:rsid w:val="001D7F4F"/>
    <w:rsid w:val="00205238"/>
    <w:rsid w:val="002204F6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6B4E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4E09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3B19"/>
    <w:rsid w:val="00D73A67"/>
    <w:rsid w:val="00D970A9"/>
    <w:rsid w:val="00DC3543"/>
    <w:rsid w:val="00DF3845"/>
    <w:rsid w:val="00E41911"/>
    <w:rsid w:val="00E92EEF"/>
    <w:rsid w:val="00ED2B61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  <w:rsid w:val="00FF6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3B07C1-AC98-418A-9EDE-C7C082185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3B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B1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345970-3195-4B94-B11C-D9FBEC1A3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8A40F437.dotm</Template>
  <TotalTime>0</TotalTime>
  <Pages>1</Pages>
  <Words>185</Words>
  <Characters>827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3266 Text of Previous Version (Dec. 15, 2016) - South Carolina Legislature Online</dc:title>
  <dc:creator>BRENDA MELTON</dc:creator>
  <cp:lastModifiedBy>Angela Hill</cp:lastModifiedBy>
  <cp:revision>2</cp:revision>
  <cp:lastPrinted>2016-11-03T19:17:00Z</cp:lastPrinted>
  <dcterms:created xsi:type="dcterms:W3CDTF">2016-12-16T06:20:00Z</dcterms:created>
  <dcterms:modified xsi:type="dcterms:W3CDTF">2016-12-16T06:20:00Z</dcterms:modified>
</cp:coreProperties>
</file>